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9A2A62" w:rsidRDefault="00E65EE1" w:rsidP="00706D60">
      <w:pPr>
        <w:rPr>
          <w:noProof/>
          <w:color w:val="FF0000"/>
        </w:rPr>
      </w:pPr>
      <w:r w:rsidRPr="009A2A62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248851A9" wp14:editId="1CB17C90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9A2A6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00474AE" wp14:editId="25FD254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05E" w:rsidRPr="00F00819" w:rsidRDefault="0098005E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98005E" w:rsidRDefault="009800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74AE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98005E" w:rsidRPr="00F00819" w:rsidRDefault="0098005E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98005E" w:rsidRDefault="0098005E"/>
                  </w:txbxContent>
                </v:textbox>
                <w10:wrap anchorx="page"/>
              </v:rect>
            </w:pict>
          </mc:Fallback>
        </mc:AlternateContent>
      </w: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B67BAE" w:rsidRPr="009A2A62" w:rsidRDefault="00B67BAE" w:rsidP="009463FE">
      <w:pPr>
        <w:pStyle w:val="af3"/>
        <w:rPr>
          <w:noProof/>
          <w:color w:val="FF0000"/>
        </w:rPr>
      </w:pPr>
    </w:p>
    <w:p w:rsidR="002B5D98" w:rsidRPr="00CA3548" w:rsidRDefault="00731EC4" w:rsidP="00CA3548">
      <w:pPr>
        <w:pStyle w:val="af3"/>
      </w:pPr>
      <w:r w:rsidRPr="00CA3548">
        <w:t>Урок 1.</w:t>
      </w:r>
      <w:r w:rsidR="003113B8" w:rsidRPr="00CA3548">
        <w:t xml:space="preserve"> </w:t>
      </w:r>
      <w:r w:rsidR="00D92051" w:rsidRPr="00CA3548">
        <w:t>Знакомимся с курсом, с</w:t>
      </w:r>
      <w:r w:rsidR="006C6DF1" w:rsidRPr="00CA3548">
        <w:t xml:space="preserve">оздаем </w:t>
      </w:r>
      <w:r w:rsidR="005744FB" w:rsidRPr="00CA3548">
        <w:t>виртуальн</w:t>
      </w:r>
      <w:r w:rsidR="006C6DF1" w:rsidRPr="00CA3548">
        <w:t>ое</w:t>
      </w:r>
      <w:r w:rsidR="005744FB" w:rsidRPr="00CA3548">
        <w:t xml:space="preserve"> </w:t>
      </w:r>
      <w:r w:rsidR="006C6DF1" w:rsidRPr="00CA3548">
        <w:t>окружение</w:t>
      </w:r>
      <w:r w:rsidR="003113B8" w:rsidRPr="00CA3548">
        <w:t xml:space="preserve"> и</w:t>
      </w:r>
      <w:r w:rsidR="00CA34B0" w:rsidRPr="00CA3548">
        <w:t xml:space="preserve"> шаблон</w:t>
      </w:r>
      <w:r w:rsidR="005744FB" w:rsidRPr="00CA3548">
        <w:t xml:space="preserve"> проекта</w:t>
      </w: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2B5D98" w:rsidRPr="009A2A62" w:rsidRDefault="002B5D98" w:rsidP="002B5D98">
      <w:pPr>
        <w:rPr>
          <w:noProof/>
          <w:color w:val="FF0000"/>
        </w:rPr>
      </w:pPr>
    </w:p>
    <w:p w:rsidR="00710767" w:rsidRPr="009A2A62" w:rsidRDefault="0073372F" w:rsidP="002B5D98">
      <w:pPr>
        <w:pStyle w:val="af1"/>
        <w:rPr>
          <w:noProof/>
          <w:color w:val="FF0000"/>
        </w:rPr>
      </w:pPr>
      <w:r w:rsidRPr="009A2A62">
        <w:rPr>
          <w:noProof/>
          <w:color w:val="FF0000"/>
          <w:lang w:bidi="ru-RU"/>
        </w:rPr>
        <w:fldChar w:fldCharType="begin"/>
      </w:r>
      <w:r w:rsidRPr="009A2A62">
        <w:rPr>
          <w:noProof/>
          <w:color w:val="FF0000"/>
          <w:lang w:bidi="ru-RU"/>
        </w:rPr>
        <w:instrText xml:space="preserve"> AUTHOR  Author  \* MERGEFORMAT </w:instrText>
      </w:r>
      <w:r w:rsidRPr="009A2A62">
        <w:rPr>
          <w:noProof/>
          <w:color w:val="FF0000"/>
          <w:lang w:bidi="ru-RU"/>
        </w:rPr>
        <w:fldChar w:fldCharType="end"/>
      </w:r>
    </w:p>
    <w:p w:rsidR="00E96235" w:rsidRPr="009A2A62" w:rsidRDefault="002974C8" w:rsidP="00706D60">
      <w:pPr>
        <w:rPr>
          <w:noProof/>
          <w:color w:val="FF0000"/>
        </w:rPr>
      </w:pPr>
      <w:r w:rsidRPr="009A2A62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9A2A62" w:rsidRDefault="00B67BAE" w:rsidP="00B67BAE">
          <w:pPr>
            <w:rPr>
              <w:noProof/>
              <w:color w:val="FF0000"/>
            </w:rPr>
          </w:pPr>
        </w:p>
        <w:p w:rsidR="00E96235" w:rsidRPr="00895522" w:rsidRDefault="001A0417" w:rsidP="00895522">
          <w:pPr>
            <w:pStyle w:val="1"/>
            <w:jc w:val="center"/>
          </w:pPr>
          <w:bookmarkStart w:id="0" w:name="_Toc132296399"/>
          <w:r w:rsidRPr="00895522"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B8C0E79" wp14:editId="4714378F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005E" w:rsidRPr="00F00819" w:rsidRDefault="0098005E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8C0E79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98005E" w:rsidRPr="00F00819" w:rsidRDefault="0098005E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895522">
            <w:t>ОГЛАВЛЕНИЕ</w:t>
          </w:r>
          <w:bookmarkEnd w:id="0"/>
        </w:p>
        <w:p w:rsidR="00136DDD" w:rsidRPr="009A2A62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9A2A62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9A2A62" w:rsidRDefault="00136DDD" w:rsidP="00706D60">
          <w:pPr>
            <w:pStyle w:val="11"/>
            <w:rPr>
              <w:noProof/>
              <w:color w:val="FF0000"/>
            </w:rPr>
          </w:pPr>
        </w:p>
        <w:p w:rsidR="00895522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9A2A62">
            <w:rPr>
              <w:b/>
              <w:noProof/>
              <w:color w:val="FF0000"/>
              <w:lang w:bidi="ru-RU"/>
            </w:rPr>
            <w:fldChar w:fldCharType="begin"/>
          </w:r>
          <w:r w:rsidRPr="009A2A62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9A2A62">
            <w:rPr>
              <w:b/>
              <w:noProof/>
              <w:color w:val="FF0000"/>
              <w:lang w:bidi="ru-RU"/>
            </w:rPr>
            <w:fldChar w:fldCharType="separate"/>
          </w:r>
          <w:hyperlink w:anchor="_Toc132296399" w:history="1">
            <w:r w:rsidR="00895522" w:rsidRPr="002C4AEC">
              <w:rPr>
                <w:rStyle w:val="a8"/>
                <w:noProof/>
              </w:rPr>
              <w:t>ОГЛАВЛЕНИЕ</w:t>
            </w:r>
            <w:r w:rsidR="00895522">
              <w:rPr>
                <w:noProof/>
                <w:webHidden/>
              </w:rPr>
              <w:tab/>
            </w:r>
            <w:r w:rsidR="00895522">
              <w:rPr>
                <w:noProof/>
                <w:webHidden/>
              </w:rPr>
              <w:fldChar w:fldCharType="begin"/>
            </w:r>
            <w:r w:rsidR="00895522">
              <w:rPr>
                <w:noProof/>
                <w:webHidden/>
              </w:rPr>
              <w:instrText xml:space="preserve"> PAGEREF _Toc132296399 \h </w:instrText>
            </w:r>
            <w:r w:rsidR="00895522">
              <w:rPr>
                <w:noProof/>
                <w:webHidden/>
              </w:rPr>
            </w:r>
            <w:r w:rsidR="00895522">
              <w:rPr>
                <w:noProof/>
                <w:webHidden/>
              </w:rPr>
              <w:fldChar w:fldCharType="separate"/>
            </w:r>
            <w:r w:rsidR="00895522">
              <w:rPr>
                <w:noProof/>
                <w:webHidden/>
              </w:rPr>
              <w:t>2</w:t>
            </w:r>
            <w:r w:rsidR="00895522"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0" w:history="1">
            <w:r w:rsidRPr="002C4AEC">
              <w:rPr>
                <w:rStyle w:val="a8"/>
                <w:noProof/>
              </w:rPr>
              <w:t>ЧТО ТАКОЕ ЧАТ-БОТ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1" w:history="1">
            <w:r w:rsidRPr="002C4AEC">
              <w:rPr>
                <w:rStyle w:val="a8"/>
                <w:noProof/>
              </w:rPr>
              <w:t>ВОЗМОЖНОСТИ ЧАТ-БОТА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2" w:history="1">
            <w:r w:rsidRPr="002C4AEC">
              <w:rPr>
                <w:rStyle w:val="a8"/>
                <w:noProof/>
              </w:rPr>
              <w:t>изучаем режим админа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3" w:history="1">
            <w:r w:rsidRPr="002C4AEC">
              <w:rPr>
                <w:rStyle w:val="a8"/>
                <w:noProof/>
              </w:rPr>
              <w:t>изучаем режим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4" w:history="1">
            <w:r w:rsidRPr="002C4AEC">
              <w:rPr>
                <w:rStyle w:val="a8"/>
                <w:noProof/>
              </w:rPr>
              <w:t>СОЗДАЕМ ВИРТУАЛЬНОЕ ОКРУЖЕНИЕ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5522" w:rsidRDefault="00895522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296405" w:history="1">
            <w:r w:rsidRPr="002C4AEC">
              <w:rPr>
                <w:rStyle w:val="a8"/>
                <w:noProof/>
              </w:rPr>
              <w:t>ЧТО ТАКОЕ AIOGRAM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_Toc132296405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9A2A62" w:rsidRDefault="00E96235" w:rsidP="00706D60">
          <w:pPr>
            <w:rPr>
              <w:noProof/>
              <w:color w:val="FF0000"/>
            </w:rPr>
          </w:pPr>
          <w:r w:rsidRPr="009A2A62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9A2A62" w:rsidRDefault="00C85251" w:rsidP="00706D60">
      <w:pPr>
        <w:rPr>
          <w:noProof/>
          <w:color w:val="FF0000"/>
        </w:rPr>
      </w:pPr>
      <w:r w:rsidRPr="009A2A62">
        <w:rPr>
          <w:noProof/>
          <w:color w:val="FF0000"/>
          <w:lang w:bidi="ru-RU"/>
        </w:rPr>
        <w:br w:type="page"/>
      </w:r>
    </w:p>
    <w:p w:rsidR="00C85251" w:rsidRPr="009A2A62" w:rsidRDefault="00893712" w:rsidP="00706D60">
      <w:pPr>
        <w:rPr>
          <w:noProof/>
          <w:color w:val="FF0000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A44FAC" wp14:editId="53917ACF">
                <wp:simplePos x="0" y="0"/>
                <wp:positionH relativeFrom="page">
                  <wp:posOffset>447675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52A3A0" id="Прямоугольник 12" o:spid="_x0000_s1026" style="position:absolute;margin-left:35.2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" filled="f" strokecolor="#2f5496 [2404]" strokeweight="1pt">
                <w10:wrap anchorx="page"/>
              </v:rect>
            </w:pict>
          </mc:Fallback>
        </mc:AlternateContent>
      </w:r>
      <w:r w:rsidR="00E653C0" w:rsidRPr="009A2A62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0F2144D3" wp14:editId="0A59FC2B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9A2A62" w:rsidRDefault="00C85251" w:rsidP="00706D60">
      <w:pPr>
        <w:rPr>
          <w:noProof/>
          <w:color w:val="FF0000"/>
        </w:rPr>
      </w:pPr>
    </w:p>
    <w:p w:rsidR="00C85251" w:rsidRPr="009A2A62" w:rsidRDefault="00C85251" w:rsidP="00706D60">
      <w:pPr>
        <w:rPr>
          <w:noProof/>
          <w:color w:val="FF0000"/>
        </w:rPr>
      </w:pPr>
    </w:p>
    <w:p w:rsidR="00C85251" w:rsidRPr="009A2A62" w:rsidRDefault="00C85251" w:rsidP="00706D60">
      <w:pPr>
        <w:rPr>
          <w:noProof/>
          <w:color w:val="FF0000"/>
        </w:rPr>
      </w:pPr>
    </w:p>
    <w:p w:rsidR="00C85251" w:rsidRPr="009A2A62" w:rsidRDefault="00C85251" w:rsidP="00706D60">
      <w:pPr>
        <w:rPr>
          <w:noProof/>
          <w:color w:val="FF0000"/>
        </w:rPr>
      </w:pPr>
    </w:p>
    <w:p w:rsidR="00C85251" w:rsidRPr="009A2A62" w:rsidRDefault="00C85251" w:rsidP="00706D60">
      <w:pPr>
        <w:rPr>
          <w:noProof/>
          <w:color w:val="FF0000"/>
        </w:rPr>
      </w:pPr>
    </w:p>
    <w:p w:rsidR="00C85251" w:rsidRPr="009A2A62" w:rsidRDefault="00C85251" w:rsidP="00706D60">
      <w:pPr>
        <w:rPr>
          <w:noProof/>
          <w:color w:val="FF0000"/>
        </w:rPr>
      </w:pPr>
    </w:p>
    <w:p w:rsidR="00706D60" w:rsidRPr="009A2A62" w:rsidRDefault="00706D60" w:rsidP="00706D60">
      <w:pPr>
        <w:rPr>
          <w:noProof/>
          <w:color w:val="FF0000"/>
        </w:rPr>
      </w:pPr>
    </w:p>
    <w:p w:rsidR="00706D60" w:rsidRPr="009A2A62" w:rsidRDefault="00706D60" w:rsidP="00706D60">
      <w:pPr>
        <w:rPr>
          <w:noProof/>
          <w:color w:val="FF0000"/>
        </w:rPr>
      </w:pPr>
    </w:p>
    <w:p w:rsidR="00D92051" w:rsidRPr="00B411FC" w:rsidRDefault="00F83869" w:rsidP="00B411FC">
      <w:pPr>
        <w:pStyle w:val="1"/>
      </w:pPr>
      <w:bookmarkStart w:id="1" w:name="_Toc132296400"/>
      <w:r w:rsidRPr="00B411FC">
        <w:t>ЧТО ТАКОЕ ЧАТ-БОТ</w:t>
      </w:r>
      <w:bookmarkEnd w:id="1"/>
    </w:p>
    <w:p w:rsidR="005640E0" w:rsidRPr="00B411FC" w:rsidRDefault="005640E0" w:rsidP="00C416A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B411FC">
        <w:rPr>
          <w:rFonts w:ascii="Times New Roman" w:hAnsi="Times New Roman" w:cs="Times New Roman"/>
          <w:sz w:val="26"/>
          <w:szCs w:val="26"/>
        </w:rPr>
        <w:t xml:space="preserve">Наш </w:t>
      </w:r>
      <w:r w:rsidR="00C416A8" w:rsidRPr="00B411FC">
        <w:rPr>
          <w:rFonts w:ascii="Times New Roman" w:hAnsi="Times New Roman" w:cs="Times New Roman"/>
          <w:sz w:val="26"/>
          <w:szCs w:val="26"/>
        </w:rPr>
        <w:t>курс</w:t>
      </w:r>
      <w:r w:rsidRPr="00B411FC">
        <w:rPr>
          <w:rFonts w:ascii="Times New Roman" w:hAnsi="Times New Roman" w:cs="Times New Roman"/>
          <w:sz w:val="26"/>
          <w:szCs w:val="26"/>
        </w:rPr>
        <w:t xml:space="preserve"> посвящен разработке чат-бота – интерактивного приложения с графическим интерфейсом. Чат-бот заменяет живого человека и ведет об</w:t>
      </w:r>
      <w:r w:rsidR="00EE429B" w:rsidRPr="00B411FC">
        <w:rPr>
          <w:rFonts w:ascii="Times New Roman" w:hAnsi="Times New Roman" w:cs="Times New Roman"/>
          <w:sz w:val="26"/>
          <w:szCs w:val="26"/>
        </w:rPr>
        <w:t>щение с пользователем по вопросам</w:t>
      </w:r>
      <w:r w:rsidRPr="00B411FC">
        <w:rPr>
          <w:rFonts w:ascii="Times New Roman" w:hAnsi="Times New Roman" w:cs="Times New Roman"/>
          <w:sz w:val="26"/>
          <w:szCs w:val="26"/>
        </w:rPr>
        <w:t xml:space="preserve"> передачи информации,</w:t>
      </w:r>
      <w:r w:rsidR="00EE429B" w:rsidRPr="00B411FC">
        <w:rPr>
          <w:rFonts w:ascii="Times New Roman" w:hAnsi="Times New Roman" w:cs="Times New Roman"/>
          <w:sz w:val="26"/>
          <w:szCs w:val="26"/>
        </w:rPr>
        <w:t xml:space="preserve"> документов,</w:t>
      </w:r>
      <w:r w:rsidRPr="00B411FC">
        <w:rPr>
          <w:rFonts w:ascii="Times New Roman" w:hAnsi="Times New Roman" w:cs="Times New Roman"/>
          <w:sz w:val="26"/>
          <w:szCs w:val="26"/>
        </w:rPr>
        <w:t xml:space="preserve"> </w:t>
      </w:r>
      <w:r w:rsidR="00B411FC" w:rsidRPr="00B411FC">
        <w:rPr>
          <w:rFonts w:ascii="Times New Roman" w:hAnsi="Times New Roman" w:cs="Times New Roman"/>
          <w:sz w:val="26"/>
          <w:szCs w:val="26"/>
        </w:rPr>
        <w:t>покупки товаров</w:t>
      </w:r>
      <w:r w:rsidRPr="00B411FC">
        <w:rPr>
          <w:rFonts w:ascii="Times New Roman" w:hAnsi="Times New Roman" w:cs="Times New Roman"/>
          <w:sz w:val="26"/>
          <w:szCs w:val="26"/>
        </w:rPr>
        <w:t xml:space="preserve"> и т.д. Чат-бот может выступать в роли онлайн-магазина, сервиса. Боты также</w:t>
      </w:r>
      <w:r w:rsidR="00B411FC" w:rsidRPr="00B411FC">
        <w:rPr>
          <w:rFonts w:ascii="Times New Roman" w:hAnsi="Times New Roman" w:cs="Times New Roman"/>
          <w:sz w:val="26"/>
          <w:szCs w:val="26"/>
        </w:rPr>
        <w:t xml:space="preserve"> способны</w:t>
      </w:r>
      <w:r w:rsidRPr="00B411FC">
        <w:rPr>
          <w:rFonts w:ascii="Times New Roman" w:hAnsi="Times New Roman" w:cs="Times New Roman"/>
          <w:sz w:val="26"/>
          <w:szCs w:val="26"/>
        </w:rPr>
        <w:t xml:space="preserve"> «консультировать» пользователей по тем или иным вопросам.</w:t>
      </w:r>
      <w:r w:rsidR="00F83869" w:rsidRPr="00B411FC">
        <w:rPr>
          <w:rFonts w:ascii="Times New Roman" w:hAnsi="Times New Roman" w:cs="Times New Roman"/>
          <w:sz w:val="26"/>
          <w:szCs w:val="26"/>
        </w:rPr>
        <w:t xml:space="preserve"> </w:t>
      </w:r>
      <w:r w:rsidR="00B411FC" w:rsidRPr="00B411FC">
        <w:rPr>
          <w:rFonts w:ascii="Times New Roman" w:hAnsi="Times New Roman" w:cs="Times New Roman"/>
          <w:sz w:val="26"/>
          <w:szCs w:val="26"/>
        </w:rPr>
        <w:t>Приложения подобного типа</w:t>
      </w:r>
      <w:r w:rsidR="00F83869" w:rsidRPr="00B411FC">
        <w:rPr>
          <w:rFonts w:ascii="Times New Roman" w:hAnsi="Times New Roman" w:cs="Times New Roman"/>
          <w:sz w:val="26"/>
          <w:szCs w:val="26"/>
        </w:rPr>
        <w:t xml:space="preserve"> упрощают ведение бизнеса, взаимодействие с потенциальным</w:t>
      </w:r>
      <w:r w:rsidR="00EE429B" w:rsidRPr="00B411FC">
        <w:rPr>
          <w:rFonts w:ascii="Times New Roman" w:hAnsi="Times New Roman" w:cs="Times New Roman"/>
          <w:sz w:val="26"/>
          <w:szCs w:val="26"/>
        </w:rPr>
        <w:t>и</w:t>
      </w:r>
      <w:r w:rsidR="00F83869" w:rsidRPr="00B411FC">
        <w:rPr>
          <w:rFonts w:ascii="Times New Roman" w:hAnsi="Times New Roman" w:cs="Times New Roman"/>
          <w:sz w:val="26"/>
          <w:szCs w:val="26"/>
        </w:rPr>
        <w:t xml:space="preserve"> или текущим</w:t>
      </w:r>
      <w:r w:rsidR="00EE429B" w:rsidRPr="00B411FC">
        <w:rPr>
          <w:rFonts w:ascii="Times New Roman" w:hAnsi="Times New Roman" w:cs="Times New Roman"/>
          <w:sz w:val="26"/>
          <w:szCs w:val="26"/>
        </w:rPr>
        <w:t>и</w:t>
      </w:r>
      <w:r w:rsidR="00F83869" w:rsidRPr="00B411FC">
        <w:rPr>
          <w:rFonts w:ascii="Times New Roman" w:hAnsi="Times New Roman" w:cs="Times New Roman"/>
          <w:sz w:val="26"/>
          <w:szCs w:val="26"/>
        </w:rPr>
        <w:t xml:space="preserve"> клиент</w:t>
      </w:r>
      <w:r w:rsidR="00EE429B" w:rsidRPr="00B411FC">
        <w:rPr>
          <w:rFonts w:ascii="Times New Roman" w:hAnsi="Times New Roman" w:cs="Times New Roman"/>
          <w:sz w:val="26"/>
          <w:szCs w:val="26"/>
        </w:rPr>
        <w:t>а</w:t>
      </w:r>
      <w:r w:rsidR="00F83869" w:rsidRPr="00B411FC">
        <w:rPr>
          <w:rFonts w:ascii="Times New Roman" w:hAnsi="Times New Roman" w:cs="Times New Roman"/>
          <w:sz w:val="26"/>
          <w:szCs w:val="26"/>
        </w:rPr>
        <w:t>м</w:t>
      </w:r>
      <w:r w:rsidR="00EE429B" w:rsidRPr="00B411FC">
        <w:rPr>
          <w:rFonts w:ascii="Times New Roman" w:hAnsi="Times New Roman" w:cs="Times New Roman"/>
          <w:sz w:val="26"/>
          <w:szCs w:val="26"/>
        </w:rPr>
        <w:t>и</w:t>
      </w:r>
      <w:r w:rsidR="00F83869" w:rsidRPr="00B411FC">
        <w:rPr>
          <w:rFonts w:ascii="Times New Roman" w:hAnsi="Times New Roman" w:cs="Times New Roman"/>
          <w:sz w:val="26"/>
          <w:szCs w:val="26"/>
        </w:rPr>
        <w:t>, позволяют получить от них обратную связь.</w:t>
      </w:r>
    </w:p>
    <w:p w:rsidR="005640E0" w:rsidRPr="00544C87" w:rsidRDefault="005640E0" w:rsidP="005640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 xml:space="preserve">Это виртуальные собеседники для пользователей. Они функционируют </w:t>
      </w:r>
      <w:r w:rsidR="00544C87" w:rsidRPr="00544C87">
        <w:rPr>
          <w:rFonts w:ascii="Times New Roman" w:hAnsi="Times New Roman" w:cs="Times New Roman"/>
          <w:sz w:val="26"/>
          <w:szCs w:val="26"/>
        </w:rPr>
        <w:t>на</w:t>
      </w:r>
      <w:r w:rsidRPr="00544C87">
        <w:rPr>
          <w:rFonts w:ascii="Times New Roman" w:hAnsi="Times New Roman" w:cs="Times New Roman"/>
          <w:sz w:val="26"/>
          <w:szCs w:val="26"/>
        </w:rPr>
        <w:t xml:space="preserve"> всех возможных платформах: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WhatsApp</w:t>
      </w:r>
      <w:r w:rsidRPr="00544C87">
        <w:rPr>
          <w:rFonts w:ascii="Times New Roman" w:hAnsi="Times New Roman" w:cs="Times New Roman"/>
          <w:sz w:val="26"/>
          <w:szCs w:val="26"/>
        </w:rPr>
        <w:t xml:space="preserve">,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544C87">
        <w:rPr>
          <w:rFonts w:ascii="Times New Roman" w:hAnsi="Times New Roman" w:cs="Times New Roman"/>
          <w:sz w:val="26"/>
          <w:szCs w:val="26"/>
        </w:rPr>
        <w:t xml:space="preserve">,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VK</w:t>
      </w:r>
      <w:r w:rsidRPr="00544C87">
        <w:rPr>
          <w:rFonts w:ascii="Times New Roman" w:hAnsi="Times New Roman" w:cs="Times New Roman"/>
          <w:sz w:val="26"/>
          <w:szCs w:val="26"/>
        </w:rPr>
        <w:t xml:space="preserve"> и т.д. Наш бот будет размещаться на одной из популярнейших платформ –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544C87">
        <w:rPr>
          <w:rFonts w:ascii="Times New Roman" w:hAnsi="Times New Roman" w:cs="Times New Roman"/>
          <w:sz w:val="26"/>
          <w:szCs w:val="26"/>
        </w:rPr>
        <w:t xml:space="preserve">, поэтому интерфейс будет создаваться под эту платформу. А </w:t>
      </w:r>
      <w:proofErr w:type="spellStart"/>
      <w:r w:rsidRPr="00544C87">
        <w:rPr>
          <w:rFonts w:ascii="Times New Roman" w:hAnsi="Times New Roman" w:cs="Times New Roman"/>
          <w:sz w:val="26"/>
          <w:szCs w:val="26"/>
        </w:rPr>
        <w:t>бэкенд</w:t>
      </w:r>
      <w:proofErr w:type="spellEnd"/>
      <w:r w:rsidRPr="00544C87">
        <w:rPr>
          <w:rFonts w:ascii="Times New Roman" w:hAnsi="Times New Roman" w:cs="Times New Roman"/>
          <w:sz w:val="26"/>
          <w:szCs w:val="26"/>
        </w:rPr>
        <w:t xml:space="preserve"> проекта </w:t>
      </w:r>
      <w:r w:rsidR="00544C87" w:rsidRPr="00544C87">
        <w:rPr>
          <w:rFonts w:ascii="Times New Roman" w:hAnsi="Times New Roman" w:cs="Times New Roman"/>
          <w:sz w:val="26"/>
          <w:szCs w:val="26"/>
        </w:rPr>
        <w:t>–</w:t>
      </w:r>
      <w:r w:rsidR="00743497" w:rsidRPr="00544C87">
        <w:rPr>
          <w:rFonts w:ascii="Times New Roman" w:hAnsi="Times New Roman" w:cs="Times New Roman"/>
          <w:sz w:val="26"/>
          <w:szCs w:val="26"/>
        </w:rPr>
        <w:t xml:space="preserve"> функционировать </w:t>
      </w:r>
      <w:r w:rsidR="00544C87" w:rsidRPr="00544C87">
        <w:rPr>
          <w:rFonts w:ascii="Times New Roman" w:hAnsi="Times New Roman" w:cs="Times New Roman"/>
          <w:sz w:val="26"/>
          <w:szCs w:val="26"/>
        </w:rPr>
        <w:t>за счет программного кода на</w:t>
      </w:r>
      <w:r w:rsidR="00743497" w:rsidRPr="00544C87">
        <w:rPr>
          <w:rFonts w:ascii="Times New Roman" w:hAnsi="Times New Roman" w:cs="Times New Roman"/>
          <w:sz w:val="26"/>
          <w:szCs w:val="26"/>
        </w:rPr>
        <w:t xml:space="preserve"> язык</w:t>
      </w:r>
      <w:r w:rsidR="00544C87" w:rsidRPr="00544C87">
        <w:rPr>
          <w:rFonts w:ascii="Times New Roman" w:hAnsi="Times New Roman" w:cs="Times New Roman"/>
          <w:sz w:val="26"/>
          <w:szCs w:val="26"/>
        </w:rPr>
        <w:t>е</w:t>
      </w:r>
      <w:r w:rsidR="00743497" w:rsidRPr="00544C87">
        <w:rPr>
          <w:rFonts w:ascii="Times New Roman" w:hAnsi="Times New Roman" w:cs="Times New Roman"/>
          <w:sz w:val="26"/>
          <w:szCs w:val="26"/>
        </w:rPr>
        <w:t xml:space="preserve"> программирования </w:t>
      </w:r>
      <w:r w:rsidR="00743497" w:rsidRPr="00544C87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743497" w:rsidRPr="00544C87">
        <w:rPr>
          <w:rFonts w:ascii="Times New Roman" w:hAnsi="Times New Roman" w:cs="Times New Roman"/>
          <w:sz w:val="26"/>
          <w:szCs w:val="26"/>
        </w:rPr>
        <w:t>.</w:t>
      </w:r>
    </w:p>
    <w:p w:rsidR="00F83869" w:rsidRPr="00544C87" w:rsidRDefault="00F83869" w:rsidP="005640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>Благодаря чат-ботам</w:t>
      </w:r>
      <w:r w:rsidR="00E9581B" w:rsidRPr="00544C87">
        <w:rPr>
          <w:rFonts w:ascii="Times New Roman" w:hAnsi="Times New Roman" w:cs="Times New Roman"/>
          <w:sz w:val="26"/>
          <w:szCs w:val="26"/>
        </w:rPr>
        <w:t xml:space="preserve"> бизнес получает следующий комплекс преимуществ:</w:t>
      </w:r>
    </w:p>
    <w:p w:rsidR="00E9581B" w:rsidRPr="00544C87" w:rsidRDefault="00E9581B" w:rsidP="001F0BF1">
      <w:pPr>
        <w:pStyle w:val="ac"/>
        <w:numPr>
          <w:ilvl w:val="0"/>
          <w:numId w:val="27"/>
        </w:numPr>
        <w:spacing w:line="36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 xml:space="preserve">Снижается время ожидания </w:t>
      </w:r>
      <w:r w:rsidR="00480BB0" w:rsidRPr="00544C87">
        <w:rPr>
          <w:rFonts w:ascii="Times New Roman" w:hAnsi="Times New Roman" w:cs="Times New Roman"/>
          <w:sz w:val="26"/>
          <w:szCs w:val="26"/>
        </w:rPr>
        <w:t xml:space="preserve">для </w:t>
      </w:r>
      <w:r w:rsidRPr="00544C87">
        <w:rPr>
          <w:rFonts w:ascii="Times New Roman" w:hAnsi="Times New Roman" w:cs="Times New Roman"/>
          <w:sz w:val="26"/>
          <w:szCs w:val="26"/>
        </w:rPr>
        <w:t xml:space="preserve">клиентов, поскольку бот дает возможность </w:t>
      </w:r>
      <w:r w:rsidR="00480BB0" w:rsidRPr="00544C87">
        <w:rPr>
          <w:rFonts w:ascii="Times New Roman" w:hAnsi="Times New Roman" w:cs="Times New Roman"/>
          <w:sz w:val="26"/>
          <w:szCs w:val="26"/>
        </w:rPr>
        <w:t>оперативного</w:t>
      </w:r>
      <w:r w:rsidRPr="00544C87">
        <w:rPr>
          <w:rFonts w:ascii="Times New Roman" w:hAnsi="Times New Roman" w:cs="Times New Roman"/>
          <w:sz w:val="26"/>
          <w:szCs w:val="26"/>
        </w:rPr>
        <w:t xml:space="preserve"> получения ответа.</w:t>
      </w:r>
    </w:p>
    <w:p w:rsidR="00E9581B" w:rsidRPr="00544C87" w:rsidRDefault="00E9581B" w:rsidP="001F0BF1">
      <w:pPr>
        <w:pStyle w:val="ac"/>
        <w:numPr>
          <w:ilvl w:val="0"/>
          <w:numId w:val="27"/>
        </w:numPr>
        <w:spacing w:line="36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 xml:space="preserve">Круглосуточная доступность. Приложение </w:t>
      </w:r>
      <w:r w:rsidR="00480BB0" w:rsidRPr="00544C87">
        <w:rPr>
          <w:rFonts w:ascii="Times New Roman" w:hAnsi="Times New Roman" w:cs="Times New Roman"/>
          <w:sz w:val="26"/>
          <w:szCs w:val="26"/>
        </w:rPr>
        <w:t>формирует</w:t>
      </w:r>
      <w:r w:rsidRPr="00544C87">
        <w:rPr>
          <w:rFonts w:ascii="Times New Roman" w:hAnsi="Times New Roman" w:cs="Times New Roman"/>
          <w:sz w:val="26"/>
          <w:szCs w:val="26"/>
        </w:rPr>
        <w:t xml:space="preserve"> ответ пользователю в любое время.</w:t>
      </w:r>
    </w:p>
    <w:p w:rsidR="001F0BF1" w:rsidRPr="00544C87" w:rsidRDefault="00895522" w:rsidP="001F0BF1">
      <w:pPr>
        <w:pStyle w:val="ac"/>
        <w:numPr>
          <w:ilvl w:val="0"/>
          <w:numId w:val="27"/>
        </w:numPr>
        <w:spacing w:line="36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657BA344" wp14:editId="5333503A">
                <wp:simplePos x="0" y="0"/>
                <wp:positionH relativeFrom="margin">
                  <wp:align>center</wp:align>
                </wp:positionH>
                <wp:positionV relativeFrom="paragraph">
                  <wp:posOffset>-565150</wp:posOffset>
                </wp:positionV>
                <wp:extent cx="6659880" cy="9755505"/>
                <wp:effectExtent l="0" t="0" r="26670" b="17145"/>
                <wp:wrapNone/>
                <wp:docPr id="1" name="Прямоугольник 1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BA344" id="Прямоугольник 1" o:spid="_x0000_s1028" style="position:absolute;left:0;text-align:left;margin-left:0;margin-top:-44.5pt;width:524.4pt;height:768.15pt;z-index:-251388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1F0BF1" w:rsidRPr="00544C87">
        <w:rPr>
          <w:rFonts w:ascii="Times New Roman" w:hAnsi="Times New Roman" w:cs="Times New Roman"/>
          <w:sz w:val="26"/>
          <w:szCs w:val="26"/>
        </w:rPr>
        <w:t>Непрерывное взаимодействие с клиентами. Как средство привлечения пользователей такое приложение работает в постоянном режиме.</w:t>
      </w:r>
    </w:p>
    <w:p w:rsidR="001F0BF1" w:rsidRPr="00544C87" w:rsidRDefault="001F0BF1" w:rsidP="001F0BF1">
      <w:pPr>
        <w:pStyle w:val="ac"/>
        <w:numPr>
          <w:ilvl w:val="0"/>
          <w:numId w:val="27"/>
        </w:numPr>
        <w:spacing w:line="36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 xml:space="preserve">Снижение расходов </w:t>
      </w:r>
      <w:r w:rsidR="00544C87" w:rsidRPr="00544C87">
        <w:rPr>
          <w:rFonts w:ascii="Times New Roman" w:hAnsi="Times New Roman" w:cs="Times New Roman"/>
          <w:sz w:val="26"/>
          <w:szCs w:val="26"/>
        </w:rPr>
        <w:t>фирмы</w:t>
      </w:r>
      <w:r w:rsidRPr="00544C87">
        <w:rPr>
          <w:rFonts w:ascii="Times New Roman" w:hAnsi="Times New Roman" w:cs="Times New Roman"/>
          <w:sz w:val="26"/>
          <w:szCs w:val="26"/>
        </w:rPr>
        <w:t>. Боты заменяют живых людей и не требуют оплаты.</w:t>
      </w:r>
    </w:p>
    <w:p w:rsidR="001F0BF1" w:rsidRPr="00544C87" w:rsidRDefault="001F0BF1" w:rsidP="005640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44C87">
        <w:rPr>
          <w:rFonts w:ascii="Times New Roman" w:hAnsi="Times New Roman" w:cs="Times New Roman"/>
          <w:sz w:val="26"/>
          <w:szCs w:val="26"/>
        </w:rPr>
        <w:t xml:space="preserve">Чат-боты, создаваемые средствами языка программирования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Pr="00544C87">
        <w:rPr>
          <w:rFonts w:ascii="Times New Roman" w:hAnsi="Times New Roman" w:cs="Times New Roman"/>
          <w:sz w:val="26"/>
          <w:szCs w:val="26"/>
        </w:rPr>
        <w:t xml:space="preserve"> и функционирующие на базе платформы 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544C87">
        <w:rPr>
          <w:rFonts w:ascii="Times New Roman" w:hAnsi="Times New Roman" w:cs="Times New Roman"/>
          <w:sz w:val="26"/>
          <w:szCs w:val="26"/>
        </w:rPr>
        <w:t>, реализуются с помощью различных дополнительных библиотек</w:t>
      </w:r>
      <w:r w:rsidR="00480BB0" w:rsidRPr="00544C87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480BB0" w:rsidRPr="00544C87">
        <w:rPr>
          <w:rFonts w:ascii="Times New Roman" w:hAnsi="Times New Roman" w:cs="Times New Roman"/>
          <w:sz w:val="26"/>
          <w:szCs w:val="26"/>
        </w:rPr>
        <w:t>фреймворков</w:t>
      </w:r>
      <w:proofErr w:type="spellEnd"/>
      <w:r w:rsidR="00480BB0" w:rsidRPr="00544C87">
        <w:rPr>
          <w:rFonts w:ascii="Times New Roman" w:hAnsi="Times New Roman" w:cs="Times New Roman"/>
          <w:sz w:val="26"/>
          <w:szCs w:val="26"/>
        </w:rPr>
        <w:t>)</w:t>
      </w:r>
      <w:r w:rsidRPr="00544C87">
        <w:rPr>
          <w:rFonts w:ascii="Times New Roman" w:hAnsi="Times New Roman" w:cs="Times New Roman"/>
          <w:sz w:val="26"/>
          <w:szCs w:val="26"/>
        </w:rPr>
        <w:t xml:space="preserve">, самые известные из которых, </w:t>
      </w:r>
      <w:proofErr w:type="spellStart"/>
      <w:r w:rsidRPr="00544C87">
        <w:rPr>
          <w:rFonts w:ascii="Times New Roman" w:hAnsi="Times New Roman" w:cs="Times New Roman"/>
          <w:sz w:val="26"/>
          <w:szCs w:val="26"/>
          <w:lang w:val="en-US"/>
        </w:rPr>
        <w:t>pyTelegramBotApi</w:t>
      </w:r>
      <w:proofErr w:type="spellEnd"/>
      <w:r w:rsidRPr="00544C87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480BB0" w:rsidRPr="00544C87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544C87">
        <w:rPr>
          <w:rFonts w:ascii="Times New Roman" w:hAnsi="Times New Roman" w:cs="Times New Roman"/>
          <w:sz w:val="26"/>
          <w:szCs w:val="26"/>
          <w:lang w:val="en-US"/>
        </w:rPr>
        <w:t>iogram</w:t>
      </w:r>
      <w:proofErr w:type="spellEnd"/>
      <w:r w:rsidRPr="00544C87">
        <w:rPr>
          <w:rFonts w:ascii="Times New Roman" w:hAnsi="Times New Roman" w:cs="Times New Roman"/>
          <w:sz w:val="26"/>
          <w:szCs w:val="26"/>
        </w:rPr>
        <w:t xml:space="preserve">. Наш проект строится на базе </w:t>
      </w:r>
      <w:proofErr w:type="spellStart"/>
      <w:r w:rsidR="00480BB0" w:rsidRPr="00544C87">
        <w:rPr>
          <w:rFonts w:ascii="Times New Roman" w:hAnsi="Times New Roman" w:cs="Times New Roman"/>
          <w:sz w:val="26"/>
          <w:szCs w:val="26"/>
          <w:lang w:val="en-US"/>
        </w:rPr>
        <w:t>Aiogram</w:t>
      </w:r>
      <w:proofErr w:type="spellEnd"/>
      <w:r w:rsidRPr="00544C87">
        <w:rPr>
          <w:rFonts w:ascii="Times New Roman" w:hAnsi="Times New Roman" w:cs="Times New Roman"/>
          <w:sz w:val="26"/>
          <w:szCs w:val="26"/>
        </w:rPr>
        <w:t>.</w:t>
      </w:r>
      <w:r w:rsidR="00480BB0" w:rsidRPr="00544C87">
        <w:rPr>
          <w:rFonts w:ascii="Times New Roman" w:hAnsi="Times New Roman" w:cs="Times New Roman"/>
          <w:sz w:val="26"/>
          <w:szCs w:val="26"/>
        </w:rPr>
        <w:t xml:space="preserve"> Это востребованный и перспективный </w:t>
      </w:r>
      <w:proofErr w:type="spellStart"/>
      <w:r w:rsidR="00480BB0" w:rsidRPr="00544C87">
        <w:rPr>
          <w:rFonts w:ascii="Times New Roman" w:hAnsi="Times New Roman" w:cs="Times New Roman"/>
          <w:sz w:val="26"/>
          <w:szCs w:val="26"/>
        </w:rPr>
        <w:t>фреймворк</w:t>
      </w:r>
      <w:proofErr w:type="spellEnd"/>
      <w:r w:rsidR="00480BB0" w:rsidRPr="00544C87">
        <w:rPr>
          <w:rFonts w:ascii="Times New Roman" w:hAnsi="Times New Roman" w:cs="Times New Roman"/>
          <w:sz w:val="26"/>
          <w:szCs w:val="26"/>
        </w:rPr>
        <w:t xml:space="preserve"> для реализации асинхронных чат-ботов для </w:t>
      </w:r>
      <w:r w:rsidR="00480BB0" w:rsidRPr="00544C87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480BB0" w:rsidRPr="00544C87">
        <w:rPr>
          <w:rFonts w:ascii="Times New Roman" w:hAnsi="Times New Roman" w:cs="Times New Roman"/>
          <w:sz w:val="26"/>
          <w:szCs w:val="26"/>
        </w:rPr>
        <w:t>.</w:t>
      </w:r>
    </w:p>
    <w:p w:rsidR="0053584A" w:rsidRPr="00FF3B5F" w:rsidRDefault="00873897" w:rsidP="00FF3B5F">
      <w:pPr>
        <w:pStyle w:val="1"/>
      </w:pPr>
      <w:bookmarkStart w:id="2" w:name="_Toc132296401"/>
      <w:r w:rsidRPr="00FF3B5F">
        <w:t>ВОЗМОЖНОСТИ ЧАТ-БОТА</w:t>
      </w:r>
      <w:bookmarkEnd w:id="2"/>
    </w:p>
    <w:p w:rsidR="00BC5625" w:rsidRPr="00FF3B5F" w:rsidRDefault="00BC5625" w:rsidP="00FF3B5F">
      <w:pPr>
        <w:pStyle w:val="21"/>
      </w:pPr>
      <w:bookmarkStart w:id="3" w:name="_Toc132296402"/>
      <w:r w:rsidRPr="00FF3B5F">
        <w:t>изучаем режим админа</w:t>
      </w:r>
      <w:bookmarkEnd w:id="3"/>
    </w:p>
    <w:p w:rsidR="00611B91" w:rsidRPr="00E91C0A" w:rsidRDefault="00005A34" w:rsidP="00005A3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E91C0A">
        <w:rPr>
          <w:rFonts w:ascii="Times New Roman" w:hAnsi="Times New Roman" w:cs="Times New Roman"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886592" behindDoc="1" locked="0" layoutInCell="1" allowOverlap="1" wp14:anchorId="7CA82FE4" wp14:editId="5B4232F1">
            <wp:simplePos x="0" y="0"/>
            <wp:positionH relativeFrom="margin">
              <wp:align>center</wp:align>
            </wp:positionH>
            <wp:positionV relativeFrom="paragraph">
              <wp:posOffset>676607</wp:posOffset>
            </wp:positionV>
            <wp:extent cx="5731510" cy="2395855"/>
            <wp:effectExtent l="19050" t="19050" r="21590" b="23495"/>
            <wp:wrapTight wrapText="bothSides">
              <wp:wrapPolygon edited="0">
                <wp:start x="-72" y="-172"/>
                <wp:lineTo x="-72" y="21640"/>
                <wp:lineTo x="21610" y="21640"/>
                <wp:lineTo x="21610" y="-172"/>
                <wp:lineTo x="-72" y="-17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4A" w:rsidRPr="00E91C0A">
        <w:rPr>
          <w:rFonts w:ascii="Times New Roman" w:hAnsi="Times New Roman" w:cs="Times New Roman"/>
          <w:sz w:val="26"/>
          <w:szCs w:val="26"/>
        </w:rPr>
        <w:t xml:space="preserve">После ввода команды </w:t>
      </w:r>
      <w:r w:rsidR="0053584A" w:rsidRPr="00E91C0A">
        <w:rPr>
          <w:rFonts w:ascii="Times New Roman" w:hAnsi="Times New Roman" w:cs="Times New Roman"/>
          <w:color w:val="00B050"/>
          <w:sz w:val="26"/>
          <w:szCs w:val="26"/>
        </w:rPr>
        <w:t>/</w:t>
      </w:r>
      <w:r w:rsidR="0053584A" w:rsidRPr="00E91C0A">
        <w:rPr>
          <w:rFonts w:ascii="Times New Roman" w:hAnsi="Times New Roman" w:cs="Times New Roman"/>
          <w:color w:val="00B050"/>
          <w:sz w:val="26"/>
          <w:szCs w:val="26"/>
          <w:lang w:val="en-US"/>
        </w:rPr>
        <w:t>start</w:t>
      </w:r>
      <w:r w:rsidR="0053584A" w:rsidRPr="00E91C0A">
        <w:rPr>
          <w:rFonts w:ascii="Times New Roman" w:hAnsi="Times New Roman" w:cs="Times New Roman"/>
          <w:sz w:val="26"/>
          <w:szCs w:val="26"/>
        </w:rPr>
        <w:t xml:space="preserve"> мы можем увидеть, </w:t>
      </w:r>
      <w:r w:rsidR="00E91C0A" w:rsidRPr="00E91C0A">
        <w:rPr>
          <w:rFonts w:ascii="Times New Roman" w:hAnsi="Times New Roman" w:cs="Times New Roman"/>
          <w:sz w:val="26"/>
          <w:szCs w:val="26"/>
        </w:rPr>
        <w:t xml:space="preserve">что </w:t>
      </w:r>
      <w:r w:rsidR="0053584A" w:rsidRPr="00E91C0A">
        <w:rPr>
          <w:rFonts w:ascii="Times New Roman" w:hAnsi="Times New Roman" w:cs="Times New Roman"/>
          <w:sz w:val="26"/>
          <w:szCs w:val="26"/>
        </w:rPr>
        <w:t>п</w:t>
      </w:r>
      <w:r w:rsidR="009765D1" w:rsidRPr="00E91C0A">
        <w:rPr>
          <w:rFonts w:ascii="Times New Roman" w:hAnsi="Times New Roman" w:cs="Times New Roman"/>
          <w:sz w:val="26"/>
          <w:szCs w:val="26"/>
        </w:rPr>
        <w:t>риложение работает в двух режимах: под админом и под пользователем.</w:t>
      </w:r>
    </w:p>
    <w:p w:rsidR="00611B91" w:rsidRPr="00E91C0A" w:rsidRDefault="00611B91" w:rsidP="0053584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91C0A">
        <w:rPr>
          <w:rFonts w:ascii="Times New Roman" w:hAnsi="Times New Roman" w:cs="Times New Roman"/>
          <w:sz w:val="26"/>
          <w:szCs w:val="26"/>
        </w:rPr>
        <w:t xml:space="preserve">При включении режима </w:t>
      </w:r>
      <w:r w:rsidR="00E91C0A" w:rsidRPr="00E91C0A">
        <w:rPr>
          <w:rFonts w:ascii="Times New Roman" w:hAnsi="Times New Roman" w:cs="Times New Roman"/>
          <w:sz w:val="26"/>
          <w:szCs w:val="26"/>
        </w:rPr>
        <w:t xml:space="preserve">админа </w:t>
      </w:r>
      <w:r w:rsidR="0053584A" w:rsidRPr="00E91C0A">
        <w:rPr>
          <w:rFonts w:ascii="Times New Roman" w:hAnsi="Times New Roman" w:cs="Times New Roman"/>
          <w:sz w:val="26"/>
          <w:szCs w:val="26"/>
        </w:rPr>
        <w:t>и переход</w:t>
      </w:r>
      <w:r w:rsidR="00E91C0A" w:rsidRPr="00E91C0A">
        <w:rPr>
          <w:rFonts w:ascii="Times New Roman" w:hAnsi="Times New Roman" w:cs="Times New Roman"/>
          <w:sz w:val="26"/>
          <w:szCs w:val="26"/>
        </w:rPr>
        <w:t>е</w:t>
      </w:r>
      <w:r w:rsidR="0053584A" w:rsidRPr="00E91C0A">
        <w:rPr>
          <w:rFonts w:ascii="Times New Roman" w:hAnsi="Times New Roman" w:cs="Times New Roman"/>
          <w:sz w:val="26"/>
          <w:szCs w:val="26"/>
        </w:rPr>
        <w:t xml:space="preserve"> в меню (команда </w:t>
      </w:r>
      <w:r w:rsidR="0053584A" w:rsidRPr="00E91C0A">
        <w:rPr>
          <w:rFonts w:ascii="Times New Roman" w:hAnsi="Times New Roman" w:cs="Times New Roman"/>
          <w:color w:val="00B050"/>
          <w:sz w:val="26"/>
          <w:szCs w:val="26"/>
        </w:rPr>
        <w:t>/</w:t>
      </w:r>
      <w:r w:rsidR="0053584A" w:rsidRPr="00E91C0A">
        <w:rPr>
          <w:rFonts w:ascii="Times New Roman" w:hAnsi="Times New Roman" w:cs="Times New Roman"/>
          <w:color w:val="00B050"/>
          <w:sz w:val="26"/>
          <w:szCs w:val="26"/>
          <w:lang w:val="en-US"/>
        </w:rPr>
        <w:t>menu</w:t>
      </w:r>
      <w:r w:rsidR="0053584A" w:rsidRPr="00E91C0A">
        <w:rPr>
          <w:rFonts w:ascii="Times New Roman" w:hAnsi="Times New Roman" w:cs="Times New Roman"/>
          <w:sz w:val="26"/>
          <w:szCs w:val="26"/>
        </w:rPr>
        <w:t xml:space="preserve">) </w:t>
      </w:r>
      <w:r w:rsidRPr="00E91C0A">
        <w:rPr>
          <w:rFonts w:ascii="Times New Roman" w:hAnsi="Times New Roman" w:cs="Times New Roman"/>
          <w:sz w:val="26"/>
          <w:szCs w:val="26"/>
        </w:rPr>
        <w:t>нам доступен следующий интерфейс</w:t>
      </w:r>
      <w:r w:rsidR="00552F75" w:rsidRPr="00E91C0A">
        <w:rPr>
          <w:rFonts w:ascii="Times New Roman" w:hAnsi="Times New Roman" w:cs="Times New Roman"/>
          <w:sz w:val="26"/>
          <w:szCs w:val="26"/>
        </w:rPr>
        <w:t>:</w:t>
      </w:r>
    </w:p>
    <w:p w:rsidR="00611B91" w:rsidRPr="002A3B85" w:rsidRDefault="00895522" w:rsidP="00DD753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7DE605E2" wp14:editId="7C7CA230">
                <wp:simplePos x="0" y="0"/>
                <wp:positionH relativeFrom="margin">
                  <wp:align>center</wp:align>
                </wp:positionH>
                <wp:positionV relativeFrom="paragraph">
                  <wp:posOffset>-581660</wp:posOffset>
                </wp:positionV>
                <wp:extent cx="6659880" cy="9755505"/>
                <wp:effectExtent l="0" t="0" r="26670" b="17145"/>
                <wp:wrapNone/>
                <wp:docPr id="4" name="Прямоугольник 4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605E2" id="Прямоугольник 4" o:spid="_x0000_s1029" style="position:absolute;left:0;text-align:left;margin-left:0;margin-top:-45.8pt;width:524.4pt;height:768.15pt;z-index:-25138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2A3B85"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88640" behindDoc="1" locked="0" layoutInCell="1" allowOverlap="1" wp14:anchorId="5EA25B03" wp14:editId="158A6D64">
            <wp:simplePos x="0" y="0"/>
            <wp:positionH relativeFrom="margin">
              <wp:align>center</wp:align>
            </wp:positionH>
            <wp:positionV relativeFrom="paragraph">
              <wp:posOffset>3310890</wp:posOffset>
            </wp:positionV>
            <wp:extent cx="2940685" cy="1787525"/>
            <wp:effectExtent l="19050" t="19050" r="12065" b="22225"/>
            <wp:wrapTight wrapText="bothSides">
              <wp:wrapPolygon edited="0">
                <wp:start x="-140" y="-230"/>
                <wp:lineTo x="-140" y="21638"/>
                <wp:lineTo x="21549" y="21638"/>
                <wp:lineTo x="21549" y="-230"/>
                <wp:lineTo x="-140" y="-23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91" w:rsidRPr="0078424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87616" behindDoc="1" locked="0" layoutInCell="1" allowOverlap="1" wp14:anchorId="7A934CFF" wp14:editId="7FFDD143">
            <wp:simplePos x="0" y="0"/>
            <wp:positionH relativeFrom="margin">
              <wp:align>left</wp:align>
            </wp:positionH>
            <wp:positionV relativeFrom="paragraph">
              <wp:posOffset>19132</wp:posOffset>
            </wp:positionV>
            <wp:extent cx="5725160" cy="2520950"/>
            <wp:effectExtent l="19050" t="19050" r="27940" b="12700"/>
            <wp:wrapTight wrapText="bothSides">
              <wp:wrapPolygon edited="0">
                <wp:start x="-72" y="-163"/>
                <wp:lineTo x="-72" y="21546"/>
                <wp:lineTo x="21634" y="21546"/>
                <wp:lineTo x="21634" y="-163"/>
                <wp:lineTo x="-72" y="-16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53D" w:rsidRPr="00784248">
        <w:rPr>
          <w:rFonts w:ascii="Times New Roman" w:hAnsi="Times New Roman" w:cs="Times New Roman"/>
          <w:sz w:val="26"/>
          <w:szCs w:val="26"/>
        </w:rPr>
        <w:t>Перейдем в настройки каталога</w:t>
      </w:r>
      <w:r w:rsidR="00784248" w:rsidRPr="00784248">
        <w:rPr>
          <w:rFonts w:ascii="Times New Roman" w:hAnsi="Times New Roman" w:cs="Times New Roman"/>
          <w:sz w:val="26"/>
          <w:szCs w:val="26"/>
        </w:rPr>
        <w:t xml:space="preserve"> и </w:t>
      </w:r>
      <w:r w:rsidR="00DD753D" w:rsidRPr="00784248">
        <w:rPr>
          <w:rFonts w:ascii="Times New Roman" w:hAnsi="Times New Roman" w:cs="Times New Roman"/>
          <w:sz w:val="26"/>
          <w:szCs w:val="26"/>
        </w:rPr>
        <w:t xml:space="preserve">увидим список доступных </w:t>
      </w:r>
      <w:r w:rsidR="00E21413" w:rsidRPr="00784248">
        <w:rPr>
          <w:rFonts w:ascii="Times New Roman" w:hAnsi="Times New Roman" w:cs="Times New Roman"/>
          <w:sz w:val="26"/>
          <w:szCs w:val="26"/>
        </w:rPr>
        <w:t>категорий товаров и добавим новую категорию</w:t>
      </w:r>
      <w:r w:rsidR="002A3B85" w:rsidRPr="002A3B85">
        <w:rPr>
          <w:rFonts w:ascii="Times New Roman" w:hAnsi="Times New Roman" w:cs="Times New Roman"/>
          <w:sz w:val="26"/>
          <w:szCs w:val="26"/>
        </w:rPr>
        <w:t>:</w:t>
      </w:r>
    </w:p>
    <w:p w:rsidR="00DD753D" w:rsidRPr="009A2A62" w:rsidRDefault="00DD753D" w:rsidP="00DD753D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611B91" w:rsidRPr="009A2A62" w:rsidRDefault="00611B91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611B91" w:rsidRPr="009A2A62" w:rsidRDefault="00611B91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611B91" w:rsidRPr="009A2A62" w:rsidRDefault="00611B91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611B91" w:rsidRPr="009A2A62" w:rsidRDefault="00611B91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611B91" w:rsidRPr="009A2A62" w:rsidRDefault="00611B91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21413" w:rsidRPr="002A3B85" w:rsidRDefault="00E21413" w:rsidP="00E2141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A3B85">
        <w:rPr>
          <w:rFonts w:ascii="Times New Roman" w:hAnsi="Times New Roman" w:cs="Times New Roman"/>
          <w:sz w:val="26"/>
          <w:szCs w:val="26"/>
        </w:rPr>
        <w:t>После добавлени</w:t>
      </w:r>
      <w:r w:rsidR="002A3B85" w:rsidRPr="002A3B85">
        <w:rPr>
          <w:rFonts w:ascii="Times New Roman" w:hAnsi="Times New Roman" w:cs="Times New Roman"/>
          <w:sz w:val="26"/>
          <w:szCs w:val="26"/>
        </w:rPr>
        <w:t>я категории добавим новый товар:</w:t>
      </w: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91712" behindDoc="1" locked="0" layoutInCell="1" allowOverlap="1" wp14:anchorId="366599ED" wp14:editId="72CEDCC1">
            <wp:simplePos x="0" y="0"/>
            <wp:positionH relativeFrom="margin">
              <wp:align>center</wp:align>
            </wp:positionH>
            <wp:positionV relativeFrom="paragraph">
              <wp:posOffset>-567021</wp:posOffset>
            </wp:positionV>
            <wp:extent cx="3146425" cy="2880995"/>
            <wp:effectExtent l="19050" t="19050" r="15875" b="14605"/>
            <wp:wrapTight wrapText="bothSides">
              <wp:wrapPolygon edited="0">
                <wp:start x="-131" y="-143"/>
                <wp:lineTo x="-131" y="21567"/>
                <wp:lineTo x="21578" y="21567"/>
                <wp:lineTo x="21578" y="-143"/>
                <wp:lineTo x="-131" y="-143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880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21413" w:rsidRPr="009A2A62" w:rsidRDefault="00E21413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58350D" w:rsidRDefault="00895522" w:rsidP="00611B91">
      <w:pPr>
        <w:rPr>
          <w:rFonts w:ascii="Times New Roman" w:hAnsi="Times New Roman" w:cs="Times New Roman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141EDD6D" wp14:editId="7F2167F3">
                <wp:simplePos x="0" y="0"/>
                <wp:positionH relativeFrom="margin">
                  <wp:align>center</wp:align>
                </wp:positionH>
                <wp:positionV relativeFrom="paragraph">
                  <wp:posOffset>-565150</wp:posOffset>
                </wp:positionV>
                <wp:extent cx="6659880" cy="9755505"/>
                <wp:effectExtent l="0" t="0" r="26670" b="17145"/>
                <wp:wrapNone/>
                <wp:docPr id="8" name="Прямоугольник 8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EDD6D" id="Прямоугольник 8" o:spid="_x0000_s1030" style="position:absolute;left:0;text-align:left;margin-left:0;margin-top:-44.5pt;width:524.4pt;height:768.15pt;z-index:-25138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53584A" w:rsidRPr="0058350D">
        <w:rPr>
          <w:rFonts w:ascii="Times New Roman" w:hAnsi="Times New Roman" w:cs="Times New Roman"/>
          <w:sz w:val="26"/>
          <w:szCs w:val="26"/>
        </w:rPr>
        <w:t>Также проверим работу двух других кнопок интерфейса админа.</w:t>
      </w:r>
    </w:p>
    <w:p w:rsidR="0053584A" w:rsidRPr="0058350D" w:rsidRDefault="00527FB2" w:rsidP="00611B91">
      <w:pPr>
        <w:rPr>
          <w:rFonts w:ascii="Times New Roman" w:hAnsi="Times New Roman" w:cs="Times New Roman"/>
          <w:sz w:val="26"/>
          <w:szCs w:val="26"/>
        </w:rPr>
      </w:pPr>
      <w:r w:rsidRPr="0058350D">
        <w:rPr>
          <w:rFonts w:ascii="Times New Roman" w:hAnsi="Times New Roman" w:cs="Times New Roman"/>
          <w:sz w:val="26"/>
          <w:szCs w:val="26"/>
        </w:rPr>
        <w:t>Можно перейти в раздел заказов и посмотрет</w:t>
      </w:r>
      <w:r w:rsidR="005303DA" w:rsidRPr="0058350D">
        <w:rPr>
          <w:rFonts w:ascii="Times New Roman" w:hAnsi="Times New Roman" w:cs="Times New Roman"/>
          <w:sz w:val="26"/>
          <w:szCs w:val="26"/>
        </w:rPr>
        <w:t>ь какие есть действующие заказы:</w:t>
      </w:r>
    </w:p>
    <w:p w:rsidR="00527FB2" w:rsidRPr="009A2A62" w:rsidRDefault="00527FB2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920384" behindDoc="1" locked="0" layoutInCell="1" allowOverlap="1" wp14:anchorId="6D9C7E02" wp14:editId="279B0332">
            <wp:simplePos x="0" y="0"/>
            <wp:positionH relativeFrom="margin">
              <wp:align>center</wp:align>
            </wp:positionH>
            <wp:positionV relativeFrom="paragraph">
              <wp:posOffset>23853</wp:posOffset>
            </wp:positionV>
            <wp:extent cx="3840480" cy="803275"/>
            <wp:effectExtent l="19050" t="19050" r="26670" b="15875"/>
            <wp:wrapTight wrapText="bothSides">
              <wp:wrapPolygon edited="0">
                <wp:start x="-107" y="-512"/>
                <wp:lineTo x="-107" y="21515"/>
                <wp:lineTo x="21643" y="21515"/>
                <wp:lineTo x="21643" y="-512"/>
                <wp:lineTo x="-107" y="-51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0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58350D" w:rsidRDefault="005303DA" w:rsidP="005303D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835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21408" behindDoc="1" locked="0" layoutInCell="1" allowOverlap="1" wp14:anchorId="4E8DFD83" wp14:editId="38437451">
            <wp:simplePos x="0" y="0"/>
            <wp:positionH relativeFrom="margin">
              <wp:align>center</wp:align>
            </wp:positionH>
            <wp:positionV relativeFrom="paragraph">
              <wp:posOffset>559242</wp:posOffset>
            </wp:positionV>
            <wp:extent cx="2743200" cy="822960"/>
            <wp:effectExtent l="19050" t="19050" r="19050" b="15240"/>
            <wp:wrapTight wrapText="bothSides">
              <wp:wrapPolygon edited="0">
                <wp:start x="-150" y="-500"/>
                <wp:lineTo x="-150" y="21500"/>
                <wp:lineTo x="21600" y="21500"/>
                <wp:lineTo x="21600" y="-500"/>
                <wp:lineTo x="-150" y="-50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50D">
        <w:rPr>
          <w:rFonts w:ascii="Times New Roman" w:hAnsi="Times New Roman" w:cs="Times New Roman"/>
          <w:sz w:val="26"/>
          <w:szCs w:val="26"/>
        </w:rPr>
        <w:t>Или перейти в раздел вопросов и увидеть, что вопросов от клиентов пока не поступало и помощь им не требовалась:</w:t>
      </w:r>
    </w:p>
    <w:p w:rsidR="005303DA" w:rsidRPr="009A2A62" w:rsidRDefault="005303DA" w:rsidP="005303DA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58350D" w:rsidRDefault="00075BB0" w:rsidP="00075BB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835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22432" behindDoc="1" locked="0" layoutInCell="1" allowOverlap="1" wp14:anchorId="16560ABF" wp14:editId="7DE7032C">
            <wp:simplePos x="0" y="0"/>
            <wp:positionH relativeFrom="column">
              <wp:posOffset>953577</wp:posOffset>
            </wp:positionH>
            <wp:positionV relativeFrom="paragraph">
              <wp:posOffset>621610</wp:posOffset>
            </wp:positionV>
            <wp:extent cx="4046855" cy="2252980"/>
            <wp:effectExtent l="19050" t="19050" r="10795" b="13970"/>
            <wp:wrapTight wrapText="bothSides">
              <wp:wrapPolygon edited="0">
                <wp:start x="-102" y="-183"/>
                <wp:lineTo x="-102" y="21551"/>
                <wp:lineTo x="21556" y="21551"/>
                <wp:lineTo x="21556" y="-183"/>
                <wp:lineTo x="-102" y="-18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5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50D">
        <w:rPr>
          <w:rFonts w:ascii="Times New Roman" w:hAnsi="Times New Roman" w:cs="Times New Roman"/>
          <w:sz w:val="26"/>
          <w:szCs w:val="26"/>
        </w:rPr>
        <w:t xml:space="preserve">Теперь оставим вопрос админу. Введем команду </w:t>
      </w:r>
      <w:r w:rsidRPr="0058350D">
        <w:rPr>
          <w:rFonts w:ascii="Times New Roman" w:hAnsi="Times New Roman" w:cs="Times New Roman"/>
          <w:color w:val="00B050"/>
          <w:sz w:val="26"/>
          <w:szCs w:val="26"/>
        </w:rPr>
        <w:t>/</w:t>
      </w:r>
      <w:proofErr w:type="spellStart"/>
      <w:r w:rsidRPr="0058350D">
        <w:rPr>
          <w:rFonts w:ascii="Times New Roman" w:hAnsi="Times New Roman" w:cs="Times New Roman"/>
          <w:color w:val="00B050"/>
          <w:sz w:val="26"/>
          <w:szCs w:val="26"/>
          <w:lang w:val="en-US"/>
        </w:rPr>
        <w:t>sos</w:t>
      </w:r>
      <w:proofErr w:type="spellEnd"/>
      <w:r w:rsidRPr="0058350D">
        <w:rPr>
          <w:rFonts w:ascii="Times New Roman" w:hAnsi="Times New Roman" w:cs="Times New Roman"/>
          <w:sz w:val="26"/>
          <w:szCs w:val="26"/>
        </w:rPr>
        <w:t>, текст вопроса и отправим вопрос сами себе:</w:t>
      </w:r>
    </w:p>
    <w:p w:rsidR="00075BB0" w:rsidRPr="009A2A62" w:rsidRDefault="00075BB0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58350D" w:rsidRDefault="00075BB0" w:rsidP="00075BB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8350D">
        <w:rPr>
          <w:rFonts w:ascii="Times New Roman" w:hAnsi="Times New Roman" w:cs="Times New Roman"/>
          <w:sz w:val="26"/>
          <w:szCs w:val="26"/>
        </w:rPr>
        <w:t xml:space="preserve">Теперь, если перейти в раздел вопросов, видно, </w:t>
      </w:r>
      <w:r w:rsidR="0058350D">
        <w:rPr>
          <w:rFonts w:ascii="Times New Roman" w:hAnsi="Times New Roman" w:cs="Times New Roman"/>
          <w:sz w:val="26"/>
          <w:szCs w:val="26"/>
        </w:rPr>
        <w:t>там есть</w:t>
      </w:r>
      <w:r w:rsidRPr="0058350D">
        <w:rPr>
          <w:rFonts w:ascii="Times New Roman" w:hAnsi="Times New Roman" w:cs="Times New Roman"/>
          <w:sz w:val="26"/>
          <w:szCs w:val="26"/>
        </w:rPr>
        <w:t xml:space="preserve"> один вопрос, </w:t>
      </w:r>
      <w:r w:rsidR="0058350D">
        <w:rPr>
          <w:rFonts w:ascii="Times New Roman" w:hAnsi="Times New Roman" w:cs="Times New Roman"/>
          <w:sz w:val="26"/>
          <w:szCs w:val="26"/>
        </w:rPr>
        <w:t>который</w:t>
      </w:r>
      <w:r w:rsidRPr="0058350D">
        <w:rPr>
          <w:rFonts w:ascii="Times New Roman" w:hAnsi="Times New Roman" w:cs="Times New Roman"/>
          <w:sz w:val="26"/>
          <w:szCs w:val="26"/>
        </w:rPr>
        <w:t xml:space="preserve"> админ отправил сам себе:</w:t>
      </w:r>
    </w:p>
    <w:p w:rsidR="0053584A" w:rsidRPr="009A2A62" w:rsidRDefault="00075BB0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923456" behindDoc="1" locked="0" layoutInCell="1" allowOverlap="1" wp14:anchorId="5A0D0492" wp14:editId="40752D3B">
            <wp:simplePos x="0" y="0"/>
            <wp:positionH relativeFrom="margin">
              <wp:posOffset>1908313</wp:posOffset>
            </wp:positionH>
            <wp:positionV relativeFrom="paragraph">
              <wp:posOffset>7620</wp:posOffset>
            </wp:positionV>
            <wp:extent cx="2186305" cy="1574165"/>
            <wp:effectExtent l="19050" t="19050" r="23495" b="26035"/>
            <wp:wrapTight wrapText="bothSides">
              <wp:wrapPolygon edited="0">
                <wp:start x="-188" y="-261"/>
                <wp:lineTo x="-188" y="21696"/>
                <wp:lineTo x="21644" y="21696"/>
                <wp:lineTo x="21644" y="-261"/>
                <wp:lineTo x="-188" y="-26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7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58350D" w:rsidRDefault="00895522" w:rsidP="00611B91">
      <w:pPr>
        <w:rPr>
          <w:rFonts w:ascii="Times New Roman" w:hAnsi="Times New Roman" w:cs="Times New Roman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FC4ED73" wp14:editId="40D65B20">
                <wp:simplePos x="0" y="0"/>
                <wp:positionH relativeFrom="page">
                  <wp:posOffset>444500</wp:posOffset>
                </wp:positionH>
                <wp:positionV relativeFrom="paragraph">
                  <wp:posOffset>-552450</wp:posOffset>
                </wp:positionV>
                <wp:extent cx="6659880" cy="9755505"/>
                <wp:effectExtent l="0" t="0" r="26670" b="17145"/>
                <wp:wrapNone/>
                <wp:docPr id="9" name="Прямоугольник 9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ED73" id="Прямоугольник 9" o:spid="_x0000_s1031" style="position:absolute;left:0;text-align:left;margin-left:35pt;margin-top:-43.5pt;width:524.4pt;height:768.1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page"/>
              </v:rect>
            </w:pict>
          </mc:Fallback>
        </mc:AlternateContent>
      </w:r>
      <w:r w:rsidR="00075BB0" w:rsidRPr="005835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24480" behindDoc="1" locked="0" layoutInCell="1" allowOverlap="1" wp14:anchorId="59C94F04" wp14:editId="1AE942B1">
            <wp:simplePos x="0" y="0"/>
            <wp:positionH relativeFrom="column">
              <wp:posOffset>1780291</wp:posOffset>
            </wp:positionH>
            <wp:positionV relativeFrom="paragraph">
              <wp:posOffset>246270</wp:posOffset>
            </wp:positionV>
            <wp:extent cx="2600325" cy="2552065"/>
            <wp:effectExtent l="19050" t="19050" r="28575" b="19685"/>
            <wp:wrapTight wrapText="bothSides">
              <wp:wrapPolygon edited="0">
                <wp:start x="-158" y="-161"/>
                <wp:lineTo x="-158" y="21605"/>
                <wp:lineTo x="21679" y="21605"/>
                <wp:lineTo x="21679" y="-161"/>
                <wp:lineTo x="-158" y="-16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BB0" w:rsidRPr="0058350D">
        <w:rPr>
          <w:rFonts w:ascii="Times New Roman" w:hAnsi="Times New Roman" w:cs="Times New Roman"/>
          <w:sz w:val="26"/>
          <w:szCs w:val="26"/>
        </w:rPr>
        <w:t>Ответим автору вопроса:</w:t>
      </w:r>
      <w:r w:rsidRPr="00895522">
        <w:rPr>
          <w:noProof/>
          <w:color w:val="FF0000"/>
          <w:lang w:eastAsia="ru-RU"/>
        </w:rPr>
        <w:t xml:space="preserve"> </w:t>
      </w:r>
    </w:p>
    <w:p w:rsidR="00075BB0" w:rsidRPr="00CA3548" w:rsidRDefault="00075BB0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3584A" w:rsidRPr="009A2A62" w:rsidRDefault="0053584A" w:rsidP="00611B9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BC5625" w:rsidRPr="009955DB" w:rsidRDefault="00BC5625" w:rsidP="009955DB">
      <w:pPr>
        <w:pStyle w:val="21"/>
      </w:pPr>
      <w:bookmarkStart w:id="4" w:name="_Toc132296403"/>
      <w:r w:rsidRPr="009955DB">
        <w:t>изучаем режим пользователя</w:t>
      </w:r>
      <w:bookmarkEnd w:id="4"/>
    </w:p>
    <w:p w:rsidR="00F45FB3" w:rsidRPr="009955DB" w:rsidRDefault="00BC5625" w:rsidP="00BC562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955DB">
        <w:rPr>
          <w:rFonts w:ascii="Times New Roman" w:hAnsi="Times New Roman" w:cs="Times New Roman"/>
          <w:sz w:val="26"/>
          <w:szCs w:val="26"/>
        </w:rPr>
        <w:t xml:space="preserve">Снова запустим бот (команда </w:t>
      </w:r>
      <w:r w:rsidRPr="009955DB">
        <w:rPr>
          <w:rFonts w:ascii="Times New Roman" w:hAnsi="Times New Roman" w:cs="Times New Roman"/>
          <w:color w:val="00B050"/>
          <w:sz w:val="26"/>
          <w:szCs w:val="26"/>
        </w:rPr>
        <w:t>/</w:t>
      </w:r>
      <w:r w:rsidRPr="009955DB">
        <w:rPr>
          <w:rFonts w:ascii="Times New Roman" w:hAnsi="Times New Roman" w:cs="Times New Roman"/>
          <w:color w:val="00B050"/>
          <w:sz w:val="26"/>
          <w:szCs w:val="26"/>
          <w:lang w:val="en-US"/>
        </w:rPr>
        <w:t>start</w:t>
      </w:r>
      <w:r w:rsidRPr="009955DB">
        <w:rPr>
          <w:rFonts w:ascii="Times New Roman" w:hAnsi="Times New Roman" w:cs="Times New Roman"/>
          <w:sz w:val="26"/>
          <w:szCs w:val="26"/>
        </w:rPr>
        <w:t xml:space="preserve">). </w:t>
      </w:r>
      <w:r w:rsidR="009955DB" w:rsidRPr="009955DB">
        <w:rPr>
          <w:rFonts w:ascii="Times New Roman" w:hAnsi="Times New Roman" w:cs="Times New Roman"/>
          <w:sz w:val="26"/>
          <w:szCs w:val="26"/>
        </w:rPr>
        <w:t>Включим</w:t>
      </w:r>
      <w:r w:rsidR="00A768DD" w:rsidRPr="009955DB">
        <w:rPr>
          <w:rFonts w:ascii="Times New Roman" w:hAnsi="Times New Roman" w:cs="Times New Roman"/>
          <w:sz w:val="26"/>
          <w:szCs w:val="26"/>
        </w:rPr>
        <w:t xml:space="preserve"> режим пользователя и перейдем в раздел меню.</w:t>
      </w:r>
    </w:p>
    <w:p w:rsidR="00F45FB3" w:rsidRPr="009955DB" w:rsidRDefault="00F45FB3" w:rsidP="00BC562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955D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925504" behindDoc="1" locked="0" layoutInCell="1" allowOverlap="1" wp14:anchorId="0BAA407B" wp14:editId="1D786DB3">
            <wp:simplePos x="0" y="0"/>
            <wp:positionH relativeFrom="margin">
              <wp:align>right</wp:align>
            </wp:positionH>
            <wp:positionV relativeFrom="paragraph">
              <wp:posOffset>378681</wp:posOffset>
            </wp:positionV>
            <wp:extent cx="5725160" cy="1304290"/>
            <wp:effectExtent l="19050" t="19050" r="27940" b="10160"/>
            <wp:wrapTight wrapText="bothSides">
              <wp:wrapPolygon edited="0">
                <wp:start x="-72" y="-315"/>
                <wp:lineTo x="-72" y="21453"/>
                <wp:lineTo x="21634" y="21453"/>
                <wp:lineTo x="21634" y="-315"/>
                <wp:lineTo x="-72" y="-31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30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5DB">
        <w:rPr>
          <w:rFonts w:ascii="Times New Roman" w:hAnsi="Times New Roman" w:cs="Times New Roman"/>
          <w:sz w:val="26"/>
          <w:szCs w:val="26"/>
        </w:rPr>
        <w:t>Т</w:t>
      </w:r>
      <w:r w:rsidR="009955DB" w:rsidRPr="009955DB">
        <w:rPr>
          <w:rFonts w:ascii="Times New Roman" w:hAnsi="Times New Roman" w:cs="Times New Roman"/>
          <w:sz w:val="26"/>
          <w:szCs w:val="26"/>
        </w:rPr>
        <w:t>еперь перейдем в раздел Каталог:</w:t>
      </w:r>
    </w:p>
    <w:p w:rsidR="00EA2B62" w:rsidRPr="009955DB" w:rsidRDefault="00E40F06" w:rsidP="00611B91">
      <w:pPr>
        <w:rPr>
          <w:rFonts w:ascii="Times New Roman" w:hAnsi="Times New Roman" w:cs="Times New Roman"/>
          <w:sz w:val="26"/>
          <w:szCs w:val="26"/>
        </w:rPr>
      </w:pPr>
      <w:r w:rsidRPr="009955D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90688" behindDoc="1" locked="0" layoutInCell="1" allowOverlap="1" wp14:anchorId="48B65513" wp14:editId="15EA9BE9">
            <wp:simplePos x="0" y="0"/>
            <wp:positionH relativeFrom="margin">
              <wp:align>left</wp:align>
            </wp:positionH>
            <wp:positionV relativeFrom="paragraph">
              <wp:posOffset>2038865</wp:posOffset>
            </wp:positionV>
            <wp:extent cx="5725160" cy="2282190"/>
            <wp:effectExtent l="19050" t="19050" r="27940" b="22860"/>
            <wp:wrapTight wrapText="bothSides">
              <wp:wrapPolygon edited="0">
                <wp:start x="-72" y="-180"/>
                <wp:lineTo x="-72" y="21636"/>
                <wp:lineTo x="21634" y="21636"/>
                <wp:lineTo x="21634" y="-180"/>
                <wp:lineTo x="-72" y="-18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28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7E5" w:rsidRPr="009955DB">
        <w:rPr>
          <w:rFonts w:ascii="Times New Roman" w:hAnsi="Times New Roman" w:cs="Times New Roman"/>
          <w:sz w:val="26"/>
          <w:szCs w:val="26"/>
        </w:rPr>
        <w:t>Выберем доступн</w:t>
      </w:r>
      <w:r w:rsidRPr="009955DB">
        <w:rPr>
          <w:rFonts w:ascii="Times New Roman" w:hAnsi="Times New Roman" w:cs="Times New Roman"/>
          <w:sz w:val="26"/>
          <w:szCs w:val="26"/>
        </w:rPr>
        <w:t>ую катег</w:t>
      </w:r>
      <w:r w:rsidR="00E21413" w:rsidRPr="009955DB">
        <w:rPr>
          <w:rFonts w:ascii="Times New Roman" w:hAnsi="Times New Roman" w:cs="Times New Roman"/>
          <w:sz w:val="26"/>
          <w:szCs w:val="26"/>
        </w:rPr>
        <w:t>орию</w:t>
      </w:r>
      <w:r w:rsidR="00F45FB3" w:rsidRPr="009955DB">
        <w:rPr>
          <w:rFonts w:ascii="Times New Roman" w:hAnsi="Times New Roman" w:cs="Times New Roman"/>
          <w:sz w:val="26"/>
          <w:szCs w:val="26"/>
        </w:rPr>
        <w:t xml:space="preserve"> и любой товар этой категории</w:t>
      </w:r>
      <w:r w:rsidR="00E21413" w:rsidRPr="009955DB">
        <w:rPr>
          <w:rFonts w:ascii="Times New Roman" w:hAnsi="Times New Roman" w:cs="Times New Roman"/>
          <w:sz w:val="26"/>
          <w:szCs w:val="26"/>
        </w:rPr>
        <w:t>.</w:t>
      </w:r>
    </w:p>
    <w:p w:rsidR="00EA2B62" w:rsidRPr="009955DB" w:rsidRDefault="00F45FB3" w:rsidP="00EA2B62">
      <w:pPr>
        <w:rPr>
          <w:rFonts w:ascii="Times New Roman" w:hAnsi="Times New Roman" w:cs="Times New Roman"/>
          <w:sz w:val="26"/>
          <w:szCs w:val="26"/>
        </w:rPr>
      </w:pPr>
      <w:r w:rsidRPr="009955DB">
        <w:rPr>
          <w:rFonts w:ascii="Times New Roman" w:hAnsi="Times New Roman" w:cs="Times New Roman"/>
          <w:sz w:val="26"/>
          <w:szCs w:val="26"/>
        </w:rPr>
        <w:t>Добавим товар в корзину:</w:t>
      </w:r>
    </w:p>
    <w:p w:rsidR="00EA2B62" w:rsidRPr="009A2A62" w:rsidRDefault="0089552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6EC05C4" wp14:editId="27A5E7CD">
                <wp:simplePos x="0" y="0"/>
                <wp:positionH relativeFrom="margin">
                  <wp:align>center</wp:align>
                </wp:positionH>
                <wp:positionV relativeFrom="paragraph">
                  <wp:posOffset>-546100</wp:posOffset>
                </wp:positionV>
                <wp:extent cx="6659880" cy="9755505"/>
                <wp:effectExtent l="0" t="0" r="26670" b="17145"/>
                <wp:wrapNone/>
                <wp:docPr id="10" name="Прямоугольник 10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C05C4" id="Прямоугольник 10" o:spid="_x0000_s1032" style="position:absolute;left:0;text-align:left;margin-left:0;margin-top:-43pt;width:524.4pt;height:768.15pt;z-index:-251380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EA2B62"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92736" behindDoc="1" locked="0" layoutInCell="1" allowOverlap="1" wp14:anchorId="735EBFF6" wp14:editId="14F74465">
            <wp:simplePos x="0" y="0"/>
            <wp:positionH relativeFrom="margin">
              <wp:align>center</wp:align>
            </wp:positionH>
            <wp:positionV relativeFrom="paragraph">
              <wp:posOffset>3055</wp:posOffset>
            </wp:positionV>
            <wp:extent cx="4646295" cy="3789680"/>
            <wp:effectExtent l="19050" t="19050" r="20955" b="20320"/>
            <wp:wrapTight wrapText="bothSides">
              <wp:wrapPolygon edited="0">
                <wp:start x="-89" y="-109"/>
                <wp:lineTo x="-89" y="21607"/>
                <wp:lineTo x="21609" y="21607"/>
                <wp:lineTo x="21609" y="-109"/>
                <wp:lineTo x="-89" y="-109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78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EA2B62" w:rsidRPr="009A2A62" w:rsidRDefault="00EA2B62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873897" w:rsidRPr="009A2A62" w:rsidRDefault="00873897" w:rsidP="00EA2B62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5640E0" w:rsidRPr="009A2A62" w:rsidRDefault="005640E0" w:rsidP="00121D63">
      <w:pPr>
        <w:pStyle w:val="1"/>
        <w:rPr>
          <w:color w:val="FF0000"/>
        </w:rPr>
      </w:pPr>
    </w:p>
    <w:p w:rsidR="00F3270E" w:rsidRPr="009A2A62" w:rsidRDefault="00F3270E" w:rsidP="00F3270E">
      <w:pPr>
        <w:rPr>
          <w:color w:val="FF0000"/>
        </w:rPr>
      </w:pPr>
    </w:p>
    <w:p w:rsidR="00F3270E" w:rsidRPr="009A2A62" w:rsidRDefault="00F3270E" w:rsidP="00F3270E">
      <w:pPr>
        <w:rPr>
          <w:color w:val="FF0000"/>
        </w:rPr>
      </w:pPr>
    </w:p>
    <w:p w:rsidR="00F3270E" w:rsidRPr="009A2A62" w:rsidRDefault="00F3270E" w:rsidP="00F3270E">
      <w:pPr>
        <w:rPr>
          <w:color w:val="FF0000"/>
        </w:rPr>
      </w:pPr>
    </w:p>
    <w:p w:rsidR="00F3270E" w:rsidRPr="009955DB" w:rsidRDefault="00F45FB3" w:rsidP="00F3270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955DB"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 wp14:anchorId="61D5D6F4" wp14:editId="63A43823">
            <wp:simplePos x="0" y="0"/>
            <wp:positionH relativeFrom="margin">
              <wp:align>center</wp:align>
            </wp:positionH>
            <wp:positionV relativeFrom="paragraph">
              <wp:posOffset>782376</wp:posOffset>
            </wp:positionV>
            <wp:extent cx="4629150" cy="3536950"/>
            <wp:effectExtent l="19050" t="19050" r="19050" b="25400"/>
            <wp:wrapTight wrapText="bothSides">
              <wp:wrapPolygon edited="0">
                <wp:start x="-89" y="-116"/>
                <wp:lineTo x="-89" y="21639"/>
                <wp:lineTo x="21600" y="21639"/>
                <wp:lineTo x="21600" y="-116"/>
                <wp:lineTo x="-89" y="-116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3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70E" w:rsidRPr="009955DB">
        <w:rPr>
          <w:rFonts w:ascii="Times New Roman" w:hAnsi="Times New Roman" w:cs="Times New Roman"/>
          <w:sz w:val="26"/>
          <w:szCs w:val="26"/>
        </w:rPr>
        <w:t>Перейдем в раздел Корзина, изменим</w:t>
      </w:r>
      <w:r w:rsidRPr="009955DB">
        <w:rPr>
          <w:rFonts w:ascii="Times New Roman" w:hAnsi="Times New Roman" w:cs="Times New Roman"/>
          <w:sz w:val="26"/>
          <w:szCs w:val="26"/>
        </w:rPr>
        <w:t>, например,</w:t>
      </w:r>
      <w:r w:rsidR="00F3270E" w:rsidRPr="009955DB">
        <w:rPr>
          <w:rFonts w:ascii="Times New Roman" w:hAnsi="Times New Roman" w:cs="Times New Roman"/>
          <w:sz w:val="26"/>
          <w:szCs w:val="26"/>
        </w:rPr>
        <w:t xml:space="preserve"> количество товара и выполним оформление </w:t>
      </w:r>
      <w:r w:rsidRPr="009955DB">
        <w:rPr>
          <w:rFonts w:ascii="Times New Roman" w:hAnsi="Times New Roman" w:cs="Times New Roman"/>
          <w:sz w:val="26"/>
          <w:szCs w:val="26"/>
        </w:rPr>
        <w:t>заказа:</w:t>
      </w:r>
    </w:p>
    <w:p w:rsidR="00F3270E" w:rsidRPr="009A2A62" w:rsidRDefault="00F3270E" w:rsidP="00F3270E">
      <w:pPr>
        <w:rPr>
          <w:color w:val="FF0000"/>
        </w:rPr>
      </w:pPr>
    </w:p>
    <w:p w:rsidR="00F3270E" w:rsidRPr="009A2A62" w:rsidRDefault="00F3270E" w:rsidP="00F3270E">
      <w:pPr>
        <w:rPr>
          <w:color w:val="FF0000"/>
        </w:rPr>
      </w:pPr>
    </w:p>
    <w:p w:rsidR="00F3270E" w:rsidRPr="009A2A62" w:rsidRDefault="00F3270E" w:rsidP="00F3270E">
      <w:pPr>
        <w:rPr>
          <w:color w:val="FF0000"/>
        </w:rPr>
      </w:pPr>
    </w:p>
    <w:p w:rsidR="00F3270E" w:rsidRPr="009955DB" w:rsidRDefault="00F45FB3" w:rsidP="00F3270E">
      <w:pPr>
        <w:rPr>
          <w:rFonts w:ascii="Times New Roman" w:hAnsi="Times New Roman" w:cs="Times New Roman"/>
          <w:sz w:val="26"/>
          <w:szCs w:val="26"/>
        </w:rPr>
      </w:pPr>
      <w:r w:rsidRPr="009955DB">
        <w:rPr>
          <w:rFonts w:ascii="Times New Roman" w:hAnsi="Times New Roman" w:cs="Times New Roman"/>
          <w:sz w:val="26"/>
          <w:szCs w:val="26"/>
        </w:rPr>
        <w:t>Заполним карточку заказа:</w:t>
      </w:r>
    </w:p>
    <w:p w:rsidR="00D92051" w:rsidRPr="009A2A62" w:rsidRDefault="00D92051" w:rsidP="00795E17">
      <w:pPr>
        <w:rPr>
          <w:color w:val="FF0000"/>
        </w:rPr>
      </w:pPr>
    </w:p>
    <w:p w:rsidR="00CE7841" w:rsidRPr="00307609" w:rsidRDefault="00895522" w:rsidP="00307609">
      <w:pPr>
        <w:pStyle w:val="1"/>
        <w:spacing w:after="240"/>
      </w:pPr>
      <w:bookmarkStart w:id="5" w:name="_Toc132296404"/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62470E8" wp14:editId="4F0C6499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6659880" cy="9755505"/>
                <wp:effectExtent l="0" t="0" r="26670" b="17145"/>
                <wp:wrapNone/>
                <wp:docPr id="12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470E8" id="Прямоугольник 12" o:spid="_x0000_s1033" style="position:absolute;left:0;text-align:left;margin-left:0;margin-top:-45pt;width:524.4pt;height:768.15pt;z-index:-25137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E96DDC" w:rsidRPr="00307609"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7B8CB5C3" wp14:editId="6025F1A6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08095" cy="3564890"/>
            <wp:effectExtent l="19050" t="19050" r="20955" b="16510"/>
            <wp:wrapTight wrapText="bothSides">
              <wp:wrapPolygon edited="0">
                <wp:start x="-108" y="-115"/>
                <wp:lineTo x="-108" y="21585"/>
                <wp:lineTo x="21611" y="21585"/>
                <wp:lineTo x="21611" y="-115"/>
                <wp:lineTo x="-108" y="-11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93" w:rsidRPr="00307609">
        <w:t>СОЗДАЕМ ВИРТУАЛЬНОЕ ОКРУЖЕНИЕ</w:t>
      </w:r>
      <w:r w:rsidR="008C544D" w:rsidRPr="00307609">
        <w:t xml:space="preserve"> ПРОЕКТА</w:t>
      </w:r>
      <w:bookmarkEnd w:id="5"/>
    </w:p>
    <w:p w:rsidR="00F959F4" w:rsidRPr="00307609" w:rsidRDefault="00F959F4" w:rsidP="00FE3DA9">
      <w:pPr>
        <w:spacing w:line="360" w:lineRule="auto"/>
      </w:pPr>
      <w:r w:rsidRPr="00307609">
        <w:rPr>
          <w:rFonts w:ascii="Times New Roman" w:hAnsi="Times New Roman" w:cs="Times New Roman"/>
          <w:sz w:val="26"/>
          <w:szCs w:val="26"/>
        </w:rPr>
        <w:t xml:space="preserve">Пошаговый процесс создания </w:t>
      </w:r>
      <w:r w:rsidR="00FD3080" w:rsidRPr="00307609">
        <w:rPr>
          <w:rFonts w:ascii="Times New Roman" w:hAnsi="Times New Roman" w:cs="Times New Roman"/>
          <w:sz w:val="26"/>
          <w:szCs w:val="26"/>
        </w:rPr>
        <w:t>чат-бота</w:t>
      </w:r>
      <w:r w:rsidRPr="00307609">
        <w:rPr>
          <w:rFonts w:ascii="Times New Roman" w:hAnsi="Times New Roman" w:cs="Times New Roman"/>
          <w:sz w:val="26"/>
          <w:szCs w:val="26"/>
        </w:rPr>
        <w:t xml:space="preserve"> будет </w:t>
      </w:r>
      <w:r w:rsidR="00E607F2" w:rsidRPr="00307609">
        <w:rPr>
          <w:rFonts w:ascii="Times New Roman" w:hAnsi="Times New Roman" w:cs="Times New Roman"/>
          <w:sz w:val="26"/>
          <w:szCs w:val="26"/>
        </w:rPr>
        <w:t>показан</w:t>
      </w:r>
      <w:r w:rsidRPr="00307609">
        <w:rPr>
          <w:rFonts w:ascii="Times New Roman" w:hAnsi="Times New Roman" w:cs="Times New Roman"/>
          <w:sz w:val="26"/>
          <w:szCs w:val="26"/>
        </w:rPr>
        <w:t xml:space="preserve"> с использованием среды разработки </w:t>
      </w:r>
      <w:proofErr w:type="spellStart"/>
      <w:r w:rsidRPr="00307609">
        <w:rPr>
          <w:rFonts w:ascii="Times New Roman" w:hAnsi="Times New Roman" w:cs="Times New Roman"/>
          <w:sz w:val="26"/>
          <w:szCs w:val="26"/>
          <w:lang w:val="en-US"/>
        </w:rPr>
        <w:t>PyCharm</w:t>
      </w:r>
      <w:proofErr w:type="spellEnd"/>
      <w:r w:rsidRPr="00307609">
        <w:rPr>
          <w:rFonts w:ascii="Times New Roman" w:hAnsi="Times New Roman" w:cs="Times New Roman"/>
          <w:sz w:val="26"/>
          <w:szCs w:val="26"/>
        </w:rPr>
        <w:t xml:space="preserve"> </w:t>
      </w:r>
      <w:r w:rsidRPr="00307609">
        <w:rPr>
          <w:rFonts w:ascii="Times New Roman" w:hAnsi="Times New Roman" w:cs="Times New Roman"/>
          <w:sz w:val="26"/>
          <w:szCs w:val="26"/>
          <w:lang w:val="en-US"/>
        </w:rPr>
        <w:t>Community</w:t>
      </w:r>
      <w:r w:rsidR="00A37847" w:rsidRPr="00307609">
        <w:rPr>
          <w:rFonts w:ascii="Times New Roman" w:hAnsi="Times New Roman" w:cs="Times New Roman"/>
          <w:sz w:val="26"/>
          <w:szCs w:val="26"/>
        </w:rPr>
        <w:t>.</w:t>
      </w:r>
    </w:p>
    <w:p w:rsidR="00CE7841" w:rsidRPr="00307609" w:rsidRDefault="007840A2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07609">
        <w:rPr>
          <w:rFonts w:ascii="Times New Roman" w:hAnsi="Times New Roman" w:cs="Times New Roman"/>
          <w:sz w:val="26"/>
          <w:szCs w:val="26"/>
        </w:rPr>
        <w:t xml:space="preserve">Запустим </w:t>
      </w:r>
      <w:proofErr w:type="spellStart"/>
      <w:r w:rsidRPr="00307609">
        <w:rPr>
          <w:rFonts w:ascii="Times New Roman" w:hAnsi="Times New Roman" w:cs="Times New Roman"/>
          <w:sz w:val="26"/>
          <w:szCs w:val="26"/>
          <w:lang w:val="en-US"/>
        </w:rPr>
        <w:t>PyCharm</w:t>
      </w:r>
      <w:proofErr w:type="spellEnd"/>
      <w:r w:rsidRPr="00307609">
        <w:rPr>
          <w:rFonts w:ascii="Times New Roman" w:hAnsi="Times New Roman" w:cs="Times New Roman"/>
          <w:sz w:val="26"/>
          <w:szCs w:val="26"/>
        </w:rPr>
        <w:t xml:space="preserve"> </w:t>
      </w:r>
      <w:r w:rsidRPr="00307609">
        <w:rPr>
          <w:rFonts w:ascii="Times New Roman" w:hAnsi="Times New Roman" w:cs="Times New Roman"/>
          <w:sz w:val="26"/>
          <w:szCs w:val="26"/>
          <w:lang w:val="en-US"/>
        </w:rPr>
        <w:t>Community</w:t>
      </w:r>
      <w:r w:rsidRPr="00307609">
        <w:rPr>
          <w:rFonts w:ascii="Times New Roman" w:hAnsi="Times New Roman" w:cs="Times New Roman"/>
          <w:sz w:val="26"/>
          <w:szCs w:val="26"/>
        </w:rPr>
        <w:t xml:space="preserve"> и выберем опцию создания нового проекта.</w:t>
      </w:r>
      <w:r w:rsidR="003B06AD" w:rsidRPr="00307609">
        <w:rPr>
          <w:rFonts w:ascii="Times New Roman" w:hAnsi="Times New Roman" w:cs="Times New Roman"/>
          <w:sz w:val="26"/>
          <w:szCs w:val="26"/>
        </w:rPr>
        <w:t xml:space="preserve"> Это будет «чистый» проект</w:t>
      </w:r>
      <w:r w:rsidR="00BD5EDD" w:rsidRPr="00307609">
        <w:rPr>
          <w:rFonts w:ascii="Times New Roman" w:hAnsi="Times New Roman" w:cs="Times New Roman"/>
          <w:sz w:val="26"/>
          <w:szCs w:val="26"/>
        </w:rPr>
        <w:t xml:space="preserve"> на </w:t>
      </w:r>
      <w:r w:rsidR="00BD5EDD" w:rsidRPr="0030760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3B06AD" w:rsidRPr="00307609">
        <w:rPr>
          <w:rFonts w:ascii="Times New Roman" w:hAnsi="Times New Roman" w:cs="Times New Roman"/>
          <w:sz w:val="26"/>
          <w:szCs w:val="26"/>
        </w:rPr>
        <w:t>, не привя</w:t>
      </w:r>
      <w:r w:rsidR="00334708" w:rsidRPr="00307609">
        <w:rPr>
          <w:rFonts w:ascii="Times New Roman" w:hAnsi="Times New Roman" w:cs="Times New Roman"/>
          <w:sz w:val="26"/>
          <w:szCs w:val="26"/>
        </w:rPr>
        <w:t xml:space="preserve">занный </w:t>
      </w:r>
      <w:r w:rsidR="00A37847" w:rsidRPr="00307609">
        <w:rPr>
          <w:rFonts w:ascii="Times New Roman" w:hAnsi="Times New Roman" w:cs="Times New Roman"/>
          <w:sz w:val="26"/>
          <w:szCs w:val="26"/>
        </w:rPr>
        <w:t>к</w:t>
      </w:r>
      <w:r w:rsidR="00334708" w:rsidRPr="00307609">
        <w:rPr>
          <w:rFonts w:ascii="Times New Roman" w:hAnsi="Times New Roman" w:cs="Times New Roman"/>
          <w:sz w:val="26"/>
          <w:szCs w:val="26"/>
        </w:rPr>
        <w:t xml:space="preserve"> какому-либо </w:t>
      </w:r>
      <w:proofErr w:type="spellStart"/>
      <w:r w:rsidR="00334708" w:rsidRPr="00307609">
        <w:rPr>
          <w:rFonts w:ascii="Times New Roman" w:hAnsi="Times New Roman" w:cs="Times New Roman"/>
          <w:sz w:val="26"/>
          <w:szCs w:val="26"/>
        </w:rPr>
        <w:t>фреймворку</w:t>
      </w:r>
      <w:proofErr w:type="spellEnd"/>
      <w:r w:rsidR="00BD5EDD" w:rsidRPr="00307609">
        <w:rPr>
          <w:rFonts w:ascii="Times New Roman" w:hAnsi="Times New Roman" w:cs="Times New Roman"/>
          <w:sz w:val="26"/>
          <w:szCs w:val="26"/>
        </w:rPr>
        <w:t>.</w:t>
      </w:r>
    </w:p>
    <w:p w:rsidR="007840A2" w:rsidRPr="009A2A62" w:rsidRDefault="00D91E2C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65760" behindDoc="1" locked="0" layoutInCell="1" allowOverlap="1" wp14:anchorId="5E3CFD4A" wp14:editId="64CDD7FF">
            <wp:simplePos x="0" y="0"/>
            <wp:positionH relativeFrom="margin">
              <wp:align>center</wp:align>
            </wp:positionH>
            <wp:positionV relativeFrom="paragraph">
              <wp:posOffset>24460</wp:posOffset>
            </wp:positionV>
            <wp:extent cx="2299335" cy="2150745"/>
            <wp:effectExtent l="19050" t="19050" r="24765" b="20955"/>
            <wp:wrapTight wrapText="bothSides">
              <wp:wrapPolygon edited="0">
                <wp:start x="-179" y="-191"/>
                <wp:lineTo x="-179" y="21619"/>
                <wp:lineTo x="21654" y="21619"/>
                <wp:lineTo x="21654" y="-191"/>
                <wp:lineTo x="-179" y="-191"/>
              </wp:wrapPolygon>
            </wp:wrapTight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15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41" w:rsidRPr="009A2A62" w:rsidRDefault="00CE7841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E689C" w:rsidRPr="009A2A62" w:rsidRDefault="009E689C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D5EDD" w:rsidRPr="009A2A62" w:rsidRDefault="00BD5EDD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D5EDD" w:rsidRPr="009A2A62" w:rsidRDefault="00BD5EDD" w:rsidP="00BD5EDD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BD5EDD" w:rsidRPr="009A2A62" w:rsidRDefault="00BD5EDD" w:rsidP="00BD5EDD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BD5EDD" w:rsidRPr="009A2A62" w:rsidRDefault="00BD5EDD" w:rsidP="00BD5EDD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C03E17" w:rsidRPr="009A2A62" w:rsidRDefault="00BD5EDD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07609">
        <w:rPr>
          <w:rFonts w:ascii="Times New Roman" w:hAnsi="Times New Roman" w:cs="Times New Roman"/>
          <w:sz w:val="26"/>
          <w:szCs w:val="26"/>
        </w:rPr>
        <w:t xml:space="preserve">Укажем название проекта, а также отметим, что вместе с проектом будет создано </w:t>
      </w:r>
      <w:r w:rsidR="00A1166B" w:rsidRPr="00307609">
        <w:rPr>
          <w:rFonts w:ascii="Times New Roman" w:hAnsi="Times New Roman" w:cs="Times New Roman"/>
          <w:sz w:val="26"/>
          <w:szCs w:val="26"/>
        </w:rPr>
        <w:t>новое виртуальное окружение на базе глобально установленного интерпретатора.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 </w:t>
      </w:r>
      <w:r w:rsidR="00895522"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3AA9100" wp14:editId="118960EE">
                <wp:simplePos x="0" y="0"/>
                <wp:positionH relativeFrom="margin">
                  <wp:align>center</wp:align>
                </wp:positionH>
                <wp:positionV relativeFrom="paragraph">
                  <wp:posOffset>-579120</wp:posOffset>
                </wp:positionV>
                <wp:extent cx="6659880" cy="9755505"/>
                <wp:effectExtent l="0" t="0" r="26670" b="17145"/>
                <wp:wrapNone/>
                <wp:docPr id="21" name="Прямоугольник 21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A9100" id="Прямоугольник 21" o:spid="_x0000_s1034" style="position:absolute;left:0;text-align:left;margin-left:0;margin-top:-45.6pt;width:524.4pt;height:768.15pt;z-index:-25137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Стоит отметить, что создание проекта будет вестись на базе языка программирования </w:t>
      </w:r>
      <w:r w:rsidR="00FD3080" w:rsidRPr="0030760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 3.7. Под эту версию определен стек необходимых дополнительных модулей. Если вы будете применять другую версию </w:t>
      </w:r>
      <w:r w:rsidR="00FD3080" w:rsidRPr="0030760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, вам придется подбирать стек самостоятельно. Стоит отметить, что несмотря на регулярное появление новых версий интерпретатора </w:t>
      </w:r>
      <w:r w:rsidR="00FD3080" w:rsidRPr="0030760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, какой-либо необходимости в установке именно свежих версий нет. Версия 3.7 стабильна и удобна. Под ней работает очень проектов на </w:t>
      </w:r>
      <w:r w:rsidR="00FD3080" w:rsidRPr="00307609">
        <w:rPr>
          <w:rFonts w:ascii="Times New Roman" w:hAnsi="Times New Roman" w:cs="Times New Roman"/>
          <w:sz w:val="26"/>
          <w:szCs w:val="26"/>
          <w:lang w:val="en-US"/>
        </w:rPr>
        <w:t>Python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. Также стоит отметить, </w:t>
      </w:r>
      <w:r w:rsidR="008F6A9F" w:rsidRPr="00307609">
        <w:rPr>
          <w:rFonts w:ascii="Times New Roman" w:hAnsi="Times New Roman" w:cs="Times New Roman"/>
          <w:sz w:val="26"/>
          <w:szCs w:val="26"/>
        </w:rPr>
        <w:t>что,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 если вы будете переходить на </w:t>
      </w:r>
      <w:r w:rsidR="008F6A9F" w:rsidRPr="00307609">
        <w:rPr>
          <w:rFonts w:ascii="Times New Roman" w:hAnsi="Times New Roman" w:cs="Times New Roman"/>
          <w:sz w:val="26"/>
          <w:szCs w:val="26"/>
        </w:rPr>
        <w:t>новые</w:t>
      </w:r>
      <w:r w:rsidR="00FD3080" w:rsidRPr="00307609">
        <w:rPr>
          <w:rFonts w:ascii="Times New Roman" w:hAnsi="Times New Roman" w:cs="Times New Roman"/>
          <w:sz w:val="26"/>
          <w:szCs w:val="26"/>
        </w:rPr>
        <w:t xml:space="preserve"> версии интерпретатора, нет гарантии, что они будут корректно работать с существующими версиями дополнительных модулей</w:t>
      </w:r>
      <w:r w:rsidR="008F6A9F" w:rsidRPr="00307609">
        <w:rPr>
          <w:rFonts w:ascii="Times New Roman" w:hAnsi="Times New Roman" w:cs="Times New Roman"/>
          <w:sz w:val="26"/>
          <w:szCs w:val="26"/>
        </w:rPr>
        <w:t xml:space="preserve"> и библиотек</w:t>
      </w:r>
      <w:r w:rsidR="00FD3080" w:rsidRPr="00307609">
        <w:rPr>
          <w:rFonts w:ascii="Times New Roman" w:hAnsi="Times New Roman" w:cs="Times New Roman"/>
          <w:sz w:val="26"/>
          <w:szCs w:val="26"/>
        </w:rPr>
        <w:t>.</w:t>
      </w:r>
      <w:r w:rsidR="008F6A9F" w:rsidRPr="00307609">
        <w:rPr>
          <w:rFonts w:ascii="Times New Roman" w:hAnsi="Times New Roman" w:cs="Times New Roman"/>
          <w:sz w:val="26"/>
          <w:szCs w:val="26"/>
        </w:rPr>
        <w:t xml:space="preserve"> Проще говоря, обновление дополнительных модулей </w:t>
      </w:r>
      <w:r w:rsidR="008F6A9F" w:rsidRPr="0030760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95808" behindDoc="1" locked="0" layoutInCell="1" allowOverlap="1" wp14:anchorId="796CC8BB" wp14:editId="5D5DAAC3">
            <wp:simplePos x="0" y="0"/>
            <wp:positionH relativeFrom="margin">
              <wp:align>center</wp:align>
            </wp:positionH>
            <wp:positionV relativeFrom="paragraph">
              <wp:posOffset>3196176</wp:posOffset>
            </wp:positionV>
            <wp:extent cx="3506470" cy="2290445"/>
            <wp:effectExtent l="19050" t="19050" r="17780" b="14605"/>
            <wp:wrapTight wrapText="bothSides">
              <wp:wrapPolygon edited="0">
                <wp:start x="-117" y="-180"/>
                <wp:lineTo x="-117" y="21558"/>
                <wp:lineTo x="21592" y="21558"/>
                <wp:lineTo x="21592" y="-180"/>
                <wp:lineTo x="-117" y="-18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9F" w:rsidRPr="00307609">
        <w:rPr>
          <w:rFonts w:ascii="Times New Roman" w:hAnsi="Times New Roman" w:cs="Times New Roman"/>
          <w:sz w:val="26"/>
          <w:szCs w:val="26"/>
        </w:rPr>
        <w:t>может не успевать за обновлениями интерпретатора.</w:t>
      </w: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E57F4" w:rsidRPr="009A2A62" w:rsidRDefault="003E57F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247C44" w:rsidRPr="00307609" w:rsidRDefault="00247C44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07609">
        <w:rPr>
          <w:rFonts w:ascii="Times New Roman" w:hAnsi="Times New Roman" w:cs="Times New Roman"/>
          <w:sz w:val="26"/>
          <w:szCs w:val="26"/>
        </w:rPr>
        <w:t>Результат:</w:t>
      </w:r>
    </w:p>
    <w:p w:rsidR="00247C44" w:rsidRPr="009A2A62" w:rsidRDefault="00E5016D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96832" behindDoc="0" locked="0" layoutInCell="1" allowOverlap="1" wp14:anchorId="4F605E6D" wp14:editId="3F1357C3">
            <wp:simplePos x="0" y="0"/>
            <wp:positionH relativeFrom="margin">
              <wp:align>center</wp:align>
            </wp:positionH>
            <wp:positionV relativeFrom="paragraph">
              <wp:posOffset>23855</wp:posOffset>
            </wp:positionV>
            <wp:extent cx="2471420" cy="2108835"/>
            <wp:effectExtent l="19050" t="19050" r="24130" b="2476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10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44" w:rsidRPr="009A2A62" w:rsidRDefault="00247C4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247C44" w:rsidRPr="009A2A62" w:rsidRDefault="00247C44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4228F" w:rsidRPr="009A2A62" w:rsidRDefault="00B4228F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4228F" w:rsidRPr="009A2A62" w:rsidRDefault="00B4228F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5016D" w:rsidRPr="009A2A62" w:rsidRDefault="00E5016D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080518" w:rsidRDefault="00247C44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80518">
        <w:rPr>
          <w:rFonts w:ascii="Times New Roman" w:hAnsi="Times New Roman" w:cs="Times New Roman"/>
          <w:sz w:val="26"/>
          <w:szCs w:val="26"/>
        </w:rPr>
        <w:t>Итак, мы создали шаблон проекта, а также виртуальное окружение для него</w:t>
      </w:r>
      <w:r w:rsidR="00207771" w:rsidRPr="00080518">
        <w:rPr>
          <w:rFonts w:ascii="Times New Roman" w:hAnsi="Times New Roman" w:cs="Times New Roman"/>
          <w:sz w:val="26"/>
          <w:szCs w:val="26"/>
        </w:rPr>
        <w:t>.</w:t>
      </w:r>
      <w:r w:rsidRPr="00080518">
        <w:rPr>
          <w:rFonts w:ascii="Times New Roman" w:hAnsi="Times New Roman" w:cs="Times New Roman"/>
          <w:sz w:val="26"/>
          <w:szCs w:val="26"/>
        </w:rPr>
        <w:t xml:space="preserve"> Но д</w:t>
      </w:r>
      <w:r w:rsidR="00E1198E" w:rsidRPr="00080518">
        <w:rPr>
          <w:rFonts w:ascii="Times New Roman" w:hAnsi="Times New Roman" w:cs="Times New Roman"/>
          <w:sz w:val="26"/>
          <w:szCs w:val="26"/>
        </w:rPr>
        <w:t xml:space="preserve">ля того, чтобы реализовать необходимый функционал, нам </w:t>
      </w:r>
      <w:r w:rsidR="00C60FE3" w:rsidRPr="00080518">
        <w:rPr>
          <w:rFonts w:ascii="Times New Roman" w:hAnsi="Times New Roman" w:cs="Times New Roman"/>
          <w:sz w:val="26"/>
          <w:szCs w:val="26"/>
        </w:rPr>
        <w:t xml:space="preserve">нужно установить </w:t>
      </w:r>
      <w:r w:rsidR="00895522"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7B309481" wp14:editId="11BE0031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6659880" cy="9755505"/>
                <wp:effectExtent l="0" t="0" r="26670" b="17145"/>
                <wp:wrapNone/>
                <wp:docPr id="31" name="Прямоугольник 31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09481" id="Прямоугольник 31" o:spid="_x0000_s1035" style="position:absolute;left:0;text-align:left;margin-left:0;margin-top:-45pt;width:524.4pt;height:768.15pt;z-index:-251374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C60FE3" w:rsidRPr="00080518">
        <w:rPr>
          <w:rFonts w:ascii="Times New Roman" w:hAnsi="Times New Roman" w:cs="Times New Roman"/>
          <w:sz w:val="26"/>
          <w:szCs w:val="26"/>
        </w:rPr>
        <w:t xml:space="preserve">зависимости, т.е. дополнительные библиотеки. </w:t>
      </w:r>
      <w:r w:rsidR="00D01B57" w:rsidRPr="00080518">
        <w:rPr>
          <w:rFonts w:ascii="Times New Roman" w:hAnsi="Times New Roman" w:cs="Times New Roman"/>
          <w:sz w:val="26"/>
          <w:szCs w:val="26"/>
        </w:rPr>
        <w:t>Определим</w:t>
      </w:r>
      <w:r w:rsidR="00C60FE3" w:rsidRPr="00080518">
        <w:rPr>
          <w:rFonts w:ascii="Times New Roman" w:hAnsi="Times New Roman" w:cs="Times New Roman"/>
          <w:sz w:val="26"/>
          <w:szCs w:val="26"/>
        </w:rPr>
        <w:t xml:space="preserve"> их в файле </w:t>
      </w:r>
      <w:r w:rsidR="00C60FE3" w:rsidRPr="00080518">
        <w:rPr>
          <w:rFonts w:ascii="Times New Roman" w:hAnsi="Times New Roman" w:cs="Times New Roman"/>
          <w:sz w:val="26"/>
          <w:szCs w:val="26"/>
          <w:lang w:val="en-US"/>
        </w:rPr>
        <w:t>requirements</w:t>
      </w:r>
      <w:r w:rsidR="00C60FE3" w:rsidRPr="00080518">
        <w:rPr>
          <w:rFonts w:ascii="Times New Roman" w:hAnsi="Times New Roman" w:cs="Times New Roman"/>
          <w:sz w:val="26"/>
          <w:szCs w:val="26"/>
        </w:rPr>
        <w:t>.</w:t>
      </w:r>
      <w:r w:rsidR="00C60FE3" w:rsidRPr="00080518">
        <w:rPr>
          <w:rFonts w:ascii="Times New Roman" w:hAnsi="Times New Roman" w:cs="Times New Roman"/>
          <w:sz w:val="26"/>
          <w:szCs w:val="26"/>
          <w:lang w:val="en-US"/>
        </w:rPr>
        <w:t>txt</w:t>
      </w:r>
      <w:r w:rsidR="00C60FE3" w:rsidRPr="00080518">
        <w:rPr>
          <w:rFonts w:ascii="Times New Roman" w:hAnsi="Times New Roman" w:cs="Times New Roman"/>
          <w:sz w:val="26"/>
          <w:szCs w:val="26"/>
        </w:rPr>
        <w:t xml:space="preserve"> корня нашего проекта.</w:t>
      </w:r>
    </w:p>
    <w:p w:rsidR="00E5016D" w:rsidRPr="00080518" w:rsidRDefault="00E5016D" w:rsidP="00FE3DA9">
      <w:pPr>
        <w:spacing w:line="36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8051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Но набор зависимостей </w:t>
      </w:r>
      <w:r w:rsidR="00D97E5B" w:rsidRPr="0008051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на данный момент </w:t>
      </w:r>
      <w:r w:rsidRPr="0008051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 нас будет включать всего один компонент – библиотеку </w:t>
      </w:r>
      <w:r w:rsidR="00D97E5B" w:rsidRPr="00080518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A</w:t>
      </w:r>
      <w:r w:rsidRPr="00080518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iogram</w:t>
      </w:r>
      <w:r w:rsidR="00D97E5B" w:rsidRPr="00080518">
        <w:rPr>
          <w:rFonts w:ascii="Times New Roman" w:hAnsi="Times New Roman" w:cs="Times New Roman"/>
          <w:noProof/>
          <w:sz w:val="26"/>
          <w:szCs w:val="26"/>
          <w:lang w:eastAsia="ru-RU"/>
        </w:rPr>
        <w:t>:</w:t>
      </w:r>
    </w:p>
    <w:p w:rsidR="00D97E5B" w:rsidRPr="00080518" w:rsidRDefault="00D97E5B" w:rsidP="00D9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70C0"/>
          <w:sz w:val="20"/>
          <w:szCs w:val="20"/>
          <w:lang w:eastAsia="ru-RU"/>
        </w:rPr>
      </w:pPr>
      <w:proofErr w:type="spellStart"/>
      <w:r w:rsidRPr="00080518">
        <w:rPr>
          <w:rFonts w:ascii="Courier New" w:eastAsia="Times New Roman" w:hAnsi="Courier New" w:cs="Courier New"/>
          <w:b/>
          <w:bCs/>
          <w:color w:val="0070C0"/>
          <w:sz w:val="20"/>
          <w:szCs w:val="20"/>
          <w:lang w:eastAsia="ru-RU"/>
        </w:rPr>
        <w:t>aiogram</w:t>
      </w:r>
      <w:proofErr w:type="spellEnd"/>
      <w:r w:rsidRPr="00080518">
        <w:rPr>
          <w:rFonts w:ascii="Courier New" w:eastAsia="Times New Roman" w:hAnsi="Courier New" w:cs="Courier New"/>
          <w:color w:val="0070C0"/>
          <w:sz w:val="20"/>
          <w:szCs w:val="20"/>
          <w:lang w:eastAsia="ru-RU"/>
        </w:rPr>
        <w:t>==</w:t>
      </w:r>
      <w:r w:rsidRPr="00080518">
        <w:rPr>
          <w:rFonts w:ascii="Courier New" w:eastAsia="Times New Roman" w:hAnsi="Courier New" w:cs="Courier New"/>
          <w:b/>
          <w:bCs/>
          <w:color w:val="0070C0"/>
          <w:sz w:val="20"/>
          <w:szCs w:val="20"/>
          <w:lang w:eastAsia="ru-RU"/>
        </w:rPr>
        <w:t>2.9.2</w:t>
      </w:r>
    </w:p>
    <w:p w:rsidR="00E5016D" w:rsidRPr="009A2A62" w:rsidRDefault="00D97E5B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97856" behindDoc="1" locked="0" layoutInCell="1" allowOverlap="1" wp14:anchorId="3DDB1D13" wp14:editId="19F733A7">
            <wp:simplePos x="0" y="0"/>
            <wp:positionH relativeFrom="column">
              <wp:posOffset>1894205</wp:posOffset>
            </wp:positionH>
            <wp:positionV relativeFrom="paragraph">
              <wp:posOffset>143372</wp:posOffset>
            </wp:positionV>
            <wp:extent cx="1737360" cy="1371600"/>
            <wp:effectExtent l="19050" t="19050" r="15240" b="19050"/>
            <wp:wrapTight wrapText="bothSides">
              <wp:wrapPolygon edited="0">
                <wp:start x="-237" y="-300"/>
                <wp:lineTo x="-237" y="21600"/>
                <wp:lineTo x="21553" y="21600"/>
                <wp:lineTo x="21553" y="-300"/>
                <wp:lineTo x="-237" y="-30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57" w:rsidRPr="009A2A62" w:rsidRDefault="00D01B57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60FE3" w:rsidRPr="009A2A62" w:rsidRDefault="00C60FE3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5016D" w:rsidRPr="009A2A62" w:rsidRDefault="00E5016D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A3EB1" w:rsidRPr="00080518" w:rsidRDefault="00D01B57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80518">
        <w:rPr>
          <w:rFonts w:ascii="Times New Roman" w:hAnsi="Times New Roman" w:cs="Times New Roman"/>
          <w:sz w:val="26"/>
          <w:szCs w:val="26"/>
        </w:rPr>
        <w:t>Список зависимостей:</w:t>
      </w:r>
    </w:p>
    <w:p w:rsidR="00D01B57" w:rsidRPr="009A2A62" w:rsidRDefault="00BE18FF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9A2A62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898880" behindDoc="1" locked="0" layoutInCell="1" allowOverlap="1" wp14:anchorId="3B8547AA" wp14:editId="031B0EDE">
            <wp:simplePos x="0" y="0"/>
            <wp:positionH relativeFrom="column">
              <wp:posOffset>1351005</wp:posOffset>
            </wp:positionH>
            <wp:positionV relativeFrom="paragraph">
              <wp:posOffset>29313</wp:posOffset>
            </wp:positionV>
            <wp:extent cx="2924175" cy="1260475"/>
            <wp:effectExtent l="19050" t="19050" r="28575" b="15875"/>
            <wp:wrapTight wrapText="bothSides">
              <wp:wrapPolygon edited="0">
                <wp:start x="-141" y="-326"/>
                <wp:lineTo x="-141" y="21546"/>
                <wp:lineTo x="21670" y="21546"/>
                <wp:lineTo x="21670" y="-326"/>
                <wp:lineTo x="-141" y="-326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6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9B" w:rsidRPr="009A2A62" w:rsidRDefault="002F0A9B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A3EB1" w:rsidRPr="009A2A62" w:rsidRDefault="00BA3EB1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BE18FF" w:rsidRPr="009A2A62" w:rsidRDefault="00BE18FF" w:rsidP="00FE3DA9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B454E" w:rsidRPr="00080518" w:rsidRDefault="00C42585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80518">
        <w:rPr>
          <w:rFonts w:ascii="Times New Roman" w:hAnsi="Times New Roman" w:cs="Times New Roman"/>
          <w:sz w:val="26"/>
          <w:szCs w:val="26"/>
        </w:rPr>
        <w:t>Теперь в</w:t>
      </w:r>
      <w:r w:rsidR="008B454E" w:rsidRPr="00080518">
        <w:rPr>
          <w:rFonts w:ascii="Times New Roman" w:hAnsi="Times New Roman" w:cs="Times New Roman"/>
          <w:sz w:val="26"/>
          <w:szCs w:val="26"/>
        </w:rPr>
        <w:t>ыполним установку зависимостей в наше виртуальное окружение.</w:t>
      </w:r>
    </w:p>
    <w:p w:rsidR="003F58A4" w:rsidRPr="00080518" w:rsidRDefault="008B454E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80518">
        <w:rPr>
          <w:rFonts w:ascii="Times New Roman" w:hAnsi="Times New Roman" w:cs="Times New Roman"/>
          <w:sz w:val="26"/>
          <w:szCs w:val="26"/>
        </w:rPr>
        <w:t>Для начала</w:t>
      </w:r>
      <w:r w:rsidR="003F58A4" w:rsidRPr="00080518">
        <w:rPr>
          <w:rFonts w:ascii="Times New Roman" w:hAnsi="Times New Roman" w:cs="Times New Roman"/>
          <w:sz w:val="26"/>
          <w:szCs w:val="26"/>
        </w:rPr>
        <w:t xml:space="preserve"> </w:t>
      </w:r>
      <w:r w:rsidR="000D35F6" w:rsidRPr="00080518">
        <w:rPr>
          <w:rFonts w:ascii="Times New Roman" w:hAnsi="Times New Roman" w:cs="Times New Roman"/>
          <w:sz w:val="26"/>
          <w:szCs w:val="26"/>
        </w:rPr>
        <w:t xml:space="preserve">активируем </w:t>
      </w:r>
      <w:r w:rsidR="00C42585" w:rsidRPr="00080518">
        <w:rPr>
          <w:rFonts w:ascii="Times New Roman" w:hAnsi="Times New Roman" w:cs="Times New Roman"/>
          <w:sz w:val="26"/>
          <w:szCs w:val="26"/>
        </w:rPr>
        <w:t xml:space="preserve">ранее созданное </w:t>
      </w:r>
      <w:r w:rsidR="00236591" w:rsidRPr="00080518">
        <w:rPr>
          <w:rFonts w:ascii="Times New Roman" w:hAnsi="Times New Roman" w:cs="Times New Roman"/>
          <w:sz w:val="26"/>
          <w:szCs w:val="26"/>
        </w:rPr>
        <w:t>виртуальное окружение:</w:t>
      </w:r>
    </w:p>
    <w:p w:rsidR="0053586B" w:rsidRPr="00080518" w:rsidRDefault="0053586B" w:rsidP="00A33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</w:pPr>
      <w:proofErr w:type="gramStart"/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cd</w:t>
      </w:r>
      <w:proofErr w:type="gramEnd"/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 xml:space="preserve"> Desktop</w:t>
      </w:r>
      <w:r w:rsidR="00A33E7D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\</w:t>
      </w:r>
      <w:proofErr w:type="spellStart"/>
      <w:r w:rsidR="00A22866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test_aio_bot</w:t>
      </w:r>
      <w:proofErr w:type="spellEnd"/>
    </w:p>
    <w:p w:rsidR="0053586B" w:rsidRPr="00080518" w:rsidRDefault="00A22866" w:rsidP="00A33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</w:pPr>
      <w:r w:rsidRPr="00080518">
        <w:rPr>
          <w:rFonts w:ascii="Times New Roman" w:hAnsi="Times New Roman" w:cs="Times New Roman"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899904" behindDoc="1" locked="0" layoutInCell="1" allowOverlap="1" wp14:anchorId="4CB472BE" wp14:editId="41A2B332">
            <wp:simplePos x="0" y="0"/>
            <wp:positionH relativeFrom="margin">
              <wp:posOffset>6968</wp:posOffset>
            </wp:positionH>
            <wp:positionV relativeFrom="paragraph">
              <wp:posOffset>435215</wp:posOffset>
            </wp:positionV>
            <wp:extent cx="5725160" cy="1318260"/>
            <wp:effectExtent l="19050" t="19050" r="27940" b="15240"/>
            <wp:wrapTight wrapText="bothSides">
              <wp:wrapPolygon edited="0">
                <wp:start x="-72" y="-312"/>
                <wp:lineTo x="-72" y="21538"/>
                <wp:lineTo x="21634" y="21538"/>
                <wp:lineTo x="21634" y="-312"/>
                <wp:lineTo x="-72" y="-312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318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586B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v</w:t>
      </w:r>
      <w:r w:rsidR="00A33E7D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env</w:t>
      </w:r>
      <w:proofErr w:type="spellEnd"/>
      <w:r w:rsidR="00A33E7D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\</w:t>
      </w:r>
      <w:r w:rsidR="0053586B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Scripts</w:t>
      </w:r>
      <w:r w:rsidR="00A33E7D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\</w:t>
      </w:r>
      <w:r w:rsidR="0053586B"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activate.bat</w:t>
      </w:r>
    </w:p>
    <w:p w:rsidR="000D35F6" w:rsidRPr="009A2A62" w:rsidRDefault="000D35F6" w:rsidP="00FE3DA9">
      <w:pPr>
        <w:spacing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80518">
        <w:rPr>
          <w:rFonts w:ascii="Times New Roman" w:hAnsi="Times New Roman" w:cs="Times New Roman"/>
          <w:sz w:val="26"/>
          <w:szCs w:val="26"/>
        </w:rPr>
        <w:t>Теперь запустим установку зависи</w:t>
      </w:r>
      <w:r w:rsidR="00236591" w:rsidRPr="00080518">
        <w:rPr>
          <w:rFonts w:ascii="Times New Roman" w:hAnsi="Times New Roman" w:cs="Times New Roman"/>
          <w:sz w:val="26"/>
          <w:szCs w:val="26"/>
        </w:rPr>
        <w:t>мостей и дождемся ее завершения</w:t>
      </w:r>
      <w:r w:rsidR="00236591" w:rsidRPr="009A2A62">
        <w:rPr>
          <w:rFonts w:ascii="Times New Roman" w:hAnsi="Times New Roman" w:cs="Times New Roman"/>
          <w:color w:val="FF0000"/>
          <w:sz w:val="26"/>
          <w:szCs w:val="26"/>
        </w:rPr>
        <w:t>:</w:t>
      </w:r>
    </w:p>
    <w:p w:rsidR="001C2430" w:rsidRPr="00080518" w:rsidRDefault="001C2430" w:rsidP="001C24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color w:val="0070C0"/>
          <w:sz w:val="26"/>
          <w:szCs w:val="26"/>
        </w:rPr>
      </w:pPr>
      <w:proofErr w:type="gramStart"/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pip</w:t>
      </w:r>
      <w:proofErr w:type="gramEnd"/>
      <w:r w:rsidRPr="00080518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install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-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r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requirements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</w:rPr>
        <w:t>.</w:t>
      </w:r>
      <w:r w:rsidRPr="00080518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txt</w:t>
      </w:r>
    </w:p>
    <w:p w:rsidR="00D91E2C" w:rsidRPr="00080518" w:rsidRDefault="00895522" w:rsidP="00FE3DA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10F6AA3" wp14:editId="277AE7B4">
                <wp:simplePos x="0" y="0"/>
                <wp:positionH relativeFrom="margin">
                  <wp:align>center</wp:align>
                </wp:positionH>
                <wp:positionV relativeFrom="paragraph">
                  <wp:posOffset>-577850</wp:posOffset>
                </wp:positionV>
                <wp:extent cx="6659880" cy="9755505"/>
                <wp:effectExtent l="0" t="0" r="26670" b="17145"/>
                <wp:wrapNone/>
                <wp:docPr id="98" name="Прямоугольник 98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F6AA3" id="Прямоугольник 98" o:spid="_x0000_s1036" style="position:absolute;left:0;text-align:left;margin-left:0;margin-top:-45.5pt;width:524.4pt;height:768.15pt;z-index:-251372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="00B25E7F" w:rsidRPr="00080518">
        <w:rPr>
          <w:noProof/>
          <w:lang w:eastAsia="ru-RU"/>
        </w:rPr>
        <w:drawing>
          <wp:anchor distT="0" distB="0" distL="114300" distR="114300" simplePos="0" relativeHeight="251900928" behindDoc="1" locked="0" layoutInCell="1" allowOverlap="1" wp14:anchorId="6BC31451" wp14:editId="35EF696D">
            <wp:simplePos x="0" y="0"/>
            <wp:positionH relativeFrom="column">
              <wp:posOffset>8238</wp:posOffset>
            </wp:positionH>
            <wp:positionV relativeFrom="paragraph">
              <wp:posOffset>705296</wp:posOffset>
            </wp:positionV>
            <wp:extent cx="5760720" cy="3383280"/>
            <wp:effectExtent l="19050" t="19050" r="11430" b="26670"/>
            <wp:wrapTight wrapText="bothSides">
              <wp:wrapPolygon edited="0">
                <wp:start x="-71" y="-122"/>
                <wp:lineTo x="-71" y="21649"/>
                <wp:lineTo x="21571" y="21649"/>
                <wp:lineTo x="21571" y="-122"/>
                <wp:lineTo x="-71" y="-122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57" w:rsidRPr="00080518">
        <w:rPr>
          <w:rFonts w:ascii="Times New Roman" w:hAnsi="Times New Roman" w:cs="Times New Roman"/>
          <w:sz w:val="26"/>
          <w:szCs w:val="26"/>
        </w:rPr>
        <w:t xml:space="preserve">После </w:t>
      </w:r>
      <w:r w:rsidR="00C42585" w:rsidRPr="00080518">
        <w:rPr>
          <w:rFonts w:ascii="Times New Roman" w:hAnsi="Times New Roman" w:cs="Times New Roman"/>
          <w:sz w:val="26"/>
          <w:szCs w:val="26"/>
        </w:rPr>
        <w:t>завершения выполнения команд</w:t>
      </w:r>
      <w:r w:rsidR="00090E57" w:rsidRPr="00080518">
        <w:rPr>
          <w:rFonts w:ascii="Times New Roman" w:hAnsi="Times New Roman" w:cs="Times New Roman"/>
          <w:sz w:val="26"/>
          <w:szCs w:val="26"/>
        </w:rPr>
        <w:t xml:space="preserve"> можно прове</w:t>
      </w:r>
      <w:r w:rsidR="00C42585" w:rsidRPr="00080518">
        <w:rPr>
          <w:rFonts w:ascii="Times New Roman" w:hAnsi="Times New Roman" w:cs="Times New Roman"/>
          <w:sz w:val="26"/>
          <w:szCs w:val="26"/>
        </w:rPr>
        <w:t>рить наше виртуальное окружение на предмет того, что зависимости действительно установились.</w:t>
      </w:r>
    </w:p>
    <w:p w:rsidR="00B25E7F" w:rsidRPr="00643B2E" w:rsidRDefault="00F82D37" w:rsidP="00643B2E">
      <w:pPr>
        <w:pStyle w:val="1"/>
      </w:pPr>
      <w:bookmarkStart w:id="6" w:name="_Toc132296405"/>
      <w:r w:rsidRPr="00643B2E">
        <w:t>ЧТО ТАКОЕ AIOGRAM</w:t>
      </w:r>
      <w:bookmarkEnd w:id="6"/>
    </w:p>
    <w:p w:rsidR="00AC1D1F" w:rsidRPr="00643B2E" w:rsidRDefault="00AC1D1F" w:rsidP="00AC1D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>Пришло время познакомиться с этой библиотекой, поскольку именно она является одним из важнейших компонентов, обеспечивающих работу логики проекта.</w:t>
      </w:r>
    </w:p>
    <w:p w:rsidR="00BD5E3E" w:rsidRPr="00643B2E" w:rsidRDefault="00BD5E3E" w:rsidP="00B25E7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 xml:space="preserve">Это одна из популярных асинхронных библиотек </w:t>
      </w:r>
      <w:r w:rsidR="00AC1D1F" w:rsidRPr="00643B2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643B2E">
        <w:rPr>
          <w:rFonts w:ascii="Times New Roman" w:hAnsi="Times New Roman" w:cs="Times New Roman"/>
          <w:sz w:val="26"/>
          <w:szCs w:val="26"/>
        </w:rPr>
        <w:t>фреймворков</w:t>
      </w:r>
      <w:proofErr w:type="spellEnd"/>
      <w:r w:rsidR="00AC1D1F" w:rsidRPr="00643B2E">
        <w:rPr>
          <w:rFonts w:ascii="Times New Roman" w:hAnsi="Times New Roman" w:cs="Times New Roman"/>
          <w:sz w:val="26"/>
          <w:szCs w:val="26"/>
        </w:rPr>
        <w:t>)</w:t>
      </w:r>
      <w:r w:rsidRPr="00643B2E">
        <w:rPr>
          <w:rFonts w:ascii="Times New Roman" w:hAnsi="Times New Roman" w:cs="Times New Roman"/>
          <w:sz w:val="26"/>
          <w:szCs w:val="26"/>
        </w:rPr>
        <w:t xml:space="preserve"> для программирования логики чат-ботов. Существует мнение, что </w:t>
      </w:r>
      <w:r w:rsidR="00AC1D1F" w:rsidRPr="00643B2E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643B2E">
        <w:rPr>
          <w:rFonts w:ascii="Times New Roman" w:hAnsi="Times New Roman" w:cs="Times New Roman"/>
          <w:sz w:val="26"/>
          <w:szCs w:val="26"/>
        </w:rPr>
        <w:t>асинхронщина</w:t>
      </w:r>
      <w:proofErr w:type="spellEnd"/>
      <w:r w:rsidR="00AC1D1F" w:rsidRPr="00643B2E">
        <w:rPr>
          <w:rFonts w:ascii="Times New Roman" w:hAnsi="Times New Roman" w:cs="Times New Roman"/>
          <w:sz w:val="26"/>
          <w:szCs w:val="26"/>
        </w:rPr>
        <w:t>»</w:t>
      </w:r>
      <w:r w:rsidRPr="00643B2E">
        <w:rPr>
          <w:rFonts w:ascii="Times New Roman" w:hAnsi="Times New Roman" w:cs="Times New Roman"/>
          <w:sz w:val="26"/>
          <w:szCs w:val="26"/>
        </w:rPr>
        <w:t xml:space="preserve"> </w:t>
      </w:r>
      <w:r w:rsidR="00AC1D1F" w:rsidRPr="00643B2E">
        <w:rPr>
          <w:rFonts w:ascii="Times New Roman" w:hAnsi="Times New Roman" w:cs="Times New Roman"/>
          <w:sz w:val="26"/>
          <w:szCs w:val="26"/>
        </w:rPr>
        <w:t xml:space="preserve">всегда </w:t>
      </w:r>
      <w:r w:rsidRPr="00643B2E">
        <w:rPr>
          <w:rFonts w:ascii="Times New Roman" w:hAnsi="Times New Roman" w:cs="Times New Roman"/>
          <w:sz w:val="26"/>
          <w:szCs w:val="26"/>
        </w:rPr>
        <w:t xml:space="preserve">положительно влияет на производительность приложения. Но это не совсем так, поскольку одного добавления операторов </w:t>
      </w:r>
      <w:proofErr w:type="spellStart"/>
      <w:r w:rsidRPr="00643B2E">
        <w:rPr>
          <w:rFonts w:ascii="Times New Roman" w:hAnsi="Times New Roman" w:cs="Times New Roman"/>
          <w:color w:val="0070C0"/>
          <w:sz w:val="26"/>
          <w:szCs w:val="26"/>
          <w:lang w:val="en-US"/>
        </w:rPr>
        <w:t>async</w:t>
      </w:r>
      <w:proofErr w:type="spellEnd"/>
      <w:r w:rsidRPr="00643B2E">
        <w:rPr>
          <w:rFonts w:ascii="Times New Roman" w:hAnsi="Times New Roman" w:cs="Times New Roman"/>
          <w:sz w:val="26"/>
          <w:szCs w:val="26"/>
        </w:rPr>
        <w:t xml:space="preserve"> и </w:t>
      </w:r>
      <w:r w:rsidRPr="00643B2E">
        <w:rPr>
          <w:rFonts w:ascii="Times New Roman" w:hAnsi="Times New Roman" w:cs="Times New Roman"/>
          <w:color w:val="0070C0"/>
          <w:sz w:val="26"/>
          <w:szCs w:val="26"/>
          <w:lang w:val="en-US"/>
        </w:rPr>
        <w:t>await</w:t>
      </w:r>
      <w:r w:rsidRPr="00643B2E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AC1D1F" w:rsidRPr="00643B2E">
        <w:rPr>
          <w:rFonts w:ascii="Times New Roman" w:hAnsi="Times New Roman" w:cs="Times New Roman"/>
          <w:sz w:val="26"/>
          <w:szCs w:val="26"/>
        </w:rPr>
        <w:t>в объявления</w:t>
      </w:r>
      <w:r w:rsidRPr="00643B2E">
        <w:rPr>
          <w:rFonts w:ascii="Times New Roman" w:hAnsi="Times New Roman" w:cs="Times New Roman"/>
          <w:sz w:val="26"/>
          <w:szCs w:val="26"/>
        </w:rPr>
        <w:t xml:space="preserve"> функций будет недостаточно. Важно, чтобы в программном коде, описывающем работу бота</w:t>
      </w:r>
      <w:r w:rsidR="00AC1D1F" w:rsidRPr="00643B2E">
        <w:rPr>
          <w:rFonts w:ascii="Times New Roman" w:hAnsi="Times New Roman" w:cs="Times New Roman"/>
          <w:sz w:val="26"/>
          <w:szCs w:val="26"/>
        </w:rPr>
        <w:t>,</w:t>
      </w:r>
      <w:r w:rsidRPr="00643B2E">
        <w:rPr>
          <w:rFonts w:ascii="Times New Roman" w:hAnsi="Times New Roman" w:cs="Times New Roman"/>
          <w:sz w:val="26"/>
          <w:szCs w:val="26"/>
        </w:rPr>
        <w:t xml:space="preserve"> отсутствовали блокирующие операции</w:t>
      </w:r>
      <w:r w:rsidR="00706A30" w:rsidRPr="00643B2E">
        <w:rPr>
          <w:rFonts w:ascii="Times New Roman" w:hAnsi="Times New Roman" w:cs="Times New Roman"/>
          <w:sz w:val="26"/>
          <w:szCs w:val="26"/>
        </w:rPr>
        <w:t xml:space="preserve">, например, нельзя применять компоненты библиотеки </w:t>
      </w:r>
      <w:r w:rsidR="00706A30" w:rsidRPr="00643B2E">
        <w:rPr>
          <w:rFonts w:ascii="Times New Roman" w:hAnsi="Times New Roman" w:cs="Times New Roman"/>
          <w:sz w:val="26"/>
          <w:szCs w:val="26"/>
          <w:lang w:val="en-US"/>
        </w:rPr>
        <w:t>requests</w:t>
      </w:r>
      <w:r w:rsidR="00706A30" w:rsidRPr="00643B2E">
        <w:rPr>
          <w:rFonts w:ascii="Times New Roman" w:hAnsi="Times New Roman" w:cs="Times New Roman"/>
          <w:sz w:val="26"/>
          <w:szCs w:val="26"/>
        </w:rPr>
        <w:t>. Но в целом библиотека</w:t>
      </w:r>
      <w:r w:rsidR="00AC1D1F" w:rsidRPr="00643B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C1D1F" w:rsidRPr="00643B2E">
        <w:rPr>
          <w:rFonts w:ascii="Times New Roman" w:hAnsi="Times New Roman" w:cs="Times New Roman"/>
          <w:sz w:val="26"/>
          <w:szCs w:val="26"/>
          <w:lang w:val="en-US"/>
        </w:rPr>
        <w:t>Aiogram</w:t>
      </w:r>
      <w:proofErr w:type="spellEnd"/>
      <w:r w:rsidR="00706A30" w:rsidRPr="00643B2E">
        <w:rPr>
          <w:rFonts w:ascii="Times New Roman" w:hAnsi="Times New Roman" w:cs="Times New Roman"/>
          <w:sz w:val="26"/>
          <w:szCs w:val="26"/>
        </w:rPr>
        <w:t xml:space="preserve"> отлично подходит для написания асинхронного кода.</w:t>
      </w:r>
    </w:p>
    <w:p w:rsidR="00706A30" w:rsidRPr="00643B2E" w:rsidRDefault="00706A30" w:rsidP="00706A3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 xml:space="preserve">Асинхронный подход означает, что при запуске некоторой задачи на выполнение ничего в приложении не блокируется и мы можем, не дожидаясь завершения текущей задачи, запускать другие. Т.е. можем выполнять несколько задач </w:t>
      </w:r>
      <w:r w:rsidR="00895522" w:rsidRPr="009A2A6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58A91ADB" wp14:editId="6A782B1B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6659880" cy="9755505"/>
                <wp:effectExtent l="0" t="0" r="26670" b="17145"/>
                <wp:wrapNone/>
                <wp:docPr id="99" name="Прямоугольник 99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522" w:rsidRPr="00F00819" w:rsidRDefault="00895522" w:rsidP="0089552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bookmarkStart w:id="7" w:name="_GoBack"/>
                          </w:p>
                          <w:bookmarkEnd w:id="7"/>
                          <w:p w:rsidR="00895522" w:rsidRDefault="00895522" w:rsidP="00895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91ADB" id="Прямоугольник 99" o:spid="_x0000_s1037" style="position:absolute;left:0;text-align:left;margin-left:0;margin-top:-43.5pt;width:524.4pt;height:768.15pt;z-index:-25137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" filled="f" strokecolor="#2f5496 [2404]" strokeweight="1pt">
                <v:textbox>
                  <w:txbxContent>
                    <w:p w:rsidR="00895522" w:rsidRPr="00F00819" w:rsidRDefault="00895522" w:rsidP="00895522">
                      <w:pPr>
                        <w:jc w:val="center"/>
                        <w:rPr>
                          <w:lang w:val="ro-RO"/>
                        </w:rPr>
                      </w:pPr>
                      <w:bookmarkStart w:id="8" w:name="_GoBack"/>
                    </w:p>
                    <w:bookmarkEnd w:id="8"/>
                    <w:p w:rsidR="00895522" w:rsidRDefault="00895522" w:rsidP="00895522"/>
                  </w:txbxContent>
                </v:textbox>
                <w10:wrap anchorx="margin"/>
              </v:rect>
            </w:pict>
          </mc:Fallback>
        </mc:AlternateContent>
      </w:r>
      <w:r w:rsidRPr="00643B2E">
        <w:rPr>
          <w:rFonts w:ascii="Times New Roman" w:hAnsi="Times New Roman" w:cs="Times New Roman"/>
          <w:sz w:val="26"/>
          <w:szCs w:val="26"/>
        </w:rPr>
        <w:t>одновременно, что разумеется крайне положительно влияет на производительность.</w:t>
      </w:r>
    </w:p>
    <w:p w:rsidR="00B90B84" w:rsidRPr="00643B2E" w:rsidRDefault="00B90B84" w:rsidP="00706A3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643B2E">
        <w:rPr>
          <w:rFonts w:ascii="Times New Roman" w:hAnsi="Times New Roman" w:cs="Times New Roman"/>
          <w:sz w:val="26"/>
          <w:szCs w:val="26"/>
        </w:rPr>
        <w:t xml:space="preserve">Возможности библиотеки </w:t>
      </w:r>
      <w:proofErr w:type="spellStart"/>
      <w:r w:rsidRPr="00643B2E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0D6037" w:rsidRPr="00643B2E">
        <w:rPr>
          <w:rFonts w:ascii="Times New Roman" w:hAnsi="Times New Roman" w:cs="Times New Roman"/>
          <w:sz w:val="26"/>
          <w:szCs w:val="26"/>
          <w:lang w:val="en-US"/>
        </w:rPr>
        <w:t>iog</w:t>
      </w:r>
      <w:r w:rsidRPr="00643B2E">
        <w:rPr>
          <w:rFonts w:ascii="Times New Roman" w:hAnsi="Times New Roman" w:cs="Times New Roman"/>
          <w:sz w:val="26"/>
          <w:szCs w:val="26"/>
          <w:lang w:val="en-US"/>
        </w:rPr>
        <w:t>ram</w:t>
      </w:r>
      <w:proofErr w:type="spellEnd"/>
      <w:r w:rsidRPr="00643B2E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B90B84" w:rsidRPr="00643B2E" w:rsidRDefault="00926046" w:rsidP="00926046">
      <w:pPr>
        <w:pStyle w:val="ac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>Контроль поведения бота. Ему можно отправлять сообщения и получать на них ответы.</w:t>
      </w:r>
    </w:p>
    <w:p w:rsidR="00926046" w:rsidRPr="00643B2E" w:rsidRDefault="00926046" w:rsidP="00926046">
      <w:pPr>
        <w:pStyle w:val="ac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>Реализация обработчиков событий, происходящих в чате, в том числе вход и выход пользователя, добавление товара, оформление заказа</w:t>
      </w:r>
      <w:r w:rsidR="000D6037" w:rsidRPr="00643B2E">
        <w:rPr>
          <w:rFonts w:ascii="Times New Roman" w:hAnsi="Times New Roman" w:cs="Times New Roman"/>
          <w:sz w:val="26"/>
          <w:szCs w:val="26"/>
        </w:rPr>
        <w:t xml:space="preserve"> и т.д</w:t>
      </w:r>
      <w:r w:rsidRPr="00643B2E">
        <w:rPr>
          <w:rFonts w:ascii="Times New Roman" w:hAnsi="Times New Roman" w:cs="Times New Roman"/>
          <w:sz w:val="26"/>
          <w:szCs w:val="26"/>
        </w:rPr>
        <w:t>.</w:t>
      </w:r>
    </w:p>
    <w:p w:rsidR="00926046" w:rsidRPr="00643B2E" w:rsidRDefault="00926046" w:rsidP="00926046">
      <w:pPr>
        <w:pStyle w:val="ac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 xml:space="preserve">Подключение клавиатуры, т.е. </w:t>
      </w:r>
      <w:r w:rsidR="000D6037" w:rsidRPr="00643B2E">
        <w:rPr>
          <w:rFonts w:ascii="Times New Roman" w:hAnsi="Times New Roman" w:cs="Times New Roman"/>
          <w:sz w:val="26"/>
          <w:szCs w:val="26"/>
        </w:rPr>
        <w:t>элементов управления интерфейса</w:t>
      </w:r>
      <w:r w:rsidRPr="00643B2E">
        <w:rPr>
          <w:rFonts w:ascii="Times New Roman" w:hAnsi="Times New Roman" w:cs="Times New Roman"/>
          <w:sz w:val="26"/>
          <w:szCs w:val="26"/>
        </w:rPr>
        <w:t xml:space="preserve"> бота.</w:t>
      </w:r>
    </w:p>
    <w:p w:rsidR="00926046" w:rsidRPr="00643B2E" w:rsidRDefault="00926046" w:rsidP="00926046">
      <w:pPr>
        <w:pStyle w:val="ac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>Отправка, получение любых типов файлов.</w:t>
      </w:r>
    </w:p>
    <w:p w:rsidR="00926046" w:rsidRPr="00643B2E" w:rsidRDefault="00926046" w:rsidP="00926046">
      <w:pPr>
        <w:pStyle w:val="ac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43B2E">
        <w:rPr>
          <w:rFonts w:ascii="Times New Roman" w:hAnsi="Times New Roman" w:cs="Times New Roman"/>
          <w:sz w:val="26"/>
          <w:szCs w:val="26"/>
        </w:rPr>
        <w:t xml:space="preserve">Взаимодействие с базами данных популярных форматов, в том числе </w:t>
      </w:r>
      <w:r w:rsidRPr="00643B2E">
        <w:rPr>
          <w:rFonts w:ascii="Times New Roman" w:hAnsi="Times New Roman" w:cs="Times New Roman"/>
          <w:sz w:val="26"/>
          <w:szCs w:val="26"/>
          <w:lang w:val="en-US"/>
        </w:rPr>
        <w:t>SQLite</w:t>
      </w:r>
      <w:r w:rsidRPr="00643B2E">
        <w:rPr>
          <w:rFonts w:ascii="Times New Roman" w:hAnsi="Times New Roman" w:cs="Times New Roman"/>
          <w:sz w:val="26"/>
          <w:szCs w:val="26"/>
        </w:rPr>
        <w:t xml:space="preserve">, </w:t>
      </w:r>
      <w:r w:rsidRPr="00643B2E">
        <w:rPr>
          <w:rFonts w:ascii="Times New Roman" w:hAnsi="Times New Roman" w:cs="Times New Roman"/>
          <w:sz w:val="26"/>
          <w:szCs w:val="26"/>
          <w:lang w:val="en-US"/>
        </w:rPr>
        <w:t>PostgreSQL</w:t>
      </w:r>
      <w:r w:rsidRPr="00643B2E">
        <w:rPr>
          <w:rFonts w:ascii="Times New Roman" w:hAnsi="Times New Roman" w:cs="Times New Roman"/>
          <w:sz w:val="26"/>
          <w:szCs w:val="26"/>
        </w:rPr>
        <w:t xml:space="preserve">, </w:t>
      </w:r>
      <w:r w:rsidRPr="00643B2E">
        <w:rPr>
          <w:rFonts w:ascii="Times New Roman" w:hAnsi="Times New Roman" w:cs="Times New Roman"/>
          <w:sz w:val="26"/>
          <w:szCs w:val="26"/>
          <w:lang w:val="en-US"/>
        </w:rPr>
        <w:t>MySQL</w:t>
      </w:r>
      <w:r w:rsidRPr="00643B2E">
        <w:rPr>
          <w:rFonts w:ascii="Times New Roman" w:hAnsi="Times New Roman" w:cs="Times New Roman"/>
          <w:sz w:val="26"/>
          <w:szCs w:val="26"/>
        </w:rPr>
        <w:t>.</w:t>
      </w:r>
    </w:p>
    <w:p w:rsidR="00B25E7F" w:rsidRPr="00643B2E" w:rsidRDefault="00926046" w:rsidP="005A0BF8">
      <w:pPr>
        <w:spacing w:line="360" w:lineRule="auto"/>
      </w:pPr>
      <w:r w:rsidRPr="00643B2E">
        <w:rPr>
          <w:rFonts w:ascii="Times New Roman" w:hAnsi="Times New Roman" w:cs="Times New Roman"/>
          <w:sz w:val="26"/>
          <w:szCs w:val="26"/>
        </w:rPr>
        <w:t>Все перечисленные компоненты мы реализуем в нашем проекте.</w:t>
      </w:r>
    </w:p>
    <w:p w:rsidR="00966747" w:rsidRPr="00643B2E" w:rsidRDefault="005A0BF8" w:rsidP="000D6037">
      <w:pPr>
        <w:pStyle w:val="a0"/>
        <w:numPr>
          <w:ilvl w:val="0"/>
          <w:numId w:val="0"/>
        </w:numPr>
        <w:spacing w:line="360" w:lineRule="auto"/>
        <w:rPr>
          <w:noProof/>
        </w:rPr>
      </w:pPr>
      <w:r w:rsidRPr="00643B2E">
        <w:rPr>
          <w:rFonts w:ascii="Times New Roman" w:hAnsi="Times New Roman" w:cs="Times New Roman"/>
          <w:sz w:val="26"/>
          <w:szCs w:val="26"/>
        </w:rPr>
        <w:t>На данный момент по сути мы создали шаблон проекта и можно переходить к следующим этапам разработки.</w:t>
      </w:r>
    </w:p>
    <w:sectPr w:rsidR="00966747" w:rsidRPr="00643B2E" w:rsidSect="00E65EE1">
      <w:footerReference w:type="default" r:id="rId33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CF2" w:rsidRDefault="001C0CF2" w:rsidP="00706D60">
      <w:r>
        <w:separator/>
      </w:r>
    </w:p>
  </w:endnote>
  <w:endnote w:type="continuationSeparator" w:id="0">
    <w:p w:rsidR="001C0CF2" w:rsidRDefault="001C0CF2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98005E" w:rsidRPr="00CE1E92" w:rsidRDefault="0098005E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895522">
          <w:rPr>
            <w:noProof/>
            <w:lang w:bidi="ru-RU"/>
          </w:rPr>
          <w:t>11</w:t>
        </w:r>
        <w:r w:rsidRPr="00CE1E92">
          <w:rPr>
            <w:noProof/>
            <w:lang w:bidi="ru-RU"/>
          </w:rPr>
          <w:fldChar w:fldCharType="end"/>
        </w:r>
      </w:p>
    </w:sdtContent>
  </w:sdt>
  <w:p w:rsidR="0098005E" w:rsidRPr="00CE1E92" w:rsidRDefault="0098005E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CF2" w:rsidRDefault="001C0CF2" w:rsidP="00706D60">
      <w:r>
        <w:separator/>
      </w:r>
    </w:p>
  </w:footnote>
  <w:footnote w:type="continuationSeparator" w:id="0">
    <w:p w:rsidR="001C0CF2" w:rsidRDefault="001C0CF2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9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3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25"/>
  </w:num>
  <w:num w:numId="18">
    <w:abstractNumId w:val="20"/>
  </w:num>
  <w:num w:numId="19">
    <w:abstractNumId w:val="26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9"/>
  </w:num>
  <w:num w:numId="23">
    <w:abstractNumId w:val="15"/>
  </w:num>
  <w:num w:numId="24">
    <w:abstractNumId w:val="27"/>
  </w:num>
  <w:num w:numId="25">
    <w:abstractNumId w:val="23"/>
  </w:num>
  <w:num w:numId="26">
    <w:abstractNumId w:val="16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29FA"/>
    <w:rsid w:val="00005A34"/>
    <w:rsid w:val="00020FC9"/>
    <w:rsid w:val="0002186F"/>
    <w:rsid w:val="00026050"/>
    <w:rsid w:val="000411DF"/>
    <w:rsid w:val="000433F6"/>
    <w:rsid w:val="0004743B"/>
    <w:rsid w:val="00052764"/>
    <w:rsid w:val="00057000"/>
    <w:rsid w:val="00060A3F"/>
    <w:rsid w:val="00067DCB"/>
    <w:rsid w:val="00072813"/>
    <w:rsid w:val="00075BB0"/>
    <w:rsid w:val="00080518"/>
    <w:rsid w:val="0008174B"/>
    <w:rsid w:val="000851F6"/>
    <w:rsid w:val="000861D4"/>
    <w:rsid w:val="00090E57"/>
    <w:rsid w:val="00092BE7"/>
    <w:rsid w:val="000A20BE"/>
    <w:rsid w:val="000A3547"/>
    <w:rsid w:val="000B1C7F"/>
    <w:rsid w:val="000B5E2F"/>
    <w:rsid w:val="000D35F6"/>
    <w:rsid w:val="000D6037"/>
    <w:rsid w:val="000D7E11"/>
    <w:rsid w:val="000E1266"/>
    <w:rsid w:val="000E1F7F"/>
    <w:rsid w:val="000E27F0"/>
    <w:rsid w:val="000F5CE0"/>
    <w:rsid w:val="0010013B"/>
    <w:rsid w:val="0010378D"/>
    <w:rsid w:val="00104CC6"/>
    <w:rsid w:val="00117083"/>
    <w:rsid w:val="00121D63"/>
    <w:rsid w:val="00122952"/>
    <w:rsid w:val="00123221"/>
    <w:rsid w:val="00124E86"/>
    <w:rsid w:val="00131D8A"/>
    <w:rsid w:val="00136DDD"/>
    <w:rsid w:val="00143E97"/>
    <w:rsid w:val="001440E9"/>
    <w:rsid w:val="00145612"/>
    <w:rsid w:val="00145EE3"/>
    <w:rsid w:val="00146B94"/>
    <w:rsid w:val="00150B01"/>
    <w:rsid w:val="001561DC"/>
    <w:rsid w:val="00160F1C"/>
    <w:rsid w:val="00164275"/>
    <w:rsid w:val="00165112"/>
    <w:rsid w:val="001667D2"/>
    <w:rsid w:val="00180DC3"/>
    <w:rsid w:val="001812BC"/>
    <w:rsid w:val="00184A71"/>
    <w:rsid w:val="00185638"/>
    <w:rsid w:val="00190A64"/>
    <w:rsid w:val="00194ECB"/>
    <w:rsid w:val="001A0417"/>
    <w:rsid w:val="001A0439"/>
    <w:rsid w:val="001A70F2"/>
    <w:rsid w:val="001B2514"/>
    <w:rsid w:val="001B4B80"/>
    <w:rsid w:val="001C0CF2"/>
    <w:rsid w:val="001C2430"/>
    <w:rsid w:val="001C3D24"/>
    <w:rsid w:val="001D6DFE"/>
    <w:rsid w:val="001E2174"/>
    <w:rsid w:val="001E2E9F"/>
    <w:rsid w:val="001E5CE9"/>
    <w:rsid w:val="001E61E5"/>
    <w:rsid w:val="001F0BF1"/>
    <w:rsid w:val="001F34FA"/>
    <w:rsid w:val="00200DDE"/>
    <w:rsid w:val="00207771"/>
    <w:rsid w:val="00212ACF"/>
    <w:rsid w:val="0022046C"/>
    <w:rsid w:val="0022457A"/>
    <w:rsid w:val="00232B87"/>
    <w:rsid w:val="00235151"/>
    <w:rsid w:val="00236591"/>
    <w:rsid w:val="00241E79"/>
    <w:rsid w:val="002437EF"/>
    <w:rsid w:val="002441F5"/>
    <w:rsid w:val="00247C44"/>
    <w:rsid w:val="002538C5"/>
    <w:rsid w:val="00255091"/>
    <w:rsid w:val="00255A38"/>
    <w:rsid w:val="00257C85"/>
    <w:rsid w:val="00257D1E"/>
    <w:rsid w:val="00261829"/>
    <w:rsid w:val="00265551"/>
    <w:rsid w:val="002727DC"/>
    <w:rsid w:val="002755A5"/>
    <w:rsid w:val="002974C8"/>
    <w:rsid w:val="002A3B85"/>
    <w:rsid w:val="002A3F69"/>
    <w:rsid w:val="002B0616"/>
    <w:rsid w:val="002B2BB5"/>
    <w:rsid w:val="002B31A6"/>
    <w:rsid w:val="002B5D98"/>
    <w:rsid w:val="002C5772"/>
    <w:rsid w:val="002D0CB3"/>
    <w:rsid w:val="002D1ADA"/>
    <w:rsid w:val="002D35F1"/>
    <w:rsid w:val="002D5F67"/>
    <w:rsid w:val="002E47E0"/>
    <w:rsid w:val="002E58B3"/>
    <w:rsid w:val="002E58CD"/>
    <w:rsid w:val="002E608D"/>
    <w:rsid w:val="002F0A9B"/>
    <w:rsid w:val="002F0D0B"/>
    <w:rsid w:val="002F4E07"/>
    <w:rsid w:val="003024F2"/>
    <w:rsid w:val="00307609"/>
    <w:rsid w:val="003113B8"/>
    <w:rsid w:val="003161E7"/>
    <w:rsid w:val="00322274"/>
    <w:rsid w:val="00331EA3"/>
    <w:rsid w:val="00332890"/>
    <w:rsid w:val="00332DCD"/>
    <w:rsid w:val="00334708"/>
    <w:rsid w:val="0034423D"/>
    <w:rsid w:val="00352EB2"/>
    <w:rsid w:val="00383516"/>
    <w:rsid w:val="003847E5"/>
    <w:rsid w:val="0039075C"/>
    <w:rsid w:val="00390B74"/>
    <w:rsid w:val="003A36DB"/>
    <w:rsid w:val="003A7F2A"/>
    <w:rsid w:val="003B01F9"/>
    <w:rsid w:val="003B06AD"/>
    <w:rsid w:val="003B3954"/>
    <w:rsid w:val="003C6D50"/>
    <w:rsid w:val="003E57F4"/>
    <w:rsid w:val="003F3A81"/>
    <w:rsid w:val="003F4F2E"/>
    <w:rsid w:val="003F58A4"/>
    <w:rsid w:val="004009BB"/>
    <w:rsid w:val="00403454"/>
    <w:rsid w:val="0040525F"/>
    <w:rsid w:val="00414ED0"/>
    <w:rsid w:val="00416074"/>
    <w:rsid w:val="00420044"/>
    <w:rsid w:val="0042569F"/>
    <w:rsid w:val="004363E6"/>
    <w:rsid w:val="00436794"/>
    <w:rsid w:val="00441E7C"/>
    <w:rsid w:val="00444828"/>
    <w:rsid w:val="00450AE2"/>
    <w:rsid w:val="00453531"/>
    <w:rsid w:val="00460523"/>
    <w:rsid w:val="00480BB0"/>
    <w:rsid w:val="00482B22"/>
    <w:rsid w:val="004835B3"/>
    <w:rsid w:val="00483772"/>
    <w:rsid w:val="00495972"/>
    <w:rsid w:val="00497899"/>
    <w:rsid w:val="004A025E"/>
    <w:rsid w:val="004A02C9"/>
    <w:rsid w:val="004A2B47"/>
    <w:rsid w:val="004A6C7E"/>
    <w:rsid w:val="004B37D9"/>
    <w:rsid w:val="004B624E"/>
    <w:rsid w:val="004C0743"/>
    <w:rsid w:val="004C0E81"/>
    <w:rsid w:val="004C0F6A"/>
    <w:rsid w:val="004C46B6"/>
    <w:rsid w:val="004C4F93"/>
    <w:rsid w:val="004D4966"/>
    <w:rsid w:val="004F1D2C"/>
    <w:rsid w:val="004F392D"/>
    <w:rsid w:val="004F4453"/>
    <w:rsid w:val="004F472C"/>
    <w:rsid w:val="004F5F91"/>
    <w:rsid w:val="004F6EDD"/>
    <w:rsid w:val="00512EC1"/>
    <w:rsid w:val="00516FA2"/>
    <w:rsid w:val="0052049A"/>
    <w:rsid w:val="0052523A"/>
    <w:rsid w:val="00527FB2"/>
    <w:rsid w:val="005303DA"/>
    <w:rsid w:val="0053584A"/>
    <w:rsid w:val="0053586B"/>
    <w:rsid w:val="00542F7A"/>
    <w:rsid w:val="00544C87"/>
    <w:rsid w:val="00552B8C"/>
    <w:rsid w:val="00552F75"/>
    <w:rsid w:val="0055359D"/>
    <w:rsid w:val="005640E0"/>
    <w:rsid w:val="00564BC4"/>
    <w:rsid w:val="00565CD5"/>
    <w:rsid w:val="005744FB"/>
    <w:rsid w:val="00576B76"/>
    <w:rsid w:val="0058350D"/>
    <w:rsid w:val="0058503B"/>
    <w:rsid w:val="0058590E"/>
    <w:rsid w:val="00586D8C"/>
    <w:rsid w:val="00590D82"/>
    <w:rsid w:val="0059724B"/>
    <w:rsid w:val="005A04DF"/>
    <w:rsid w:val="005A0BF8"/>
    <w:rsid w:val="005A4517"/>
    <w:rsid w:val="005B425A"/>
    <w:rsid w:val="005B43EE"/>
    <w:rsid w:val="005B7EC8"/>
    <w:rsid w:val="005C0074"/>
    <w:rsid w:val="005C0683"/>
    <w:rsid w:val="005C1636"/>
    <w:rsid w:val="005C4F9F"/>
    <w:rsid w:val="005C65C0"/>
    <w:rsid w:val="005D217A"/>
    <w:rsid w:val="005D48DA"/>
    <w:rsid w:val="005D7DB2"/>
    <w:rsid w:val="005E2BE2"/>
    <w:rsid w:val="005E640A"/>
    <w:rsid w:val="005F1695"/>
    <w:rsid w:val="005F28E9"/>
    <w:rsid w:val="005F72CB"/>
    <w:rsid w:val="005F7465"/>
    <w:rsid w:val="00602268"/>
    <w:rsid w:val="006030F9"/>
    <w:rsid w:val="00611B91"/>
    <w:rsid w:val="006314F6"/>
    <w:rsid w:val="00633063"/>
    <w:rsid w:val="00634296"/>
    <w:rsid w:val="00637ACF"/>
    <w:rsid w:val="00643B2E"/>
    <w:rsid w:val="006512AE"/>
    <w:rsid w:val="00653174"/>
    <w:rsid w:val="00656438"/>
    <w:rsid w:val="00661772"/>
    <w:rsid w:val="00663977"/>
    <w:rsid w:val="00663EBC"/>
    <w:rsid w:val="0067643F"/>
    <w:rsid w:val="006778E3"/>
    <w:rsid w:val="006862D1"/>
    <w:rsid w:val="00687FE3"/>
    <w:rsid w:val="006946BF"/>
    <w:rsid w:val="00696265"/>
    <w:rsid w:val="006A116F"/>
    <w:rsid w:val="006A686D"/>
    <w:rsid w:val="006B4AC9"/>
    <w:rsid w:val="006B6867"/>
    <w:rsid w:val="006C6DF1"/>
    <w:rsid w:val="006D396E"/>
    <w:rsid w:val="006D3FD3"/>
    <w:rsid w:val="006D6A7F"/>
    <w:rsid w:val="006E2FB9"/>
    <w:rsid w:val="006E6A37"/>
    <w:rsid w:val="006F5049"/>
    <w:rsid w:val="006F6453"/>
    <w:rsid w:val="0070206E"/>
    <w:rsid w:val="007038B9"/>
    <w:rsid w:val="00704CAB"/>
    <w:rsid w:val="00706A30"/>
    <w:rsid w:val="00706D60"/>
    <w:rsid w:val="00710767"/>
    <w:rsid w:val="00710E9A"/>
    <w:rsid w:val="007163DA"/>
    <w:rsid w:val="00721AB8"/>
    <w:rsid w:val="00721B67"/>
    <w:rsid w:val="00731EC4"/>
    <w:rsid w:val="0073241F"/>
    <w:rsid w:val="0073372F"/>
    <w:rsid w:val="00743497"/>
    <w:rsid w:val="00746993"/>
    <w:rsid w:val="007553F5"/>
    <w:rsid w:val="007621CF"/>
    <w:rsid w:val="00770D3B"/>
    <w:rsid w:val="00775976"/>
    <w:rsid w:val="00782007"/>
    <w:rsid w:val="007840A2"/>
    <w:rsid w:val="00784248"/>
    <w:rsid w:val="0079570F"/>
    <w:rsid w:val="007958E5"/>
    <w:rsid w:val="00795E17"/>
    <w:rsid w:val="00796019"/>
    <w:rsid w:val="007A3AE0"/>
    <w:rsid w:val="007A4FB8"/>
    <w:rsid w:val="007D08C9"/>
    <w:rsid w:val="007E363C"/>
    <w:rsid w:val="007E7EB7"/>
    <w:rsid w:val="007F5A4F"/>
    <w:rsid w:val="008060FD"/>
    <w:rsid w:val="00811187"/>
    <w:rsid w:val="00811928"/>
    <w:rsid w:val="008123C5"/>
    <w:rsid w:val="00821E61"/>
    <w:rsid w:val="008327CF"/>
    <w:rsid w:val="00836D77"/>
    <w:rsid w:val="00840651"/>
    <w:rsid w:val="0084131E"/>
    <w:rsid w:val="00843904"/>
    <w:rsid w:val="0084612F"/>
    <w:rsid w:val="008538DE"/>
    <w:rsid w:val="008637B4"/>
    <w:rsid w:val="00866B2E"/>
    <w:rsid w:val="00867900"/>
    <w:rsid w:val="00867CCF"/>
    <w:rsid w:val="00873804"/>
    <w:rsid w:val="00873897"/>
    <w:rsid w:val="00875493"/>
    <w:rsid w:val="008805CE"/>
    <w:rsid w:val="00880BBD"/>
    <w:rsid w:val="00893712"/>
    <w:rsid w:val="00895522"/>
    <w:rsid w:val="00895C1D"/>
    <w:rsid w:val="008A2CD7"/>
    <w:rsid w:val="008A49DB"/>
    <w:rsid w:val="008B454E"/>
    <w:rsid w:val="008B45F8"/>
    <w:rsid w:val="008B678D"/>
    <w:rsid w:val="008C0E08"/>
    <w:rsid w:val="008C544D"/>
    <w:rsid w:val="008D5A54"/>
    <w:rsid w:val="008D6F37"/>
    <w:rsid w:val="008E133D"/>
    <w:rsid w:val="008E44E1"/>
    <w:rsid w:val="008E4CD9"/>
    <w:rsid w:val="008E4F63"/>
    <w:rsid w:val="008E68A6"/>
    <w:rsid w:val="008F12F6"/>
    <w:rsid w:val="008F6A9F"/>
    <w:rsid w:val="008F6DD9"/>
    <w:rsid w:val="008F7B78"/>
    <w:rsid w:val="009140F9"/>
    <w:rsid w:val="009151C9"/>
    <w:rsid w:val="00926046"/>
    <w:rsid w:val="009314CB"/>
    <w:rsid w:val="00931A1E"/>
    <w:rsid w:val="009339EF"/>
    <w:rsid w:val="00934DDB"/>
    <w:rsid w:val="009406C2"/>
    <w:rsid w:val="0094164D"/>
    <w:rsid w:val="009463FE"/>
    <w:rsid w:val="00951EC5"/>
    <w:rsid w:val="00961C60"/>
    <w:rsid w:val="00964828"/>
    <w:rsid w:val="00964B1E"/>
    <w:rsid w:val="00966747"/>
    <w:rsid w:val="0096777A"/>
    <w:rsid w:val="0097024E"/>
    <w:rsid w:val="009743DB"/>
    <w:rsid w:val="00974552"/>
    <w:rsid w:val="009765D1"/>
    <w:rsid w:val="0097759D"/>
    <w:rsid w:val="0098005E"/>
    <w:rsid w:val="009803CB"/>
    <w:rsid w:val="009955DB"/>
    <w:rsid w:val="009A2A62"/>
    <w:rsid w:val="009A4A40"/>
    <w:rsid w:val="009B24E6"/>
    <w:rsid w:val="009B52A6"/>
    <w:rsid w:val="009B658F"/>
    <w:rsid w:val="009C36C5"/>
    <w:rsid w:val="009C3E0C"/>
    <w:rsid w:val="009C4D78"/>
    <w:rsid w:val="009D1ACF"/>
    <w:rsid w:val="009D1DE6"/>
    <w:rsid w:val="009D2CE3"/>
    <w:rsid w:val="009D5081"/>
    <w:rsid w:val="009E689C"/>
    <w:rsid w:val="009F2AF9"/>
    <w:rsid w:val="009F4024"/>
    <w:rsid w:val="00A01A5D"/>
    <w:rsid w:val="00A02447"/>
    <w:rsid w:val="00A05709"/>
    <w:rsid w:val="00A1166B"/>
    <w:rsid w:val="00A22866"/>
    <w:rsid w:val="00A277FD"/>
    <w:rsid w:val="00A32562"/>
    <w:rsid w:val="00A33E7D"/>
    <w:rsid w:val="00A37847"/>
    <w:rsid w:val="00A47318"/>
    <w:rsid w:val="00A518CA"/>
    <w:rsid w:val="00A61BA5"/>
    <w:rsid w:val="00A66B18"/>
    <w:rsid w:val="00A75551"/>
    <w:rsid w:val="00A768DD"/>
    <w:rsid w:val="00A82D56"/>
    <w:rsid w:val="00A8445B"/>
    <w:rsid w:val="00A87E94"/>
    <w:rsid w:val="00A94749"/>
    <w:rsid w:val="00A94864"/>
    <w:rsid w:val="00AA0B59"/>
    <w:rsid w:val="00AA6FC5"/>
    <w:rsid w:val="00AB08DF"/>
    <w:rsid w:val="00AC1D1F"/>
    <w:rsid w:val="00AC6EFC"/>
    <w:rsid w:val="00AD1D06"/>
    <w:rsid w:val="00AD480A"/>
    <w:rsid w:val="00AD67DA"/>
    <w:rsid w:val="00AE0D86"/>
    <w:rsid w:val="00AE57DB"/>
    <w:rsid w:val="00AE742B"/>
    <w:rsid w:val="00AF43D2"/>
    <w:rsid w:val="00AF5066"/>
    <w:rsid w:val="00B04293"/>
    <w:rsid w:val="00B13655"/>
    <w:rsid w:val="00B1441A"/>
    <w:rsid w:val="00B25E7F"/>
    <w:rsid w:val="00B3262B"/>
    <w:rsid w:val="00B3411D"/>
    <w:rsid w:val="00B3760D"/>
    <w:rsid w:val="00B40E70"/>
    <w:rsid w:val="00B411FC"/>
    <w:rsid w:val="00B4228F"/>
    <w:rsid w:val="00B50A20"/>
    <w:rsid w:val="00B55C6D"/>
    <w:rsid w:val="00B563ED"/>
    <w:rsid w:val="00B60B63"/>
    <w:rsid w:val="00B6557F"/>
    <w:rsid w:val="00B67BAE"/>
    <w:rsid w:val="00B73C61"/>
    <w:rsid w:val="00B75A1E"/>
    <w:rsid w:val="00B90B84"/>
    <w:rsid w:val="00B934E3"/>
    <w:rsid w:val="00B95C91"/>
    <w:rsid w:val="00B9702E"/>
    <w:rsid w:val="00BA3EB1"/>
    <w:rsid w:val="00BA4112"/>
    <w:rsid w:val="00BB19D4"/>
    <w:rsid w:val="00BB71FB"/>
    <w:rsid w:val="00BC5625"/>
    <w:rsid w:val="00BD3DBA"/>
    <w:rsid w:val="00BD4880"/>
    <w:rsid w:val="00BD5E3E"/>
    <w:rsid w:val="00BD5EDD"/>
    <w:rsid w:val="00BD7F72"/>
    <w:rsid w:val="00BE18FF"/>
    <w:rsid w:val="00BE4825"/>
    <w:rsid w:val="00BE7CF2"/>
    <w:rsid w:val="00C03BCD"/>
    <w:rsid w:val="00C03E17"/>
    <w:rsid w:val="00C05124"/>
    <w:rsid w:val="00C10F84"/>
    <w:rsid w:val="00C13838"/>
    <w:rsid w:val="00C15EC6"/>
    <w:rsid w:val="00C170FD"/>
    <w:rsid w:val="00C32BFE"/>
    <w:rsid w:val="00C35A8B"/>
    <w:rsid w:val="00C35E36"/>
    <w:rsid w:val="00C411AC"/>
    <w:rsid w:val="00C416A8"/>
    <w:rsid w:val="00C42585"/>
    <w:rsid w:val="00C44EA7"/>
    <w:rsid w:val="00C47447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7453F"/>
    <w:rsid w:val="00C838FE"/>
    <w:rsid w:val="00C85251"/>
    <w:rsid w:val="00C8545C"/>
    <w:rsid w:val="00C85547"/>
    <w:rsid w:val="00C85F33"/>
    <w:rsid w:val="00CA34B0"/>
    <w:rsid w:val="00CA3548"/>
    <w:rsid w:val="00CA722F"/>
    <w:rsid w:val="00CB0D95"/>
    <w:rsid w:val="00CC1C38"/>
    <w:rsid w:val="00CC2206"/>
    <w:rsid w:val="00CC3D04"/>
    <w:rsid w:val="00CC691B"/>
    <w:rsid w:val="00CD0D77"/>
    <w:rsid w:val="00CE021A"/>
    <w:rsid w:val="00CE1E92"/>
    <w:rsid w:val="00CE5719"/>
    <w:rsid w:val="00CE7841"/>
    <w:rsid w:val="00CF0087"/>
    <w:rsid w:val="00D01B57"/>
    <w:rsid w:val="00D024D8"/>
    <w:rsid w:val="00D059FB"/>
    <w:rsid w:val="00D0707B"/>
    <w:rsid w:val="00D13197"/>
    <w:rsid w:val="00D216E6"/>
    <w:rsid w:val="00D25B00"/>
    <w:rsid w:val="00D26120"/>
    <w:rsid w:val="00D26CED"/>
    <w:rsid w:val="00D422E2"/>
    <w:rsid w:val="00D44948"/>
    <w:rsid w:val="00D4551D"/>
    <w:rsid w:val="00D50434"/>
    <w:rsid w:val="00D50EF1"/>
    <w:rsid w:val="00D52595"/>
    <w:rsid w:val="00D54B79"/>
    <w:rsid w:val="00D56696"/>
    <w:rsid w:val="00D65714"/>
    <w:rsid w:val="00D70FB7"/>
    <w:rsid w:val="00D71A3E"/>
    <w:rsid w:val="00D727A7"/>
    <w:rsid w:val="00D80379"/>
    <w:rsid w:val="00D8185D"/>
    <w:rsid w:val="00D8773E"/>
    <w:rsid w:val="00D91E2C"/>
    <w:rsid w:val="00D92051"/>
    <w:rsid w:val="00D92464"/>
    <w:rsid w:val="00D94E08"/>
    <w:rsid w:val="00D97765"/>
    <w:rsid w:val="00D97E5B"/>
    <w:rsid w:val="00DA022C"/>
    <w:rsid w:val="00DA0B78"/>
    <w:rsid w:val="00DA25BD"/>
    <w:rsid w:val="00DA6894"/>
    <w:rsid w:val="00DC487D"/>
    <w:rsid w:val="00DC7DF9"/>
    <w:rsid w:val="00DD207D"/>
    <w:rsid w:val="00DD29E4"/>
    <w:rsid w:val="00DD49CB"/>
    <w:rsid w:val="00DD753D"/>
    <w:rsid w:val="00DE1F23"/>
    <w:rsid w:val="00DE212C"/>
    <w:rsid w:val="00DE4347"/>
    <w:rsid w:val="00DE504F"/>
    <w:rsid w:val="00DF08BE"/>
    <w:rsid w:val="00DF38DA"/>
    <w:rsid w:val="00DF4BB0"/>
    <w:rsid w:val="00E1198E"/>
    <w:rsid w:val="00E21413"/>
    <w:rsid w:val="00E235E0"/>
    <w:rsid w:val="00E2621B"/>
    <w:rsid w:val="00E3054A"/>
    <w:rsid w:val="00E30DD0"/>
    <w:rsid w:val="00E3115B"/>
    <w:rsid w:val="00E40F06"/>
    <w:rsid w:val="00E4321D"/>
    <w:rsid w:val="00E5016D"/>
    <w:rsid w:val="00E541C4"/>
    <w:rsid w:val="00E54F27"/>
    <w:rsid w:val="00E554A8"/>
    <w:rsid w:val="00E55C29"/>
    <w:rsid w:val="00E607F2"/>
    <w:rsid w:val="00E653C0"/>
    <w:rsid w:val="00E65950"/>
    <w:rsid w:val="00E65EE1"/>
    <w:rsid w:val="00E6643A"/>
    <w:rsid w:val="00E84960"/>
    <w:rsid w:val="00E85041"/>
    <w:rsid w:val="00E91C0A"/>
    <w:rsid w:val="00E930ED"/>
    <w:rsid w:val="00E94994"/>
    <w:rsid w:val="00E95505"/>
    <w:rsid w:val="00E9581B"/>
    <w:rsid w:val="00E96235"/>
    <w:rsid w:val="00E96DDC"/>
    <w:rsid w:val="00EA2B62"/>
    <w:rsid w:val="00EB318B"/>
    <w:rsid w:val="00EC00CF"/>
    <w:rsid w:val="00EC3301"/>
    <w:rsid w:val="00EC3BA5"/>
    <w:rsid w:val="00EC4394"/>
    <w:rsid w:val="00ED3088"/>
    <w:rsid w:val="00EE429B"/>
    <w:rsid w:val="00EE5671"/>
    <w:rsid w:val="00EE6F37"/>
    <w:rsid w:val="00EF19E4"/>
    <w:rsid w:val="00F00263"/>
    <w:rsid w:val="00F00819"/>
    <w:rsid w:val="00F01492"/>
    <w:rsid w:val="00F16FEB"/>
    <w:rsid w:val="00F21306"/>
    <w:rsid w:val="00F25FC9"/>
    <w:rsid w:val="00F3270E"/>
    <w:rsid w:val="00F363CB"/>
    <w:rsid w:val="00F421C1"/>
    <w:rsid w:val="00F42360"/>
    <w:rsid w:val="00F43844"/>
    <w:rsid w:val="00F44E5F"/>
    <w:rsid w:val="00F45FB3"/>
    <w:rsid w:val="00F463DB"/>
    <w:rsid w:val="00F5245D"/>
    <w:rsid w:val="00F55CCD"/>
    <w:rsid w:val="00F67C1D"/>
    <w:rsid w:val="00F81E93"/>
    <w:rsid w:val="00F82D37"/>
    <w:rsid w:val="00F83869"/>
    <w:rsid w:val="00F84F24"/>
    <w:rsid w:val="00F8576E"/>
    <w:rsid w:val="00F91429"/>
    <w:rsid w:val="00F959F4"/>
    <w:rsid w:val="00F96C55"/>
    <w:rsid w:val="00FA2508"/>
    <w:rsid w:val="00FA591C"/>
    <w:rsid w:val="00FA73C8"/>
    <w:rsid w:val="00FC3576"/>
    <w:rsid w:val="00FC5367"/>
    <w:rsid w:val="00FC65A4"/>
    <w:rsid w:val="00FD3080"/>
    <w:rsid w:val="00FD413C"/>
    <w:rsid w:val="00FE3DA9"/>
    <w:rsid w:val="00FF37A9"/>
    <w:rsid w:val="00FF3B5F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296647-6571-4FCC-AF8C-4D5F4831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13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2023-04-13T11:41:00Z</dcterms:modified>
</cp:coreProperties>
</file>