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1E7" w:rsidRPr="000A282A" w:rsidRDefault="00E65EE1" w:rsidP="00706D60">
      <w:pPr>
        <w:rPr>
          <w:noProof/>
          <w:color w:val="FF0000"/>
        </w:rPr>
      </w:pPr>
      <w:r w:rsidRPr="000A282A">
        <w:rPr>
          <w:noProof/>
          <w:color w:val="FF0000"/>
          <w:lang w:eastAsia="ru-RU"/>
        </w:rPr>
        <w:drawing>
          <wp:anchor distT="0" distB="0" distL="114300" distR="114300" simplePos="0" relativeHeight="251654141" behindDoc="1" locked="0" layoutInCell="1" allowOverlap="1" wp14:anchorId="46162153" wp14:editId="5A0939BA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Рисунок 2" descr="Руки человека, работающего за ноутбуком, цветок, чашка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0A282A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F886D6" wp14:editId="0F5999A9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Прямоугольник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05E" w:rsidRPr="00F00819" w:rsidRDefault="0098005E" w:rsidP="00F00819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98005E" w:rsidRDefault="009800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886D6" id="Прямоугольник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j0AwMAAB4GAAAOAAAAZHJzL2Uyb0RvYy54bWysVM1u2zAMvg/YOwi6p3bSOH+oUyTpMgzo&#10;2mLt0LMiy40BWdIk5W/DgAG7Dtgj7CF2GfbTZ3DeaJTsuEHb7TDsYlMi+X0kRfLoeJ1ztGTaZFLE&#10;uHkQYsQElUkmbmL8+mra6GFkLBEJ4VKwGG+YwcfDp0+OVmrAWnIuecI0AhBhBisV47m1ahAEhs5Z&#10;TsyBVEyAMpU6JxaO+iZINFkBes6DVhh2gpXUidKSMmPg9qRU4qHHT1NG7XmaGmYRjzHEZv1X++/M&#10;fYPhERncaKLmGa3CIP8QRU4yAaQ11AmxBC109gAqz6iWRqb2gMo8kGmaUeZzgGya4b1sLudEMZ8L&#10;FMeoukzm/8HSs+WFRlkS4wgjQXJ4ouLL9sP2c/GzuN1+LL4Wt8WP7afiV/Gt+I4inyNb21NjXbYg&#10;lVm+mzR7hyfdaacxbvd7jfbh+LDRb/fGjWa31RtHrdGo86z93lU78F7eP1gpM/ABuOfy4qW60GDk&#10;TgZEx7FOde7+UCu09g+3qR/O8VO47HSifq8H70tB1+9GURRGFdnOXWljnzOZIyfEWENn+GTIEmIp&#10;49qZODYhpxnnvju4cBdG8ixxd/7g2pNNuEZLAo1FKGXCNj0eX+QvZVLed6Mw9C0GSfuOdi6+BHto&#10;oHMMvhhlzj57u+HMUXHxiqXwQJBlyxPUQA+5zZwkrLx2zI9Te0CHnEIyNXYZ/B+wy/JU9s6V+cmq&#10;ncO/BVY61x6eWQpbO+eZkPoxAA4VrZhL+12RytK4Ktn1bA0mTpzJZAOdrGU54kbRaQYvfUqMvSAa&#10;Zhq6A/aUPYdPyuUqxrKSMJpL/faxe2cPowZajFawI2Js3iyIZhjxFwKGsN9st91S8Yd21G3BQe9r&#10;ZvsascgnErqlCRtRUS86e8t3Yqplfg3rbORYQUUEBe4YU6t3h4ktdxcsRMpGI28Gi0QReyouFXXg&#10;rsCuk6/W10Srqt0tTMqZ3O0TMrjX9aWt8xRytLAyzfxI3NW1Kj0sId++1cJ0W27/7K3u1vrwNwAA&#10;AP//AwBQSwMEFAAGAAgAAAAhAAgUAP7hAAAADAEAAA8AAABkcnMvZG93bnJldi54bWxMj8FOwzAM&#10;hu9IvENkJG5bUrR1ozSdBhKcENIGSDtmjWkLjVOabC17erwT3Gz51+/vy1eja8UR+9B40pBMFQik&#10;0tuGKg1vr4+TJYgQDVnTekINPxhgVVxe5CazfqANHrexElxCITMa6hi7TMpQ1uhMmPoOiW8fvncm&#10;8tpX0vZm4HLXyhulUulMQ/yhNh0+1Fh+bQ9OA70/3e9e1BBP652c4Ygnev7+1Pr6alzfgYg4xr8w&#10;nPEZHQpm2vsD2SBaDektq0QNk4WagzgHkmTBMnueZul8CbLI5X+J4hcAAP//AwBQSwECLQAUAAYA&#10;CAAAACEAtoM4kv4AAADhAQAAEwAAAAAAAAAAAAAAAAAAAAAAW0NvbnRlbnRfVHlwZXNdLnhtbFBL&#10;AQItABQABgAIAAAAIQA4/SH/1gAAAJQBAAALAAAAAAAAAAAAAAAAAC8BAABfcmVscy8ucmVsc1BL&#10;AQItABQABgAIAAAAIQBhqzj0AwMAAB4GAAAOAAAAAAAAAAAAAAAAAC4CAABkcnMvZTJvRG9jLnht&#10;bFBLAQItABQABgAIAAAAIQAIFAD+4QAAAAwBAAAPAAAAAAAAAAAAAAAAAF0FAABkcnMvZG93bnJl&#10;di54bWxQSwUGAAAAAAQABADzAAAAawYAAAAA&#10;" filled="f" strokecolor="#2f5496 [2404]" strokeweight="1pt">
                <v:textbox>
                  <w:txbxContent>
                    <w:p w:rsidR="0098005E" w:rsidRPr="00F00819" w:rsidRDefault="0098005E" w:rsidP="00F00819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98005E" w:rsidRDefault="0098005E"/>
                  </w:txbxContent>
                </v:textbox>
                <w10:wrap anchorx="page"/>
              </v:rect>
            </w:pict>
          </mc:Fallback>
        </mc:AlternateContent>
      </w: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B67BAE" w:rsidRPr="000A282A" w:rsidRDefault="00B67BAE" w:rsidP="009463FE">
      <w:pPr>
        <w:pStyle w:val="af3"/>
        <w:rPr>
          <w:noProof/>
          <w:color w:val="FF0000"/>
        </w:rPr>
      </w:pPr>
    </w:p>
    <w:p w:rsidR="002B5D98" w:rsidRPr="00663C2F" w:rsidRDefault="00731EC4" w:rsidP="009463FE">
      <w:pPr>
        <w:pStyle w:val="af3"/>
        <w:rPr>
          <w:noProof/>
        </w:rPr>
      </w:pPr>
      <w:r w:rsidRPr="00663C2F">
        <w:rPr>
          <w:noProof/>
        </w:rPr>
        <w:t xml:space="preserve">Урок </w:t>
      </w:r>
      <w:r w:rsidR="00131535" w:rsidRPr="00663C2F">
        <w:rPr>
          <w:noProof/>
        </w:rPr>
        <w:t>2</w:t>
      </w:r>
      <w:r w:rsidRPr="00663C2F">
        <w:rPr>
          <w:noProof/>
        </w:rPr>
        <w:t>.</w:t>
      </w:r>
      <w:r w:rsidR="003113B8" w:rsidRPr="00663C2F">
        <w:rPr>
          <w:noProof/>
        </w:rPr>
        <w:t xml:space="preserve"> </w:t>
      </w:r>
      <w:r w:rsidR="006745B7" w:rsidRPr="00663C2F">
        <w:rPr>
          <w:noProof/>
        </w:rPr>
        <w:t xml:space="preserve">Создаем </w:t>
      </w:r>
      <w:r w:rsidR="00A158B9">
        <w:rPr>
          <w:noProof/>
        </w:rPr>
        <w:t>начальную конфигурацию проекта</w:t>
      </w: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2B5D98" w:rsidRPr="000A282A" w:rsidRDefault="002B5D98" w:rsidP="002B5D98">
      <w:pPr>
        <w:rPr>
          <w:noProof/>
          <w:color w:val="FF0000"/>
        </w:rPr>
      </w:pPr>
    </w:p>
    <w:p w:rsidR="00710767" w:rsidRPr="000A282A" w:rsidRDefault="0073372F" w:rsidP="002B5D98">
      <w:pPr>
        <w:pStyle w:val="af1"/>
        <w:rPr>
          <w:noProof/>
          <w:color w:val="FF0000"/>
        </w:rPr>
      </w:pPr>
      <w:r w:rsidRPr="000A282A">
        <w:rPr>
          <w:noProof/>
          <w:color w:val="FF0000"/>
          <w:lang w:bidi="ru-RU"/>
        </w:rPr>
        <w:fldChar w:fldCharType="begin"/>
      </w:r>
      <w:r w:rsidRPr="000A282A">
        <w:rPr>
          <w:noProof/>
          <w:color w:val="FF0000"/>
          <w:lang w:bidi="ru-RU"/>
        </w:rPr>
        <w:instrText xml:space="preserve"> AUTHOR  Author  \* MERGEFORMAT </w:instrText>
      </w:r>
      <w:r w:rsidRPr="000A282A">
        <w:rPr>
          <w:noProof/>
          <w:color w:val="FF0000"/>
          <w:lang w:bidi="ru-RU"/>
        </w:rPr>
        <w:fldChar w:fldCharType="end"/>
      </w:r>
    </w:p>
    <w:p w:rsidR="00E96235" w:rsidRPr="000A282A" w:rsidRDefault="002974C8" w:rsidP="00706D60">
      <w:pPr>
        <w:rPr>
          <w:noProof/>
          <w:color w:val="FF0000"/>
        </w:rPr>
      </w:pPr>
      <w:r w:rsidRPr="000A282A">
        <w:rPr>
          <w:noProof/>
          <w:color w:val="FF0000"/>
          <w:lang w:bidi="ru-RU"/>
        </w:rPr>
        <w:br w:type="page"/>
      </w:r>
    </w:p>
    <w:sdt>
      <w:sdtPr>
        <w:rPr>
          <w:noProof/>
          <w:color w:val="FF0000"/>
        </w:rPr>
        <w:id w:val="-1038430432"/>
        <w:docPartObj>
          <w:docPartGallery w:val="Table of Contents"/>
          <w:docPartUnique/>
        </w:docPartObj>
      </w:sdtPr>
      <w:sdtEndPr/>
      <w:sdtContent>
        <w:p w:rsidR="00B67BAE" w:rsidRPr="000A282A" w:rsidRDefault="00B67BAE" w:rsidP="00B67BAE">
          <w:pPr>
            <w:rPr>
              <w:noProof/>
              <w:color w:val="FF0000"/>
            </w:rPr>
          </w:pPr>
        </w:p>
        <w:p w:rsidR="00E96235" w:rsidRPr="00D871E4" w:rsidRDefault="001A0417" w:rsidP="00D871E4">
          <w:pPr>
            <w:pStyle w:val="1"/>
            <w:jc w:val="center"/>
          </w:pPr>
          <w:bookmarkStart w:id="0" w:name="_Toc132483840"/>
          <w:r w:rsidRPr="00D871E4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B689AAB" wp14:editId="77028DC0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Прямоугольник 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8005E" w:rsidRDefault="0098005E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  <w:p w:rsidR="00106455" w:rsidRPr="00F00819" w:rsidRDefault="00106455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B689AAB" id="Прямоугольник 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UKBwMAACYGAAAOAAAAZHJzL2Uyb0RvYy54bWysVMtu00AU3SPxD9bsUztpnJfqVElKEFJp&#10;K1rU9WQ8biyNZ8zM5FEQEhJbJD4B/oEN4tEFX+D8EXeuHTdqCwvExp65j3Pua+7B4ToT3pJrkyoZ&#10;keZeQDwumYpTeRWRlxfTRo94xlIZU6Ekj8g1N+Rw+PjRwSof8JaaKxFz7QGININVHpG5tfnA9w2b&#10;84yaPZVzCcpE6YxauOorP9Z0BeiZ8FtB0PFXSse5VowbA9KjUkmGiJ8knNnTJDHceiIiEJvFr8bv&#10;zH394QEdXGmaz1NWhUH/IYqMphJIa6gjaqm30Ok9qCxlWhmV2D2mMl8lSco45gDZNIM72ZzPac4x&#10;FyiOyesymf8Hy06WZ9pL44h0iSdpBi0qPm3ebT4WP4qbzfviS3FTfN98KH4WX4tvvz53MUm+tsfG&#10;unThVKb5ZtLs7R91p53GuN3vNdr74/1Gv90bN5rdVm8ctkajzpP2W1duH73Q31/lZoARuH7h8Tw/&#10;02DkbgaOjmOd6Mz9oVjeGjt3XXfO8TMQdjphv9eDBjPQ9bthGAZhRbZ1z7WxT7nKPHeIiIbRwGTo&#10;EmIp49qaODappqkQOB5COoFRIo2dDC9uPvlEaG9JYbIoY1zaJuKJRfZcxaW8GwYBzhgkjSPtXLAE&#10;O2igcwxYjDJnzN5eC+6ohHzBE+gQZNlCghroPreZ05iXYsf8MDUCOuQEkqmxy+D/gF2Wp7J3rhyf&#10;Vu0c/C2w0rn2QGYlbe2cpVLphwAEVLRiLu23RSpL46pk17M1Ti9aOslMxdcw0VqVT93kbJpCw4+p&#10;sWdUw9uGIYF9ZU/hkwi1ioiqTsSbK/36IbmzhycHWuKtYFdExLxaUM2JJ55JeIz9Zrvtlgte2mG3&#10;BRe9q5ntauQimygYmiZsxpzh0dlbsT0mWmWXsNZGjhVUVDLgjgizenuZ2HKHwWJkfDRCM1goObXH&#10;8jxnDtzV2Q30xfqS6ryaegsP5kRt9wod3Bn+0tZ5SjVaWJWk+DJu61p1AJYRTnG1ON22272j1e16&#10;H/4GAAD//wMAUEsDBBQABgAIAAAAIQAwjGh64gAAAA0BAAAPAAAAZHJzL2Rvd25yZXYueG1sTI/B&#10;TsJAEIbvJr7DZky8wW4JINZuCZroyZiAkHBcumNb7c7W7kIrT+9w0ttM5s8/35ctB9eIE3ah9qQh&#10;GSsQSIW3NZUatu/PowWIEA1Z03hCDT8YYJlfX2Umtb6nNZ42sRRcQiE1GqoY21TKUFToTBj7Folv&#10;H75zJvLaldJ2pudy18iJUnPpTE38oTItPlVYfG2OTgPtXh73b6qP59VeTnHAM71+f2p9ezOsHkBE&#10;HOJfGC74jA45Mx38kWwQjYb5PatEDaMkmc1AXBJJcsc2B56mE7UAmWfyv0X+CwAA//8DAFBLAQIt&#10;ABQABgAIAAAAIQC2gziS/gAAAOEBAAATAAAAAAAAAAAAAAAAAAAAAABbQ29udGVudF9UeXBlc10u&#10;eG1sUEsBAi0AFAAGAAgAAAAhADj9If/WAAAAlAEAAAsAAAAAAAAAAAAAAAAALwEAAF9yZWxzLy5y&#10;ZWxzUEsBAi0AFAAGAAgAAAAhANAtVQoHAwAAJgYAAA4AAAAAAAAAAAAAAAAALgIAAGRycy9lMm9E&#10;b2MueG1sUEsBAi0AFAAGAAgAAAAhADCMaHriAAAADQEAAA8AAAAAAAAAAAAAAAAAYQUAAGRycy9k&#10;b3ducmV2LnhtbFBLBQYAAAAABAAEAPMAAABwBgAAAAA=&#10;" filled="f" strokecolor="#2f5496 [2404]" strokeweight="1pt">
                    <v:textbox>
                      <w:txbxContent>
                        <w:p w:rsidR="0098005E" w:rsidRDefault="0098005E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  <w:p w:rsidR="00106455" w:rsidRPr="00F00819" w:rsidRDefault="00106455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D871E4">
            <w:t>ОГЛАВЛЕНИЕ</w:t>
          </w:r>
          <w:bookmarkEnd w:id="0"/>
        </w:p>
        <w:p w:rsidR="00136DDD" w:rsidRPr="000A282A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0A282A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0A282A" w:rsidRDefault="00136DDD" w:rsidP="00706D60">
          <w:pPr>
            <w:pStyle w:val="11"/>
            <w:rPr>
              <w:noProof/>
              <w:color w:val="FF0000"/>
            </w:rPr>
          </w:pPr>
        </w:p>
        <w:p w:rsidR="002C4A55" w:rsidRDefault="00E9623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EF1069">
            <w:rPr>
              <w:b/>
              <w:noProof/>
              <w:color w:val="FF0000"/>
              <w:lang w:bidi="ru-RU"/>
            </w:rPr>
            <w:fldChar w:fldCharType="begin"/>
          </w:r>
          <w:r w:rsidRPr="00EF1069">
            <w:rPr>
              <w:b/>
              <w:noProof/>
              <w:color w:val="FF0000"/>
              <w:lang w:bidi="ru-RU"/>
            </w:rPr>
            <w:instrText xml:space="preserve"> TOC \o "1-3" \h \z \u </w:instrText>
          </w:r>
          <w:r w:rsidRPr="00EF1069">
            <w:rPr>
              <w:b/>
              <w:noProof/>
              <w:color w:val="FF0000"/>
              <w:lang w:bidi="ru-RU"/>
            </w:rPr>
            <w:fldChar w:fldCharType="separate"/>
          </w:r>
          <w:hyperlink w:anchor="_Toc132483840" w:history="1">
            <w:r w:rsidR="002C4A55" w:rsidRPr="001D6F25">
              <w:rPr>
                <w:rStyle w:val="a8"/>
                <w:noProof/>
              </w:rPr>
              <w:t>ОГЛАВЛЕНИЕ</w:t>
            </w:r>
            <w:r w:rsidR="002C4A55">
              <w:rPr>
                <w:noProof/>
                <w:webHidden/>
              </w:rPr>
              <w:tab/>
            </w:r>
            <w:r w:rsidR="002C4A55">
              <w:rPr>
                <w:noProof/>
                <w:webHidden/>
              </w:rPr>
              <w:fldChar w:fldCharType="begin"/>
            </w:r>
            <w:r w:rsidR="002C4A55">
              <w:rPr>
                <w:noProof/>
                <w:webHidden/>
              </w:rPr>
              <w:instrText xml:space="preserve"> PAGEREF _Toc132483840 \h </w:instrText>
            </w:r>
            <w:r w:rsidR="002C4A55">
              <w:rPr>
                <w:noProof/>
                <w:webHidden/>
              </w:rPr>
            </w:r>
            <w:r w:rsidR="002C4A55">
              <w:rPr>
                <w:noProof/>
                <w:webHidden/>
              </w:rPr>
              <w:fldChar w:fldCharType="separate"/>
            </w:r>
            <w:r w:rsidR="002C4A55">
              <w:rPr>
                <w:noProof/>
                <w:webHidden/>
              </w:rPr>
              <w:t>2</w:t>
            </w:r>
            <w:r w:rsidR="002C4A55"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41" w:history="1">
            <w:r w:rsidRPr="001D6F25">
              <w:rPr>
                <w:rStyle w:val="a8"/>
                <w:noProof/>
              </w:rPr>
              <w:t>СОЗДАЕМ НАЧАЛЬНУЮ СТРУКТУРУ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42" w:history="1">
            <w:r w:rsidRPr="001D6F25">
              <w:rPr>
                <w:rStyle w:val="a8"/>
                <w:noProof/>
              </w:rPr>
              <w:t>СОЗДАЕМ НАСТРОЙКИ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43" w:history="1">
            <w:r w:rsidRPr="001D6F25">
              <w:rPr>
                <w:rStyle w:val="a8"/>
                <w:noProof/>
              </w:rPr>
              <w:t>СОЗДАЕМ НАСТРОЙКИ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44" w:history="1">
            <w:r w:rsidRPr="001D6F25">
              <w:rPr>
                <w:rStyle w:val="a8"/>
                <w:noProof/>
              </w:rPr>
              <w:t>НАСТРАИВАЕМ МОДУЛЬ LOADER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45" w:history="1">
            <w:r w:rsidRPr="001D6F25">
              <w:rPr>
                <w:rStyle w:val="a8"/>
                <w:noProof/>
              </w:rPr>
              <w:t>НАСТРАИВАЕМ МОДУЛЬ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46" w:history="1">
            <w:r w:rsidRPr="001D6F25">
              <w:rPr>
                <w:rStyle w:val="a8"/>
                <w:noProof/>
              </w:rPr>
              <w:t>СОЗДАЕМ ОБРАБОТЧИКИ ПЕРЕХОДА В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47" w:history="1">
            <w:r w:rsidRPr="001D6F25">
              <w:rPr>
                <w:rStyle w:val="a8"/>
                <w:noProof/>
              </w:rPr>
              <w:t>начальные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48" w:history="1">
            <w:r w:rsidRPr="001D6F25">
              <w:rPr>
                <w:rStyle w:val="a8"/>
                <w:noProof/>
              </w:rPr>
              <w:t>создаем фильтры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49" w:history="1">
            <w:r w:rsidRPr="001D6F25">
              <w:rPr>
                <w:rStyle w:val="a8"/>
                <w:noProof/>
              </w:rPr>
              <w:t>добавляем обработчики вывода меню для каждого из режимов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4A55" w:rsidRDefault="002C4A5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483850" w:history="1">
            <w:r w:rsidRPr="001D6F25">
              <w:rPr>
                <w:rStyle w:val="a8"/>
                <w:noProof/>
              </w:rPr>
              <w:t>ПРОВЕРЯЕМ РАБОТУ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_Toc132483850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1C1" w:rsidRPr="000A282A" w:rsidRDefault="00E96235" w:rsidP="00706D60">
          <w:pPr>
            <w:rPr>
              <w:noProof/>
              <w:color w:val="FF0000"/>
            </w:rPr>
          </w:pPr>
          <w:r w:rsidRPr="00EF1069">
            <w:rPr>
              <w:noProof/>
              <w:color w:val="FF0000"/>
              <w:lang w:bidi="ru-RU"/>
            </w:rPr>
            <w:fldChar w:fldCharType="end"/>
          </w:r>
        </w:p>
      </w:sdtContent>
    </w:sdt>
    <w:p w:rsidR="00C85251" w:rsidRPr="000A282A" w:rsidRDefault="00C85251" w:rsidP="00706D60">
      <w:pPr>
        <w:rPr>
          <w:noProof/>
          <w:color w:val="FF0000"/>
        </w:rPr>
      </w:pPr>
      <w:r w:rsidRPr="000A282A">
        <w:rPr>
          <w:noProof/>
          <w:color w:val="FF0000"/>
          <w:lang w:bidi="ru-RU"/>
        </w:rPr>
        <w:br w:type="page"/>
      </w:r>
    </w:p>
    <w:p w:rsidR="00C85251" w:rsidRPr="000A282A" w:rsidRDefault="00AB7784" w:rsidP="00706D60">
      <w:pPr>
        <w:rPr>
          <w:noProof/>
          <w:color w:val="FF0000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606C837" wp14:editId="4D3B9004">
                <wp:simplePos x="0" y="0"/>
                <wp:positionH relativeFrom="margin">
                  <wp:posOffset>-469568</wp:posOffset>
                </wp:positionH>
                <wp:positionV relativeFrom="paragraph">
                  <wp:posOffset>-546349</wp:posOffset>
                </wp:positionV>
                <wp:extent cx="6659880" cy="9755505"/>
                <wp:effectExtent l="0" t="0" r="26670" b="17145"/>
                <wp:wrapNone/>
                <wp:docPr id="8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784" w:rsidRPr="00F00819" w:rsidRDefault="00AB7784" w:rsidP="00AB7784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6C837" id="_x0000_s1028" style="position:absolute;left:0;text-align:left;margin-left:-36.95pt;margin-top:-43pt;width:524.4pt;height:768.1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4aCAMAACYGAAAOAAAAZHJzL2Uyb0RvYy54bWysVMtu00AU3SPxD9bsUztpnJfqVElKEFJp&#10;K1rU9WQ8biyNZ8zM5FEQEhJbJD4B/oEN4tEFX+D8EfeOHTdqCwvExp65j3Pua+7B4ToT3pJrkyoZ&#10;keZeQDwumYpTeRWRlxfTRo94xlIZU6Ekj8g1N+Rw+PjRwSof8JaaKxFz7QGININVHpG5tfnA9w2b&#10;84yaPZVzCcpE6YxauOorP9Z0BeiZ8FtB0PFXSse5VowbA9KjUkmGDj9JOLOnSWK49UREIDbrvtp9&#10;Z/j1hwd0cKVpPk9ZFQb9hygymkograGOqKXeQqf3oLKUaWVUYveYynyVJCnjLgfIphncyeZ8TnPu&#10;coHimLwuk/l/sOxkeaa9NI4INErSDFpUfNq823wsfhQ3m/fFl+Km+L75UPwsvhbffn3uuiT52h4b&#10;i+nCqUzzzaTZ2z/qTjuNcbvfa7T3x/uNfrs3bjS7rd44bI1GnSftt1hu33k5f3+Vm4GLAPvljuf5&#10;mQYjvBk4Isc60Rn+oVje2nXuuu4c8jMQdjphv9eDBjPQ9bthGAZhRbZ1z7WxT7nKPDxERMNouGTo&#10;EmIp49qaIJtU01QINx5CosAokcYocxecTz4R2ltSmCzKGJe26fDEInuu4lLeDYPAzRgk7UYaXVwJ&#10;dtBAhwyuGGXOLnt7LThSCfmCJ9AhyLLlCGqg+9xmTmNeipH5YWoHiMgJJFNjl8H/AbssT2WPrtw9&#10;rdo5+FtgpXPt4ZiVtLVzlkqlHwIQUNGKubTfFqksDVbJrmdrN70ttETJTMXXMNFalU/d5GyaQsOP&#10;qbFnVMPbhiGBfWVP4ZMItYqIqk7Emyv9+iE52sOTAy3xVrArImJeLajmxBPPJDzGfrPdxuXiLu2w&#10;24KL3tXMdjVykU0UDE0TNmPO3BHtrdgeE62yS1hrI2QFFZUMuCPCrN5eJrbcYbAYGR+NnBkslJza&#10;Y3meMwTHOuNAX6wvqc6rqbfwYE7Udq/QwZ3hL23RU6rRwqokdS/jtq5VB2AZuSmuFiduu927s7pd&#10;78PfAAAA//8DAFBLAwQUAAYACAAAACEAnJkuYuEAAAAMAQAADwAAAGRycy9kb3ducmV2LnhtbEyP&#10;zU7DMBCE70i8g7VI3FobGvoT4lQFCU6oEm2RenTjJQnE6xC7TejTs5zgtrvzaXYmWw6uESfsQu1J&#10;w81YgUAqvK2p1LDbPo3mIEI0ZE3jCTV8Y4BlfnmRmdT6nl7xtImlYBMKqdFQxdimUoaiQmfC2LdI&#10;rL37zpnIa1dK25mezV0jb5WaSmdq4g+VafGxwuJzc3Qa6O35Yb9WfTyv9jLBAc/08vWh9fXVsLoH&#10;EXGIfzD8xufokHOmgz+SDaLRMJpNFozyMJ9yKSYWs4QvB0aTOzUBmWfyf4n8BwAA//8DAFBLAQIt&#10;ABQABgAIAAAAIQC2gziS/gAAAOEBAAATAAAAAAAAAAAAAAAAAAAAAABbQ29udGVudF9UeXBlc10u&#10;eG1sUEsBAi0AFAAGAAgAAAAhADj9If/WAAAAlAEAAAsAAAAAAAAAAAAAAAAALwEAAF9yZWxzLy5y&#10;ZWxzUEsBAi0AFAAGAAgAAAAhAOlkrhoIAwAAJgYAAA4AAAAAAAAAAAAAAAAALgIAAGRycy9lMm9E&#10;b2MueG1sUEsBAi0AFAAGAAgAAAAhAJyZLmLhAAAADAEAAA8AAAAAAAAAAAAAAAAAYgUAAGRycy9k&#10;b3ducmV2LnhtbFBLBQYAAAAABAAEAPMAAABwBgAAAAA=&#10;" filled="f" strokecolor="#2f5496 [2404]" strokeweight="1pt">
                <v:textbox>
                  <w:txbxContent>
                    <w:p w:rsidR="00AB7784" w:rsidRPr="00F00819" w:rsidRDefault="00AB7784" w:rsidP="00AB7784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653C0" w:rsidRPr="000A282A">
        <w:rPr>
          <w:noProof/>
          <w:color w:val="FF0000"/>
          <w:lang w:eastAsia="ru-RU"/>
        </w:rPr>
        <w:drawing>
          <wp:anchor distT="0" distB="0" distL="114300" distR="114300" simplePos="0" relativeHeight="251675648" behindDoc="1" locked="0" layoutInCell="1" allowOverlap="1" wp14:anchorId="7C589235" wp14:editId="6CEDFD67">
            <wp:simplePos x="0" y="0"/>
            <wp:positionH relativeFrom="page">
              <wp:align>left</wp:align>
            </wp:positionH>
            <wp:positionV relativeFrom="paragraph">
              <wp:posOffset>-1587942</wp:posOffset>
            </wp:positionV>
            <wp:extent cx="7560000" cy="3870000"/>
            <wp:effectExtent l="0" t="0" r="3175" b="0"/>
            <wp:wrapNone/>
            <wp:docPr id="13" name="Рисунок 13" descr="Ноутбук, записная книжка, кружка, ручка и растение, расположенные на синей поверхнос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51" w:rsidRPr="000A282A" w:rsidRDefault="00C85251" w:rsidP="00706D60">
      <w:pPr>
        <w:rPr>
          <w:noProof/>
          <w:color w:val="FF0000"/>
        </w:rPr>
      </w:pPr>
    </w:p>
    <w:p w:rsidR="00C85251" w:rsidRPr="000A282A" w:rsidRDefault="00C85251" w:rsidP="00706D60">
      <w:pPr>
        <w:rPr>
          <w:noProof/>
          <w:color w:val="FF0000"/>
        </w:rPr>
      </w:pPr>
    </w:p>
    <w:p w:rsidR="00C85251" w:rsidRPr="000A282A" w:rsidRDefault="00C85251" w:rsidP="00706D60">
      <w:pPr>
        <w:rPr>
          <w:noProof/>
          <w:color w:val="FF0000"/>
        </w:rPr>
      </w:pPr>
    </w:p>
    <w:p w:rsidR="00C85251" w:rsidRPr="000A282A" w:rsidRDefault="00C85251" w:rsidP="00706D60">
      <w:pPr>
        <w:rPr>
          <w:noProof/>
          <w:color w:val="FF0000"/>
        </w:rPr>
      </w:pPr>
    </w:p>
    <w:p w:rsidR="00C85251" w:rsidRPr="000A282A" w:rsidRDefault="00C85251" w:rsidP="00706D60">
      <w:pPr>
        <w:rPr>
          <w:noProof/>
          <w:color w:val="FF0000"/>
        </w:rPr>
      </w:pPr>
    </w:p>
    <w:p w:rsidR="00C85251" w:rsidRPr="000A282A" w:rsidRDefault="00C85251" w:rsidP="00706D60">
      <w:pPr>
        <w:rPr>
          <w:noProof/>
          <w:color w:val="FF0000"/>
        </w:rPr>
      </w:pPr>
    </w:p>
    <w:p w:rsidR="00706D60" w:rsidRPr="000A282A" w:rsidRDefault="00706D60" w:rsidP="00706D60">
      <w:pPr>
        <w:rPr>
          <w:noProof/>
          <w:color w:val="FF0000"/>
        </w:rPr>
      </w:pPr>
    </w:p>
    <w:p w:rsidR="00D92051" w:rsidRPr="00EF1069" w:rsidRDefault="00245A38" w:rsidP="00EF1069">
      <w:pPr>
        <w:pStyle w:val="1"/>
      </w:pPr>
      <w:bookmarkStart w:id="1" w:name="_Toc132483841"/>
      <w:r w:rsidRPr="00EF1069">
        <w:t>СОЗДАЕМ НАЧАЛЬНУЮ СТРУКТУРУ ПРОЕКТА</w:t>
      </w:r>
      <w:bookmarkEnd w:id="1"/>
    </w:p>
    <w:p w:rsidR="00966747" w:rsidRPr="00AD2FC6" w:rsidRDefault="00EF1069" w:rsidP="00EF106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AD2FC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1" locked="0" layoutInCell="1" allowOverlap="1" wp14:anchorId="504D4FAB" wp14:editId="40F63CD8">
            <wp:simplePos x="0" y="0"/>
            <wp:positionH relativeFrom="margin">
              <wp:align>center</wp:align>
            </wp:positionH>
            <wp:positionV relativeFrom="paragraph">
              <wp:posOffset>755871</wp:posOffset>
            </wp:positionV>
            <wp:extent cx="1804035" cy="1177925"/>
            <wp:effectExtent l="19050" t="19050" r="24765" b="22225"/>
            <wp:wrapTight wrapText="bothSides">
              <wp:wrapPolygon edited="0">
                <wp:start x="-228" y="-349"/>
                <wp:lineTo x="-228" y="21658"/>
                <wp:lineTo x="21668" y="21658"/>
                <wp:lineTo x="21668" y="-349"/>
                <wp:lineTo x="-228" y="-34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17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FC6" w:rsidRPr="00AD2FC6">
        <w:rPr>
          <w:rFonts w:ascii="Times New Roman" w:hAnsi="Times New Roman" w:cs="Times New Roman"/>
          <w:sz w:val="26"/>
          <w:szCs w:val="26"/>
        </w:rPr>
        <w:t>Д</w:t>
      </w:r>
      <w:r w:rsidR="000E793A" w:rsidRPr="00AD2FC6">
        <w:rPr>
          <w:rFonts w:ascii="Times New Roman" w:hAnsi="Times New Roman" w:cs="Times New Roman"/>
          <w:sz w:val="26"/>
          <w:szCs w:val="26"/>
        </w:rPr>
        <w:t xml:space="preserve">обавим в корень проекта запускаемый модуль </w:t>
      </w:r>
      <w:r w:rsidR="000E793A" w:rsidRPr="00AD2FC6">
        <w:rPr>
          <w:rFonts w:ascii="Times New Roman" w:hAnsi="Times New Roman" w:cs="Times New Roman"/>
          <w:color w:val="0070C0"/>
          <w:sz w:val="26"/>
          <w:szCs w:val="26"/>
          <w:lang w:val="en-US"/>
        </w:rPr>
        <w:t>app</w:t>
      </w:r>
      <w:r w:rsidR="000E793A" w:rsidRPr="00AD2FC6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="000E793A" w:rsidRPr="00AD2FC6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="000E793A" w:rsidRPr="00AD2FC6">
        <w:rPr>
          <w:rFonts w:ascii="Times New Roman" w:hAnsi="Times New Roman" w:cs="Times New Roman"/>
          <w:sz w:val="26"/>
          <w:szCs w:val="26"/>
        </w:rPr>
        <w:t>. Он будет обеспечивать работу нашего бота в реальном времени.</w:t>
      </w:r>
    </w:p>
    <w:p w:rsidR="000E793A" w:rsidRPr="00AD2FC6" w:rsidRDefault="000E793A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FC1740" w:rsidRDefault="0011655A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FC174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1" locked="0" layoutInCell="1" allowOverlap="1" wp14:anchorId="3925ED60" wp14:editId="7F104467">
            <wp:simplePos x="0" y="0"/>
            <wp:positionH relativeFrom="margin">
              <wp:align>center</wp:align>
            </wp:positionH>
            <wp:positionV relativeFrom="paragraph">
              <wp:posOffset>889773</wp:posOffset>
            </wp:positionV>
            <wp:extent cx="1886585" cy="1383665"/>
            <wp:effectExtent l="19050" t="19050" r="18415" b="26035"/>
            <wp:wrapTight wrapText="bothSides">
              <wp:wrapPolygon edited="0">
                <wp:start x="-218" y="-297"/>
                <wp:lineTo x="-218" y="21709"/>
                <wp:lineTo x="21593" y="21709"/>
                <wp:lineTo x="21593" y="-297"/>
                <wp:lineTo x="-218" y="-297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38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F6E" w:rsidRPr="00FC1740">
        <w:rPr>
          <w:rFonts w:ascii="Times New Roman" w:hAnsi="Times New Roman" w:cs="Times New Roman"/>
          <w:sz w:val="26"/>
          <w:szCs w:val="26"/>
        </w:rPr>
        <w:t xml:space="preserve">Пока не будем писать код и перейдем к созданию еще одного служебного файла – </w:t>
      </w:r>
      <w:r w:rsidR="00CC4F6E" w:rsidRPr="00FC1740">
        <w:rPr>
          <w:rFonts w:ascii="Times New Roman" w:hAnsi="Times New Roman" w:cs="Times New Roman"/>
          <w:color w:val="0070C0"/>
          <w:sz w:val="26"/>
          <w:szCs w:val="26"/>
          <w:lang w:val="en-US"/>
        </w:rPr>
        <w:t>loader</w:t>
      </w:r>
      <w:r w:rsidR="00CC4F6E" w:rsidRPr="00FC1740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="00CC4F6E" w:rsidRPr="00FC1740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="00CC4F6E" w:rsidRPr="00FC1740">
        <w:rPr>
          <w:rFonts w:ascii="Times New Roman" w:hAnsi="Times New Roman" w:cs="Times New Roman"/>
          <w:sz w:val="26"/>
          <w:szCs w:val="26"/>
        </w:rPr>
        <w:t>, в котором разместим выражения, отвечающие за создание объекта бота и некоторые базовые настройки.</w:t>
      </w:r>
    </w:p>
    <w:p w:rsidR="00CC4F6E" w:rsidRPr="000A282A" w:rsidRDefault="00CC4F6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E6F64" w:rsidRPr="007B1483" w:rsidRDefault="00BE6A57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B1483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7B1483" w:rsidRPr="007B1483">
        <w:rPr>
          <w:rFonts w:ascii="Times New Roman" w:hAnsi="Times New Roman" w:cs="Times New Roman"/>
          <w:sz w:val="26"/>
          <w:szCs w:val="26"/>
        </w:rPr>
        <w:t xml:space="preserve">в корне </w:t>
      </w:r>
      <w:r w:rsidRPr="007B1483">
        <w:rPr>
          <w:rFonts w:ascii="Times New Roman" w:hAnsi="Times New Roman" w:cs="Times New Roman"/>
          <w:sz w:val="26"/>
          <w:szCs w:val="26"/>
        </w:rPr>
        <w:t>мы создадим директорию</w:t>
      </w:r>
      <w:r w:rsidR="00EE6F64" w:rsidRPr="007B148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E6F64" w:rsidRPr="007B1483">
        <w:rPr>
          <w:rFonts w:ascii="Times New Roman" w:hAnsi="Times New Roman" w:cs="Times New Roman"/>
          <w:color w:val="0070C0"/>
          <w:sz w:val="26"/>
          <w:szCs w:val="26"/>
          <w:lang w:val="en-US"/>
        </w:rPr>
        <w:t>utils</w:t>
      </w:r>
      <w:proofErr w:type="spellEnd"/>
      <w:r w:rsidRPr="007B1483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7B1483">
        <w:rPr>
          <w:rFonts w:ascii="Times New Roman" w:hAnsi="Times New Roman" w:cs="Times New Roman"/>
          <w:sz w:val="26"/>
          <w:szCs w:val="26"/>
        </w:rPr>
        <w:t>для модуле</w:t>
      </w:r>
      <w:r w:rsidR="007B1483" w:rsidRPr="007B1483">
        <w:rPr>
          <w:rFonts w:ascii="Times New Roman" w:hAnsi="Times New Roman" w:cs="Times New Roman"/>
          <w:sz w:val="26"/>
          <w:szCs w:val="26"/>
        </w:rPr>
        <w:t>й со вспомогательными блоками кода</w:t>
      </w:r>
      <w:r w:rsidR="00EE6F64" w:rsidRPr="007B1483">
        <w:rPr>
          <w:rFonts w:ascii="Times New Roman" w:hAnsi="Times New Roman" w:cs="Times New Roman"/>
          <w:sz w:val="26"/>
          <w:szCs w:val="26"/>
        </w:rPr>
        <w:t xml:space="preserve">. Добавим в нее вложенную </w:t>
      </w:r>
      <w:r w:rsidR="007B1483">
        <w:rPr>
          <w:rFonts w:ascii="Times New Roman" w:hAnsi="Times New Roman" w:cs="Times New Roman"/>
          <w:sz w:val="26"/>
          <w:szCs w:val="26"/>
        </w:rPr>
        <w:t>директорию</w:t>
      </w:r>
      <w:r w:rsidR="00EE6F64" w:rsidRPr="007B148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E6F64" w:rsidRPr="007B1483">
        <w:rPr>
          <w:rFonts w:ascii="Times New Roman" w:hAnsi="Times New Roman" w:cs="Times New Roman"/>
          <w:color w:val="0070C0"/>
          <w:sz w:val="26"/>
          <w:szCs w:val="26"/>
          <w:lang w:val="en-US"/>
        </w:rPr>
        <w:t>db</w:t>
      </w:r>
      <w:proofErr w:type="spellEnd"/>
      <w:r w:rsidR="007B1483">
        <w:rPr>
          <w:rFonts w:ascii="Times New Roman" w:hAnsi="Times New Roman" w:cs="Times New Roman"/>
          <w:sz w:val="26"/>
          <w:szCs w:val="26"/>
        </w:rPr>
        <w:t>, а уже в нее</w:t>
      </w:r>
      <w:r w:rsidR="007B1483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="00EE6F64" w:rsidRPr="007B1483">
        <w:rPr>
          <w:rFonts w:ascii="Times New Roman" w:hAnsi="Times New Roman" w:cs="Times New Roman"/>
          <w:sz w:val="26"/>
          <w:szCs w:val="26"/>
        </w:rPr>
        <w:t xml:space="preserve">модуль </w:t>
      </w:r>
      <w:r w:rsidR="00EE6F64" w:rsidRPr="007B1483">
        <w:rPr>
          <w:rFonts w:ascii="Times New Roman" w:hAnsi="Times New Roman" w:cs="Times New Roman"/>
          <w:color w:val="0070C0"/>
          <w:sz w:val="26"/>
          <w:szCs w:val="26"/>
          <w:lang w:val="en-US"/>
        </w:rPr>
        <w:t>storage</w:t>
      </w:r>
      <w:r w:rsidR="00EE6F64" w:rsidRPr="007B1483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="00EE6F64" w:rsidRPr="007B1483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="00EE6F64" w:rsidRPr="007B1483">
        <w:rPr>
          <w:rFonts w:ascii="Times New Roman" w:hAnsi="Times New Roman" w:cs="Times New Roman"/>
          <w:sz w:val="26"/>
          <w:szCs w:val="26"/>
        </w:rPr>
        <w:t>.</w:t>
      </w:r>
    </w:p>
    <w:p w:rsidR="00131535" w:rsidRPr="000A282A" w:rsidRDefault="00ED4DAF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D398FF6" wp14:editId="3454A6B0">
                <wp:simplePos x="0" y="0"/>
                <wp:positionH relativeFrom="margin">
                  <wp:align>center</wp:align>
                </wp:positionH>
                <wp:positionV relativeFrom="paragraph">
                  <wp:posOffset>-556591</wp:posOffset>
                </wp:positionV>
                <wp:extent cx="6659880" cy="9755505"/>
                <wp:effectExtent l="0" t="0" r="26670" b="17145"/>
                <wp:wrapNone/>
                <wp:docPr id="14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DAF" w:rsidRPr="00F00819" w:rsidRDefault="00ED4DAF" w:rsidP="00ED4DAF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98FF6" id="_x0000_s1029" style="position:absolute;left:0;text-align:left;margin-left:0;margin-top:-43.85pt;width:524.4pt;height:768.15pt;z-index:-2516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xNCAMAACcGAAAOAAAAZHJzL2Uyb0RvYy54bWysVNtu0zAYvkfiHSLfd0nbpCctndqOIqSx&#10;TWxo167jrJEc29juCYSExC0SjwDvwA3isAueIH0jfjtpVm2DC8RNYv+H7/tP/g+P1jnzllTpTPAY&#10;NQ8C5FFORJLx6xi9vJw2esjTBvMEM8FpjDZUo6Ph40eHKzmgLTEXLKHKAxCuBysZo7kxcuD7msxp&#10;jvWBkJSDMhUqxwau6tpPFF4Bes78VhB0/JVQiVSCUK1Belwq0dDhpykl5ixNNTUeixHEZtxXue/M&#10;fv3hIR5cKyznGanCwP8QRY4zDqQ11DE22Fuo7B5UnhEltEjNARG5L9I0I9TlANk0gzvZXMyxpC4X&#10;KI6WdZn0/4Mlp8tz5WUJ9C5EHsc59Kj4tH23/Vj8KG6274svxU3xffuh+Fl8Lb79+tx1WdK1OdHG&#10;5gunMs83k2avfdyddhrjsN9rhO1xu9EPe+NGs9vqjaPWaNR5Er619fadl/P3V1IPXAi2Ye54Ic8V&#10;GNmbhqPlWKcqt3+olrd2rdvUrbP8BISdTtTv9aDDBHT9bhRFQVSR7dyl0uYpFblnDzFSMBsuGbyE&#10;WMq4diaWjYtpxpibD8atQAuWJVbmLnZA6YQpb4lhtDAhlJumw2OL/LlISnk3CgI3ZJC0m2nr4kqw&#10;hwY6y+CKUebssjcbRi0V4y9oCi2CLFuOoAa6z63nOKGl2DI/TO0ALXIKydTYZfB/wC7LU9lbV+re&#10;Vu0c/C2w0rn2cMyCm9o5z7hQDwEwqGjFXNrvilSWxlbJrGdrN75ta2klM5FsYKSVKN+6lmSaQcNP&#10;sDbnWMHjhiGBhWXO4JMysYqRqE7Imwv1+iG5tYc3B1rkrWBZxEi/WmBFkceecXiN/WYY2u3iLmHU&#10;bcFF7Wtm+xq+yCcChqYJq1ESd7T2hu2OqRL5Fey1kWUFFeYEuGNEjNpdJqZcYrAZCR2NnBlsFInN&#10;Cb+QxILbOtuBvlxfYSWrqTfwYE7FbrHgwZ3hL22tJxejhRFp5l7GbV2rDsA2clNcbU677vbvzup2&#10;vw9/AwAA//8DAFBLAwQUAAYACAAAACEAZvLf9d8AAAAKAQAADwAAAGRycy9kb3ducmV2LnhtbEyP&#10;wU7DMAyG70h7h8iTuG0JqNqq0nTaJsEJIbGBtGPWmLbQOKXJ1rKnxzvBzdZv/f6+fDW6VpyxD40n&#10;DXdzBQKp9LahSsPb/nGWggjRkDWtJ9TwgwFWxeQmN5n1A73ieRcrwSUUMqOhjrHLpAxljc6Eue+Q&#10;OPvwvTOR176StjcDl7tW3iu1kM40xB9q0+G2xvJrd3Ia6P1pc3hRQ7ysDzLBES/0/P2p9e10XD+A&#10;iDjGv2O44jM6FMx09CeyQbQaWCRqmKXLJYhrrJKUVY48JUm6AFnk8r9C8QsAAP//AwBQSwECLQAU&#10;AAYACAAAACEAtoM4kv4AAADhAQAAEwAAAAAAAAAAAAAAAAAAAAAAW0NvbnRlbnRfVHlwZXNdLnht&#10;bFBLAQItABQABgAIAAAAIQA4/SH/1gAAAJQBAAALAAAAAAAAAAAAAAAAAC8BAABfcmVscy8ucmVs&#10;c1BLAQItABQABgAIAAAAIQCF2axNCAMAACcGAAAOAAAAAAAAAAAAAAAAAC4CAABkcnMvZTJvRG9j&#10;LnhtbFBLAQItABQABgAIAAAAIQBm8t/13wAAAAoBAAAPAAAAAAAAAAAAAAAAAGIFAABkcnMvZG93&#10;bnJldi54bWxQSwUGAAAAAAQABADzAAAAbgYAAAAA&#10;" filled="f" strokecolor="#2f5496 [2404]" strokeweight="1pt">
                <v:textbox>
                  <w:txbxContent>
                    <w:p w:rsidR="00ED4DAF" w:rsidRPr="00F00819" w:rsidRDefault="00ED4DAF" w:rsidP="00ED4DAF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C64AF" w:rsidRPr="000A282A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 wp14:anchorId="22DEA444" wp14:editId="52507A93">
            <wp:simplePos x="0" y="0"/>
            <wp:positionH relativeFrom="margin">
              <wp:align>center</wp:align>
            </wp:positionH>
            <wp:positionV relativeFrom="paragraph">
              <wp:posOffset>19464</wp:posOffset>
            </wp:positionV>
            <wp:extent cx="1878330" cy="1911350"/>
            <wp:effectExtent l="19050" t="19050" r="26670" b="12700"/>
            <wp:wrapTight wrapText="bothSides">
              <wp:wrapPolygon edited="0">
                <wp:start x="-219" y="-215"/>
                <wp:lineTo x="-219" y="21528"/>
                <wp:lineTo x="21688" y="21528"/>
                <wp:lineTo x="21688" y="-215"/>
                <wp:lineTo x="-219" y="-215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911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64" w:rsidRPr="000A282A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6C2260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BF35A3" w:rsidRDefault="00533751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F35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1" locked="0" layoutInCell="1" allowOverlap="1" wp14:anchorId="73C8064E" wp14:editId="5BA6C3DD">
            <wp:simplePos x="0" y="0"/>
            <wp:positionH relativeFrom="margin">
              <wp:align>center</wp:align>
            </wp:positionH>
            <wp:positionV relativeFrom="paragraph">
              <wp:posOffset>659130</wp:posOffset>
            </wp:positionV>
            <wp:extent cx="1812290" cy="972185"/>
            <wp:effectExtent l="19050" t="19050" r="16510" b="18415"/>
            <wp:wrapTight wrapText="bothSides">
              <wp:wrapPolygon edited="0">
                <wp:start x="-227" y="-423"/>
                <wp:lineTo x="-227" y="21586"/>
                <wp:lineTo x="21570" y="21586"/>
                <wp:lineTo x="21570" y="-423"/>
                <wp:lineTo x="-227" y="-423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97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7DF" w:rsidRPr="00BF35A3">
        <w:rPr>
          <w:rFonts w:ascii="Times New Roman" w:hAnsi="Times New Roman" w:cs="Times New Roman"/>
          <w:sz w:val="26"/>
          <w:szCs w:val="26"/>
        </w:rPr>
        <w:t xml:space="preserve">Также добавим в корень проекта директорию </w:t>
      </w:r>
      <w:r w:rsidR="00E157DF" w:rsidRPr="00BF35A3">
        <w:rPr>
          <w:rFonts w:ascii="Times New Roman" w:hAnsi="Times New Roman" w:cs="Times New Roman"/>
          <w:color w:val="0070C0"/>
          <w:sz w:val="26"/>
          <w:szCs w:val="26"/>
          <w:lang w:val="en-US"/>
        </w:rPr>
        <w:t>data</w:t>
      </w:r>
      <w:r w:rsidR="00BF35A3" w:rsidRPr="00BF35A3">
        <w:rPr>
          <w:rFonts w:ascii="Times New Roman" w:hAnsi="Times New Roman" w:cs="Times New Roman"/>
          <w:sz w:val="26"/>
          <w:szCs w:val="26"/>
        </w:rPr>
        <w:t xml:space="preserve">, а в нее модуль </w:t>
      </w:r>
      <w:proofErr w:type="spellStart"/>
      <w:r w:rsidR="00E157DF" w:rsidRPr="00BF35A3">
        <w:rPr>
          <w:rFonts w:ascii="Times New Roman" w:hAnsi="Times New Roman" w:cs="Times New Roman"/>
          <w:color w:val="0070C0"/>
          <w:sz w:val="26"/>
          <w:szCs w:val="26"/>
          <w:lang w:val="en-US"/>
        </w:rPr>
        <w:t>config</w:t>
      </w:r>
      <w:proofErr w:type="spellEnd"/>
      <w:r w:rsidR="00E157DF" w:rsidRPr="00BF35A3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="00E157DF" w:rsidRPr="00BF35A3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="00E157DF" w:rsidRPr="00BF35A3">
        <w:rPr>
          <w:rFonts w:ascii="Times New Roman" w:hAnsi="Times New Roman" w:cs="Times New Roman"/>
          <w:sz w:val="26"/>
          <w:szCs w:val="26"/>
        </w:rPr>
        <w:t xml:space="preserve"> </w:t>
      </w:r>
      <w:r w:rsidR="00E157DF" w:rsidRPr="00BF35A3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E157DF" w:rsidRPr="00BF35A3">
        <w:rPr>
          <w:rFonts w:ascii="Times New Roman" w:hAnsi="Times New Roman" w:cs="Times New Roman"/>
          <w:sz w:val="26"/>
          <w:szCs w:val="26"/>
        </w:rPr>
        <w:t xml:space="preserve"> конфигурационными настройками проекта.</w:t>
      </w: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F35A3" w:rsidRDefault="00BF35A3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BF35A3" w:rsidRDefault="0095771C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F35A3">
        <w:rPr>
          <w:rFonts w:ascii="Times New Roman" w:hAnsi="Times New Roman" w:cs="Times New Roman"/>
          <w:sz w:val="26"/>
          <w:szCs w:val="26"/>
        </w:rPr>
        <w:t xml:space="preserve">Добавим </w:t>
      </w:r>
      <w:r w:rsidR="00BF35A3" w:rsidRPr="00BF35A3">
        <w:rPr>
          <w:rFonts w:ascii="Times New Roman" w:hAnsi="Times New Roman" w:cs="Times New Roman"/>
          <w:sz w:val="26"/>
          <w:szCs w:val="26"/>
        </w:rPr>
        <w:t xml:space="preserve">в корень </w:t>
      </w:r>
      <w:r w:rsidRPr="00BF35A3">
        <w:rPr>
          <w:rFonts w:ascii="Times New Roman" w:hAnsi="Times New Roman" w:cs="Times New Roman"/>
          <w:sz w:val="26"/>
          <w:szCs w:val="26"/>
        </w:rPr>
        <w:t xml:space="preserve">еще директорию </w:t>
      </w:r>
      <w:r w:rsidRPr="00BF35A3">
        <w:rPr>
          <w:rFonts w:ascii="Times New Roman" w:hAnsi="Times New Roman" w:cs="Times New Roman"/>
          <w:color w:val="0070C0"/>
          <w:sz w:val="26"/>
          <w:szCs w:val="26"/>
          <w:lang w:val="en-US"/>
        </w:rPr>
        <w:t>filters</w:t>
      </w:r>
      <w:r w:rsidRPr="00BF35A3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BF35A3">
        <w:rPr>
          <w:rFonts w:ascii="Times New Roman" w:hAnsi="Times New Roman" w:cs="Times New Roman"/>
          <w:sz w:val="26"/>
          <w:szCs w:val="26"/>
        </w:rPr>
        <w:t>для модулей, обеспечивающих возможность переключения между режимами админа и пользователя.</w:t>
      </w:r>
    </w:p>
    <w:p w:rsidR="0078050A" w:rsidRPr="002B5594" w:rsidRDefault="002B5594" w:rsidP="002B5594">
      <w:pPr>
        <w:pStyle w:val="1"/>
      </w:pPr>
      <w:bookmarkStart w:id="2" w:name="_Toc132483842"/>
      <w:r>
        <w:t>СОЗДАЕМ НАСТРОЙКИ ПРОЕКТА</w:t>
      </w:r>
      <w:bookmarkEnd w:id="2"/>
    </w:p>
    <w:p w:rsidR="00131535" w:rsidRPr="00DA7C98" w:rsidRDefault="0078050A" w:rsidP="002B559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DA7C98">
        <w:rPr>
          <w:rFonts w:ascii="Times New Roman" w:hAnsi="Times New Roman" w:cs="Times New Roman"/>
          <w:sz w:val="26"/>
          <w:szCs w:val="26"/>
        </w:rPr>
        <w:t xml:space="preserve">Заполним модуль </w:t>
      </w:r>
      <w:proofErr w:type="spellStart"/>
      <w:r w:rsidRPr="00DA7C98">
        <w:rPr>
          <w:rFonts w:ascii="Times New Roman" w:hAnsi="Times New Roman" w:cs="Times New Roman"/>
          <w:color w:val="0070C0"/>
          <w:sz w:val="26"/>
          <w:szCs w:val="26"/>
          <w:lang w:val="en-US"/>
        </w:rPr>
        <w:t>config</w:t>
      </w:r>
      <w:proofErr w:type="spellEnd"/>
      <w:r w:rsidRPr="00DA7C98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DA7C98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DA7C98">
        <w:rPr>
          <w:rFonts w:ascii="Times New Roman" w:hAnsi="Times New Roman" w:cs="Times New Roman"/>
          <w:sz w:val="26"/>
          <w:szCs w:val="26"/>
        </w:rPr>
        <w:t xml:space="preserve"> первыми выражениями.</w:t>
      </w:r>
    </w:p>
    <w:p w:rsidR="008878A7" w:rsidRPr="00DA7C98" w:rsidRDefault="008878A7" w:rsidP="008878A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A7C98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DA7C98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1. </w:t>
      </w:r>
      <w:r w:rsidR="00FD0CD8" w:rsidRPr="00DA7C9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</w:t>
      </w:r>
      <w:r w:rsidRPr="00DA7C9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FD0CD8" w:rsidRPr="00DA7C9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DA7C9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FD0CD8" w:rsidRPr="00DA7C9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aio_bot</w:t>
      </w:r>
      <w:r w:rsidRPr="00DA7C9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FD0CD8" w:rsidRPr="00DA7C9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data/config</w:t>
      </w:r>
      <w:r w:rsidRPr="00DA7C9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DA7C98" w:rsidRPr="00A158B9" w:rsidRDefault="00DA7C98" w:rsidP="00DA7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DA7C9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</w:t>
      </w:r>
      <w:r w:rsidRPr="00A158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DA7C9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TOKEN</w:t>
      </w:r>
      <w:r w:rsidRPr="00A158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A158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здесь</w:t>
      </w:r>
      <w:r w:rsidRPr="00A158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будет</w:t>
      </w:r>
      <w:r w:rsidRPr="00A158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ваш</w:t>
      </w:r>
      <w:r w:rsidRPr="00A158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токен</w:t>
      </w:r>
      <w:proofErr w:type="spellEnd"/>
      <w:r w:rsidR="00A158B9" w:rsidRPr="00A158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A158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r w:rsidRPr="00A158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r w:rsidRPr="00A158B9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# </w:t>
      </w:r>
      <w:r w:rsidRPr="00DA7C98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например</w:t>
      </w:r>
      <w:r w:rsidRPr="00A158B9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, </w:t>
      </w:r>
      <w:r w:rsidRPr="00DA7C98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ADMINS</w:t>
      </w:r>
      <w:r w:rsidRPr="00A158B9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= [000000000, 1234567890</w:t>
      </w:r>
      <w:proofErr w:type="gramStart"/>
      <w:r w:rsidRPr="00A158B9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]</w:t>
      </w:r>
      <w:proofErr w:type="gramEnd"/>
      <w:r w:rsidRPr="00A158B9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br/>
      </w:r>
      <w:r w:rsidRPr="00DA7C9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</w:t>
      </w:r>
      <w:r w:rsidRPr="00A158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[]</w:t>
      </w:r>
    </w:p>
    <w:p w:rsidR="00131535" w:rsidRPr="0018780B" w:rsidRDefault="00872B30" w:rsidP="00A158B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18780B">
        <w:rPr>
          <w:rFonts w:ascii="Times New Roman" w:hAnsi="Times New Roman" w:cs="Times New Roman"/>
          <w:sz w:val="26"/>
          <w:szCs w:val="26"/>
        </w:rPr>
        <w:t>Начнем с констант</w:t>
      </w:r>
      <w:r w:rsidR="0018780B" w:rsidRPr="0018780B">
        <w:rPr>
          <w:rFonts w:ascii="Times New Roman" w:hAnsi="Times New Roman" w:cs="Times New Roman"/>
          <w:sz w:val="26"/>
          <w:szCs w:val="26"/>
        </w:rPr>
        <w:t xml:space="preserve"> (постоянных настроек)</w:t>
      </w:r>
      <w:r w:rsidRPr="0018780B">
        <w:rPr>
          <w:rFonts w:ascii="Times New Roman" w:hAnsi="Times New Roman" w:cs="Times New Roman"/>
          <w:sz w:val="26"/>
          <w:szCs w:val="26"/>
        </w:rPr>
        <w:t xml:space="preserve"> модуля </w:t>
      </w:r>
      <w:proofErr w:type="spellStart"/>
      <w:r w:rsidRPr="0018780B">
        <w:rPr>
          <w:rFonts w:ascii="Times New Roman" w:hAnsi="Times New Roman" w:cs="Times New Roman"/>
          <w:color w:val="0070C0"/>
          <w:sz w:val="26"/>
          <w:szCs w:val="26"/>
          <w:lang w:val="en-US"/>
        </w:rPr>
        <w:t>config</w:t>
      </w:r>
      <w:proofErr w:type="spellEnd"/>
      <w:r w:rsidRPr="0018780B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18780B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18780B">
        <w:rPr>
          <w:rFonts w:ascii="Times New Roman" w:hAnsi="Times New Roman" w:cs="Times New Roman"/>
          <w:sz w:val="26"/>
          <w:szCs w:val="26"/>
        </w:rPr>
        <w:t>.</w:t>
      </w:r>
    </w:p>
    <w:p w:rsidR="0018780B" w:rsidRPr="00230F7D" w:rsidRDefault="0018780B" w:rsidP="00187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A158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</w:t>
      </w:r>
      <w:r w:rsidRPr="00230F7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A158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TOKEN</w:t>
      </w:r>
      <w:r w:rsidRPr="00230F7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230F7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'6115630816:</w:t>
      </w:r>
      <w:r w:rsidRPr="00A158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AAGzqaXaToa</w:t>
      </w:r>
      <w:r w:rsidRPr="00230F7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66-</w:t>
      </w:r>
      <w:r w:rsidR="00A158B9" w:rsidRPr="00230F7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…</w:t>
      </w:r>
      <w:r w:rsidRPr="00230F7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</w:p>
    <w:p w:rsidR="0018780B" w:rsidRPr="00230F7D" w:rsidRDefault="0018780B" w:rsidP="00187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18780B" w:rsidRPr="0018780B" w:rsidRDefault="00F878D8" w:rsidP="0018780B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18780B">
        <w:rPr>
          <w:rFonts w:ascii="Times New Roman" w:hAnsi="Times New Roman" w:cs="Times New Roman"/>
          <w:sz w:val="26"/>
          <w:szCs w:val="26"/>
        </w:rPr>
        <w:t xml:space="preserve">Это уникальный идентификатор каждого бота, используемый для автоматизации его работы. Благодаря </w:t>
      </w:r>
      <w:proofErr w:type="spellStart"/>
      <w:r w:rsidRPr="0018780B">
        <w:rPr>
          <w:rFonts w:ascii="Times New Roman" w:hAnsi="Times New Roman" w:cs="Times New Roman"/>
          <w:sz w:val="26"/>
          <w:szCs w:val="26"/>
        </w:rPr>
        <w:t>токену</w:t>
      </w:r>
      <w:proofErr w:type="spellEnd"/>
      <w:r w:rsidRPr="0018780B">
        <w:rPr>
          <w:rFonts w:ascii="Times New Roman" w:hAnsi="Times New Roman" w:cs="Times New Roman"/>
          <w:sz w:val="26"/>
          <w:szCs w:val="26"/>
        </w:rPr>
        <w:t xml:space="preserve"> серверы определяют какая программа посылает запросы.</w:t>
      </w:r>
    </w:p>
    <w:p w:rsidR="00F878D8" w:rsidRPr="00C4617E" w:rsidRDefault="00F878D8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C4617E">
        <w:rPr>
          <w:rFonts w:ascii="Times New Roman" w:hAnsi="Times New Roman" w:cs="Times New Roman"/>
          <w:sz w:val="26"/>
          <w:szCs w:val="26"/>
        </w:rPr>
        <w:t xml:space="preserve">Переходим в сервис </w:t>
      </w:r>
      <w:hyperlink r:id="rId16" w:history="1">
        <w:r w:rsidRPr="00C4617E">
          <w:rPr>
            <w:rStyle w:val="a8"/>
            <w:rFonts w:ascii="Times New Roman" w:hAnsi="Times New Roman" w:cs="Times New Roman"/>
            <w:color w:val="0070C0"/>
            <w:sz w:val="26"/>
            <w:szCs w:val="26"/>
          </w:rPr>
          <w:t>https://t.me/BotFather</w:t>
        </w:r>
      </w:hyperlink>
      <w:r w:rsidRPr="00C4617E">
        <w:rPr>
          <w:rFonts w:ascii="Times New Roman" w:hAnsi="Times New Roman" w:cs="Times New Roman"/>
          <w:sz w:val="26"/>
          <w:szCs w:val="26"/>
        </w:rPr>
        <w:t>. Через него регистрируются все пользовательские боты. Зарегистрировать новый бот легко:</w:t>
      </w:r>
    </w:p>
    <w:p w:rsidR="00F878D8" w:rsidRPr="000A282A" w:rsidRDefault="00455298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E7AC66B" wp14:editId="371AB609">
                <wp:simplePos x="0" y="0"/>
                <wp:positionH relativeFrom="margin">
                  <wp:align>center</wp:align>
                </wp:positionH>
                <wp:positionV relativeFrom="paragraph">
                  <wp:posOffset>-593767</wp:posOffset>
                </wp:positionV>
                <wp:extent cx="6659880" cy="9755505"/>
                <wp:effectExtent l="0" t="0" r="26670" b="17145"/>
                <wp:wrapNone/>
                <wp:docPr id="3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AC66B" id="_x0000_s1030" style="position:absolute;left:0;text-align:left;margin-left:0;margin-top:-46.75pt;width:524.4pt;height:768.15pt;z-index:-251587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E8CAMAACYGAAAOAAAAZHJzL2Uyb0RvYy54bWysVNtu0zAYvkfiHSLfd0nbpCctndqOIqSx&#10;TWxo167jrJEc29juCYSExC0SjwDvwA3isAueIH0jfjtpVm2DC8RNYv+H7/tP/g+P1jnzllTpTPAY&#10;NQ8C5FFORJLx6xi9vJw2esjTBvMEM8FpjDZUo6Ph40eHKzmgLTEXLKHKAxCuBysZo7kxcuD7msxp&#10;jvWBkJSDMhUqxwau6tpPFF4Bes78VhB0/JVQiVSCUK1Belwq0dDhpykl5ixNNTUeixHEZtxXue/M&#10;fv3hIR5cKyznGanCwP8QRY4zDqQ11DE22Fuo7B5UnhEltEjNARG5L9I0I9TlANk0gzvZXMyxpC4X&#10;KI6WdZn0/4Mlp8tz5WVJjNrI4ziHFhWftu+2H4sfxc32ffGluCm+bz8UP4uvxbdfn7suSbo2J9rY&#10;dOFUpvlm0uy1j7vTTmMc9nuNsD1uN/phb9xodlu9cdQajTpPwre23L7zcv7+SuqBi8D2yx0v5LkC&#10;I3vTcLQc61Tl9g/F8tauc5u6c5afgLDTifq9HjSYgK7fjaIoiCqynbtU2jylIvfsIUYKRsMlg5cQ&#10;SxnXzsSycTHNGHPjwbgVaMGyxMrcxc4nnTDlLTFMFiaEctN0eGyRPxdJKe9GQeBmDJJ2I21dXAn2&#10;0EBnGVwxypxd9mbDqKVi/AVNoUOQZcsR1ED3ufUcJ7QUW+aHqR2gRU4hmRq7DP4P2GV5KnvrSt3T&#10;qp2DvwVWOtcejllwUzvnGRfqIQAGFa2YS/tdkcrS2CqZ9Wztpje0llYyE8kGJlqJ8qlrSaYZNPwE&#10;a3OOFbxtGBLYV+YMPikTqxiJ6oS8uVCvH5Jbe3hyoEXeCnZFjPSrBVYUeewZh8fYb4ahXS7uEkbd&#10;FlzUvma2r+GLfCJgaJqwGSVxR2tv2O6YKpFfwVobWVZQYU6AO0bEqN1lYsodBouR0NHImcFCkdic&#10;8AtJLLitsx3oy/UVVrKaegMP5lTs9goe3Bn+0tZ6cjFaGJFm7mXc1rXqACwjN8XV4rTbbv/urG7X&#10;+/A3AAAA//8DAFBLAwQUAAYACAAAACEA4oAzk98AAAAKAQAADwAAAGRycy9kb3ducmV2LnhtbEyP&#10;wU7DMAyG70h7h8iTuG0Jo0ylNJ0GEpwQEgOkHbPGtIXGKU22lj093ondbP3W7+/LV6NrxQH70HjS&#10;cDVXIJBKbxuqNLy/Pc5SECEasqb1hBp+McCqmFzkJrN+oFc8bGIluIRCZjTUMXaZlKGs0Zkw9x0S&#10;Z5++dyby2lfS9mbgctfKhVJL6UxD/KE2HT7UWH5v9k4DfTzdb1/UEI/rrUxwxCM9/3xpfTkd13cg&#10;Io7x/xhO+IwOBTPt/J5sEK0GFokaZrfXNyBOsUpSVtnxlCSLFGSRy3OF4g8AAP//AwBQSwECLQAU&#10;AAYACAAAACEAtoM4kv4AAADhAQAAEwAAAAAAAAAAAAAAAAAAAAAAW0NvbnRlbnRfVHlwZXNdLnht&#10;bFBLAQItABQABgAIAAAAIQA4/SH/1gAAAJQBAAALAAAAAAAAAAAAAAAAAC8BAABfcmVscy8ucmVs&#10;c1BLAQItABQABgAIAAAAIQAvS3E8CAMAACYGAAAOAAAAAAAAAAAAAAAAAC4CAABkcnMvZTJvRG9j&#10;LnhtbFBLAQItABQABgAIAAAAIQDigDOT3wAAAAoBAAAPAAAAAAAAAAAAAAAAAGIFAABkcnMvZG93&#10;bnJldi54bWxQSwUGAAAAAAQABADzAAAAbgYAAAAA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F878D8" w:rsidRPr="000A282A" w:rsidRDefault="00F878D8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F878D8" w:rsidRPr="000A282A" w:rsidRDefault="00F878D8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F878D8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0A282A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71E4B106" wp14:editId="6D683A59">
            <wp:simplePos x="0" y="0"/>
            <wp:positionH relativeFrom="column">
              <wp:posOffset>1397625</wp:posOffset>
            </wp:positionH>
            <wp:positionV relativeFrom="paragraph">
              <wp:posOffset>-2470439</wp:posOffset>
            </wp:positionV>
            <wp:extent cx="2803525" cy="3830955"/>
            <wp:effectExtent l="19050" t="19050" r="15875" b="1714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830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4617E" w:rsidRDefault="00C4617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A158B9" w:rsidRDefault="00A158B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C4617E" w:rsidRDefault="00F878D8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C4617E">
        <w:rPr>
          <w:rFonts w:ascii="Times New Roman" w:hAnsi="Times New Roman" w:cs="Times New Roman"/>
          <w:sz w:val="26"/>
          <w:szCs w:val="26"/>
        </w:rPr>
        <w:t xml:space="preserve">На выходе мы получаем тот самый </w:t>
      </w:r>
      <w:proofErr w:type="spellStart"/>
      <w:r w:rsidRPr="00C4617E">
        <w:rPr>
          <w:rFonts w:ascii="Times New Roman" w:hAnsi="Times New Roman" w:cs="Times New Roman"/>
          <w:sz w:val="26"/>
          <w:szCs w:val="26"/>
        </w:rPr>
        <w:t>токен</w:t>
      </w:r>
      <w:proofErr w:type="spellEnd"/>
      <w:r w:rsidRPr="00C4617E">
        <w:rPr>
          <w:rFonts w:ascii="Times New Roman" w:hAnsi="Times New Roman" w:cs="Times New Roman"/>
          <w:sz w:val="26"/>
          <w:szCs w:val="26"/>
        </w:rPr>
        <w:t>:</w:t>
      </w:r>
    </w:p>
    <w:p w:rsidR="00F878D8" w:rsidRPr="000A282A" w:rsidRDefault="00F878D8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0A282A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1C7CDD3F" wp14:editId="7D407B39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2477770" cy="3770630"/>
            <wp:effectExtent l="19050" t="19050" r="17780" b="2032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77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230F7D" w:rsidRDefault="00F878D8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C4617E">
        <w:rPr>
          <w:rFonts w:ascii="Times New Roman" w:hAnsi="Times New Roman" w:cs="Times New Roman"/>
          <w:sz w:val="26"/>
          <w:szCs w:val="26"/>
        </w:rPr>
        <w:t>Идем</w:t>
      </w:r>
      <w:r w:rsidRPr="00230F7D">
        <w:rPr>
          <w:rFonts w:ascii="Times New Roman" w:hAnsi="Times New Roman" w:cs="Times New Roman"/>
          <w:sz w:val="26"/>
          <w:szCs w:val="26"/>
        </w:rPr>
        <w:t xml:space="preserve"> </w:t>
      </w:r>
      <w:r w:rsidRPr="00C4617E">
        <w:rPr>
          <w:rFonts w:ascii="Times New Roman" w:hAnsi="Times New Roman" w:cs="Times New Roman"/>
          <w:sz w:val="26"/>
          <w:szCs w:val="26"/>
        </w:rPr>
        <w:t>далее</w:t>
      </w:r>
      <w:r w:rsidRPr="00230F7D">
        <w:rPr>
          <w:rFonts w:ascii="Times New Roman" w:hAnsi="Times New Roman" w:cs="Times New Roman"/>
          <w:sz w:val="26"/>
          <w:szCs w:val="26"/>
        </w:rPr>
        <w:t>.</w:t>
      </w:r>
    </w:p>
    <w:p w:rsidR="00325FD8" w:rsidRPr="00325FD8" w:rsidRDefault="00455298" w:rsidP="00325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CED3789" wp14:editId="73785ABC">
                <wp:simplePos x="0" y="0"/>
                <wp:positionH relativeFrom="margin">
                  <wp:posOffset>-463138</wp:posOffset>
                </wp:positionH>
                <wp:positionV relativeFrom="paragraph">
                  <wp:posOffset>-611579</wp:posOffset>
                </wp:positionV>
                <wp:extent cx="6659880" cy="9755505"/>
                <wp:effectExtent l="0" t="0" r="26670" b="17145"/>
                <wp:wrapNone/>
                <wp:docPr id="25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D3789" id="_x0000_s1031" style="position:absolute;margin-left:-36.45pt;margin-top:-48.15pt;width:524.4pt;height:768.15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CCCAMAACcGAAAOAAAAZHJzL2Uyb0RvYy54bWysVMtu00AU3SPxD9bsUztpnJfqVElKEFJp&#10;K1rU9WQ8biyNZ8zM5FEQEhJbJD4B/oEN4tEFX+D8EXeuHTdqCwvExp65j3Pua+7B4ToT3pJrkyoZ&#10;keZeQDwumYpTeRWRlxfTRo94xlIZU6Ekj8g1N+Rw+PjRwSof8JaaKxFz7QGININVHpG5tfnA9w2b&#10;84yaPZVzCcpE6YxauOorP9Z0BeiZ8FtB0PFXSse5VowbA9KjUkmGiJ8knNnTJDHceiIiEJvFr8bv&#10;zH394QEdXGmaz1NWhUH/IYqMphJIa6gjaqm30Ok9qCxlWhmV2D2mMl8lSco45gDZNIM72ZzPac4x&#10;FyiOyesymf8Hy06WZ9pL44i0QuJJmkGPik+bd5uPxY/iZvO++FLcFN83H4qfxdfi26/PXcySr+2x&#10;sS5fOJV5vpk0e/tH3WmnMW73e432/ni/0W/3xo1mt9Ubh63RqPOk/dbV20cv9PdXuRlgCK5heDzP&#10;zzQYuZuBo+NYJzpzf6iWt8bWXdetc/wMhJ1O2O/1oMMMdP1uGIZBWJFt3XNt7FOuMs8dIqJhNjAZ&#10;uoRYyri2Jo5NqmkqBM6HkE5glEhjJ8OLG1A+EdpbUhgtyhiXtol4YpE9V3Ep74ZBgEMGSeNMOxcs&#10;wQ4a6BwDFqPMGbO314I7KiFf8ARaBFm2kKAGus9t5jTmpdgxP0yNgA45gWRq7DL4P2CX5ansnSvH&#10;t1U7B38LrHSuPZBZSVs7Z6lU+iEAARWtmEv7bZHK0rgq2fVsjeOL3XaSmYqvYaS1Kt+6ydk0hYYf&#10;U2PPqIbHDUMCC8uewicRahURVZ2IN1f69UNyZw9vDrTEW8GyiIh5taCaE088k/Aa+812220XvLTD&#10;bgsuelcz29XIRTZRMDRNWI05w6Ozt2J7TLTKLmGvjRwrqKhkwB0RZvX2MrHlEoPNyPhohGawUXJq&#10;j+V5zhy4q7Mb6Iv1JdV5NfUWHsyJ2i4WOrgz/KWt85RqtLAqSfFl3Na16gBsI5zianO6dbd7R6vb&#10;/T78DQAA//8DAFBLAwQUAAYACAAAACEAXwHfveEAAAAMAQAADwAAAGRycy9kb3ducmV2LnhtbEyP&#10;TU/DMAyG70j8h8hI3LaEUTZamk4DCU4IibFJO2aNaQuNU5psLfv1mBPc/PHo9eN8ObpWHLEPjScN&#10;V1MFAqn0tqFKw+btcXILIkRD1rSeUMM3BlgW52e5yawf6BWP61gJDqGQGQ11jF0mZShrdCZMfYfE&#10;u3ffOxO57StpezNwuGvlTKm5dKYhvlCbDh9qLD/XB6eBtk/3uxc1xNNqJxMc8UTPXx9aX16MqzsQ&#10;Ecf4B8OvPqtDwU57fyAbRKthspiljHKRzq9BMJEubniyZzRJlAJZ5PL/E8UPAAAA//8DAFBLAQIt&#10;ABQABgAIAAAAIQC2gziS/gAAAOEBAAATAAAAAAAAAAAAAAAAAAAAAABbQ29udGVudF9UeXBlc10u&#10;eG1sUEsBAi0AFAAGAAgAAAAhADj9If/WAAAAlAEAAAsAAAAAAAAAAAAAAAAALwEAAF9yZWxzLy5y&#10;ZWxzUEsBAi0AFAAGAAgAAAAhABSe0IIIAwAAJwYAAA4AAAAAAAAAAAAAAAAALgIAAGRycy9lMm9E&#10;b2MueG1sUEsBAi0AFAAGAAgAAAAhAF8B373hAAAADAEAAA8AAAAAAAAAAAAAAAAAYgUAAGRycy9k&#10;b3ducmV2LnhtbFBLBQYAAAAABAAEAPMAAABwBgAAAAA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gramStart"/>
      <w:r w:rsidR="00325FD8" w:rsidRPr="00325FD8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# например</w:t>
      </w:r>
      <w:proofErr w:type="gramEnd"/>
      <w:r w:rsidR="00325FD8" w:rsidRPr="00325FD8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, ADMINS = [000000000, 1234567890]</w:t>
      </w:r>
      <w:r w:rsidR="00325FD8" w:rsidRPr="00325FD8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br/>
      </w:r>
      <w:r w:rsidR="00325FD8" w:rsidRPr="00325F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ADMINS = []</w:t>
      </w:r>
    </w:p>
    <w:p w:rsidR="00131535" w:rsidRPr="00325FD8" w:rsidRDefault="006917BF" w:rsidP="006917B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325FD8">
        <w:rPr>
          <w:rFonts w:ascii="Times New Roman" w:hAnsi="Times New Roman" w:cs="Times New Roman"/>
          <w:sz w:val="26"/>
          <w:szCs w:val="26"/>
        </w:rPr>
        <w:t>Также определим список</w:t>
      </w:r>
      <w:r w:rsidR="00325FD8" w:rsidRPr="00325FD8">
        <w:rPr>
          <w:rFonts w:ascii="Times New Roman" w:hAnsi="Times New Roman" w:cs="Times New Roman"/>
          <w:sz w:val="26"/>
          <w:szCs w:val="26"/>
        </w:rPr>
        <w:t>, в котором буду сохраняться идентификаторы администратора при включении соответствующего режима</w:t>
      </w:r>
      <w:r w:rsidRPr="00325FD8">
        <w:rPr>
          <w:rFonts w:ascii="Times New Roman" w:hAnsi="Times New Roman" w:cs="Times New Roman"/>
          <w:sz w:val="26"/>
          <w:szCs w:val="26"/>
        </w:rPr>
        <w:t>.</w:t>
      </w:r>
    </w:p>
    <w:p w:rsidR="00165910" w:rsidRPr="00B00FA8" w:rsidRDefault="00193978" w:rsidP="00B00FA8">
      <w:pPr>
        <w:pStyle w:val="1"/>
      </w:pPr>
      <w:bookmarkStart w:id="3" w:name="_Toc132483843"/>
      <w:r>
        <w:t>СОЗДАЕМ НАСТРОЙКИ БАЗЫ ДАННЫХ</w:t>
      </w:r>
      <w:bookmarkEnd w:id="3"/>
    </w:p>
    <w:p w:rsidR="00165910" w:rsidRPr="006C2260" w:rsidRDefault="00165910" w:rsidP="00B00FA8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A7EFC">
        <w:rPr>
          <w:rFonts w:ascii="Times New Roman" w:hAnsi="Times New Roman" w:cs="Times New Roman"/>
          <w:sz w:val="26"/>
          <w:szCs w:val="26"/>
        </w:rPr>
        <w:t xml:space="preserve">Стоит отметить, что мы не будем использовать </w:t>
      </w:r>
      <w:r w:rsidRPr="009A7EFC">
        <w:rPr>
          <w:rFonts w:ascii="Times New Roman" w:hAnsi="Times New Roman" w:cs="Times New Roman"/>
          <w:sz w:val="26"/>
          <w:szCs w:val="26"/>
          <w:lang w:val="en-US"/>
        </w:rPr>
        <w:t>ORM</w:t>
      </w:r>
      <w:r w:rsidRPr="009A7EFC">
        <w:rPr>
          <w:rFonts w:ascii="Times New Roman" w:hAnsi="Times New Roman" w:cs="Times New Roman"/>
          <w:sz w:val="26"/>
          <w:szCs w:val="26"/>
        </w:rPr>
        <w:t xml:space="preserve">-библиотеки, а взаимодействие с базой данных будем вести на основе механизма </w:t>
      </w:r>
      <w:r w:rsidRPr="009A7EFC">
        <w:rPr>
          <w:rFonts w:ascii="Times New Roman" w:hAnsi="Times New Roman" w:cs="Times New Roman"/>
          <w:sz w:val="26"/>
          <w:szCs w:val="26"/>
          <w:lang w:val="en-US"/>
        </w:rPr>
        <w:t>DB</w:t>
      </w:r>
      <w:r w:rsidRPr="009A7EFC">
        <w:rPr>
          <w:rFonts w:ascii="Times New Roman" w:hAnsi="Times New Roman" w:cs="Times New Roman"/>
          <w:sz w:val="26"/>
          <w:szCs w:val="26"/>
        </w:rPr>
        <w:t>-</w:t>
      </w:r>
      <w:r w:rsidRPr="009A7EFC">
        <w:rPr>
          <w:rFonts w:ascii="Times New Roman" w:hAnsi="Times New Roman" w:cs="Times New Roman"/>
          <w:sz w:val="26"/>
          <w:szCs w:val="26"/>
          <w:lang w:val="en-US"/>
        </w:rPr>
        <w:t>API</w:t>
      </w:r>
      <w:r w:rsidRPr="009A7EFC">
        <w:rPr>
          <w:rFonts w:ascii="Times New Roman" w:hAnsi="Times New Roman" w:cs="Times New Roman"/>
          <w:sz w:val="26"/>
          <w:szCs w:val="26"/>
        </w:rPr>
        <w:t xml:space="preserve">, когда </w:t>
      </w:r>
      <w:r w:rsidR="00024B36" w:rsidRPr="009A7EFC">
        <w:rPr>
          <w:rFonts w:ascii="Times New Roman" w:hAnsi="Times New Roman" w:cs="Times New Roman"/>
          <w:sz w:val="26"/>
          <w:szCs w:val="26"/>
        </w:rPr>
        <w:t>«общение» с базой данных</w:t>
      </w:r>
      <w:r w:rsidRPr="009A7EFC">
        <w:rPr>
          <w:rFonts w:ascii="Times New Roman" w:hAnsi="Times New Roman" w:cs="Times New Roman"/>
          <w:sz w:val="26"/>
          <w:szCs w:val="26"/>
        </w:rPr>
        <w:t xml:space="preserve"> строится путем выполнения соответствующих </w:t>
      </w:r>
      <w:r w:rsidRPr="009A7EFC">
        <w:rPr>
          <w:rFonts w:ascii="Times New Roman" w:hAnsi="Times New Roman" w:cs="Times New Roman"/>
          <w:sz w:val="26"/>
          <w:szCs w:val="26"/>
          <w:lang w:val="en-US"/>
        </w:rPr>
        <w:t>SQL</w:t>
      </w:r>
      <w:r w:rsidRPr="009A7EFC">
        <w:rPr>
          <w:rFonts w:ascii="Times New Roman" w:hAnsi="Times New Roman" w:cs="Times New Roman"/>
          <w:sz w:val="26"/>
          <w:szCs w:val="26"/>
        </w:rPr>
        <w:t>-команд.</w:t>
      </w:r>
      <w:r w:rsidR="009A7EFC" w:rsidRPr="009A7EFC">
        <w:rPr>
          <w:rFonts w:ascii="Times New Roman" w:hAnsi="Times New Roman" w:cs="Times New Roman"/>
          <w:sz w:val="26"/>
          <w:szCs w:val="26"/>
        </w:rPr>
        <w:t xml:space="preserve"> </w:t>
      </w:r>
      <w:r w:rsidR="009A7EFC">
        <w:rPr>
          <w:rFonts w:ascii="Times New Roman" w:hAnsi="Times New Roman" w:cs="Times New Roman"/>
          <w:sz w:val="26"/>
          <w:szCs w:val="26"/>
        </w:rPr>
        <w:t xml:space="preserve">Кстати, будем использовать простейшую файловую СУБД </w:t>
      </w:r>
      <w:r w:rsidR="009A7EFC">
        <w:rPr>
          <w:rFonts w:ascii="Times New Roman" w:hAnsi="Times New Roman" w:cs="Times New Roman"/>
          <w:sz w:val="26"/>
          <w:szCs w:val="26"/>
          <w:lang w:val="en-US"/>
        </w:rPr>
        <w:t>SQLite</w:t>
      </w:r>
      <w:r w:rsidR="009A7EFC" w:rsidRPr="006C2260">
        <w:rPr>
          <w:rFonts w:ascii="Times New Roman" w:hAnsi="Times New Roman" w:cs="Times New Roman"/>
          <w:sz w:val="26"/>
          <w:szCs w:val="26"/>
        </w:rPr>
        <w:t>.</w:t>
      </w:r>
    </w:p>
    <w:p w:rsidR="00165910" w:rsidRPr="009A7EFC" w:rsidRDefault="00165910" w:rsidP="0016591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A7EFC">
        <w:rPr>
          <w:rFonts w:ascii="Times New Roman" w:hAnsi="Times New Roman" w:cs="Times New Roman"/>
          <w:sz w:val="26"/>
          <w:szCs w:val="26"/>
        </w:rPr>
        <w:t xml:space="preserve">Создадим в модуле </w:t>
      </w:r>
      <w:r w:rsidRPr="009A7EFC">
        <w:rPr>
          <w:rFonts w:ascii="Times New Roman" w:hAnsi="Times New Roman" w:cs="Times New Roman"/>
          <w:color w:val="0070C0"/>
          <w:sz w:val="26"/>
          <w:szCs w:val="26"/>
          <w:lang w:val="en-US"/>
        </w:rPr>
        <w:t>storage</w:t>
      </w:r>
      <w:r w:rsidRPr="009A7EFC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9A7EFC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9A7EFC">
        <w:rPr>
          <w:rFonts w:ascii="Times New Roman" w:hAnsi="Times New Roman" w:cs="Times New Roman"/>
          <w:sz w:val="26"/>
          <w:szCs w:val="26"/>
        </w:rPr>
        <w:t xml:space="preserve"> класс-менеджер для работы с базой данных.</w:t>
      </w:r>
    </w:p>
    <w:p w:rsidR="00165910" w:rsidRPr="009A7EFC" w:rsidRDefault="00165910" w:rsidP="0016591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9A7EFC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9A7EF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F16E2C" w:rsidRPr="009A7EF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Pr="009A7EF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9A7EF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step_2/test_aio_bot/</w:t>
      </w:r>
      <w:r w:rsidR="009A7EFC" w:rsidRPr="009A7EF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utils</w:t>
      </w:r>
      <w:r w:rsidRPr="009A7EF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9A7EFC" w:rsidRPr="009A7EF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db/storage</w:t>
      </w:r>
      <w:r w:rsidRPr="009A7EF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9A7EFC" w:rsidRPr="009A7EFC" w:rsidRDefault="009A7EFC" w:rsidP="009A7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sqlite3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class 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DatabaseManager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9A7EFC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__</w:t>
      </w:r>
      <w:proofErr w:type="spellStart"/>
      <w:r w:rsidRPr="009A7EFC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init</w:t>
      </w:r>
      <w:proofErr w:type="spellEnd"/>
      <w:r w:rsidRPr="009A7EFC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__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path):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connect(path)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.conn.execute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'pragma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foreign_keys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= on'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.conn.commit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.conn.cursor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create_tables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products (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title text, '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    'body text, photo blob, price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, tag text)'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orders (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usr_name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'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    '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usr_address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products text)'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cart (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'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    'quantity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)'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categories (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title text)'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wallet (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, balance real)'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questions (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, question text)'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query(</w:t>
      </w:r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values=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None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values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is None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.conn.commit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455298"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FEBE9EC" wp14:editId="2879D96E">
                <wp:simplePos x="0" y="0"/>
                <wp:positionH relativeFrom="margin">
                  <wp:align>center</wp:align>
                </wp:positionH>
                <wp:positionV relativeFrom="paragraph">
                  <wp:posOffset>-584175</wp:posOffset>
                </wp:positionV>
                <wp:extent cx="6659880" cy="9755505"/>
                <wp:effectExtent l="0" t="0" r="26670" b="17145"/>
                <wp:wrapNone/>
                <wp:docPr id="26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BE9EC" id="_x0000_s1032" style="position:absolute;margin-left:0;margin-top:-46pt;width:524.4pt;height:768.15pt;z-index:-251583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7lqCQMAACcGAAAOAAAAZHJzL2Uyb0RvYy54bWysVMtu00AU3SPxD9bsUztpnJfqVElKEFJp&#10;K1rU9WQ8biyNZ8zM5FEQEhJbJD4B/oEN4tEFX+D8EfeOHTdqCwvExp65j3Pua+7B4ToT3pJrkyoZ&#10;keZeQDwumYpTeRWRlxfTRo94xlIZU6Ekj8g1N+Rw+PjRwSof8JaaKxFz7QGININVHpG5tfnA9w2b&#10;84yaPZVzCcpE6YxauOorP9Z0BeiZ8FtB0PFXSse5VowbA9KjUkmGDj9JOLOnSWK49UREIDbrvtp9&#10;Z/j1hwd0cKVpPk9ZFQb9hygymkograGOqKXeQqf3oLKUaWVUYveYynyVJCnjLgfIphncyeZ8TnPu&#10;coHimLwuk/l/sOxkeaa9NI5Iq0M8STPoUfFp827zsfhR3GzeF1+Km+L75kPxs/hafPv1ueuy5Gt7&#10;bCzmC6cyzzeTZm//qDvtNMbtfq/R3h/vN/rt3rjR7LZ647A1GnWetN9ivX3n5fz9VW4GLgRsmDue&#10;52cajPBm4Igc60Rn+IdqeWvXuuu6dcjPQNjphP1eDzrMQNfvhmEYhBXZ1j3Xxj7lKvPwEBENs+GS&#10;oUuIpYxra4JsUk1TIdx8CIkCo0Qao8xdcED5RGhvSWG0KGNc2qbDE4vsuYpLeTcMAjdkkLSbaXRx&#10;JdhBAx0yuGKUObvs7bXgSCXkC55AiyDLliOoge5zmzmNeSlG5oepHSAiJ5BMjV0G/wfssjyVPbpy&#10;97Zq5+BvgZXOtYdjVtLWzlkqlX4IQEBFK+bSfluksjRYJbuerd34dtASJTMVX8NIa1W+dZOzaQoN&#10;P6bGnlENjxuGBBaWPYVPItQqIqo6EW+u9OuH5GgPbw60xFvBsoiIebWgmhNPPJPwGvvNdhu3i7u0&#10;w24LLnpXM9vVyEU2UTA0TViNOXNHtLdie0y0yi5hr42QFVRUMuCOCLN6e5nYconBZmR8NHJmsFFy&#10;ao/lec4QHOuMA32xvqQ6r6bewoM5UdvFQgd3hr+0RU+pRgurktS9jNu6Vh2AbeSmuNqcuO52787q&#10;dr8PfwMAAP//AwBQSwMEFAAGAAgAAAAhABA3f73eAAAACgEAAA8AAABkcnMvZG93bnJldi54bWxM&#10;j8FOwzAQRO9I/IO1SNxam2KhksapChKcEBIFpB7deJsE4nWI3Sb069me6G1WM5qdly9H34oD9rEJ&#10;ZOBmqkAglcE1VBn4eH+azEHEZMnZNhAa+MUIy+LyIreZCwO94WGdKsElFDNroE6py6SMZY3exmno&#10;kNjbhd7bxGdfSdfbgct9K2dK3UlvG+IPte3wscbye733Bujz+WHzqoZ0XG2kxhGP9PLzZcz11bha&#10;gEg4pv8wnObzdCh40zbsyUXRGmCQZGByP2NxspWeM8qWldb6FmSRy3OE4g8AAP//AwBQSwECLQAU&#10;AAYACAAAACEAtoM4kv4AAADhAQAAEwAAAAAAAAAAAAAAAAAAAAAAW0NvbnRlbnRfVHlwZXNdLnht&#10;bFBLAQItABQABgAIAAAAIQA4/SH/1gAAAJQBAAALAAAAAAAAAAAAAAAAAC8BAABfcmVscy8ucmVs&#10;c1BLAQItABQABgAIAAAAIQC6X7lqCQMAACcGAAAOAAAAAAAAAAAAAAAAAC4CAABkcnMvZTJvRG9j&#10;LnhtbFBLAQItABQABgAIAAAAIQAQN3+93gAAAAoBAAAPAAAAAAAAAAAAAAAAAGMFAABkcnMvZG93&#10;bnJldi54bWxQSwUGAAAAAAQABADzAAAAbgYAAAAA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fetchone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values=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None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values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is None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="00455298" w:rsidRPr="00455298">
        <w:rPr>
          <w:noProof/>
          <w:lang w:val="en-US" w:eastAsia="ru-RU"/>
        </w:rPr>
        <w:t xml:space="preserve"> 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.cur.fetchone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fetchall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values=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None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values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is None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.cur.fetchall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A7E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9A7EFC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__del__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9A7EFC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.conn.close</w:t>
      </w:r>
      <w:proofErr w:type="spellEnd"/>
      <w:r w:rsidRPr="009A7E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proofErr w:type="gramEnd"/>
    </w:p>
    <w:p w:rsidR="009A7EFC" w:rsidRPr="005E20C7" w:rsidRDefault="005E20C7" w:rsidP="00FD083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5E20C7">
        <w:rPr>
          <w:rFonts w:ascii="Times New Roman" w:hAnsi="Times New Roman" w:cs="Times New Roman"/>
          <w:sz w:val="26"/>
          <w:szCs w:val="26"/>
        </w:rPr>
        <w:t xml:space="preserve">Чтобы не выполнять каждый раз импорт класса, настроим автоматический его импорт при импорте директории </w:t>
      </w:r>
      <w:proofErr w:type="spellStart"/>
      <w:r w:rsidRPr="005E20C7">
        <w:rPr>
          <w:rFonts w:ascii="Times New Roman" w:hAnsi="Times New Roman" w:cs="Times New Roman"/>
          <w:color w:val="0070C0"/>
          <w:sz w:val="26"/>
          <w:szCs w:val="26"/>
          <w:lang w:val="en-US"/>
        </w:rPr>
        <w:t>db</w:t>
      </w:r>
      <w:proofErr w:type="spellEnd"/>
      <w:r w:rsidRPr="005E20C7">
        <w:rPr>
          <w:rFonts w:ascii="Times New Roman" w:hAnsi="Times New Roman" w:cs="Times New Roman"/>
          <w:sz w:val="26"/>
          <w:szCs w:val="26"/>
        </w:rPr>
        <w:t xml:space="preserve">. Создадим в директории </w:t>
      </w:r>
      <w:proofErr w:type="spellStart"/>
      <w:r w:rsidRPr="005E20C7">
        <w:rPr>
          <w:rFonts w:ascii="Times New Roman" w:hAnsi="Times New Roman" w:cs="Times New Roman"/>
          <w:color w:val="0070C0"/>
          <w:sz w:val="26"/>
          <w:szCs w:val="26"/>
          <w:lang w:val="en-US"/>
        </w:rPr>
        <w:t>db</w:t>
      </w:r>
      <w:proofErr w:type="spellEnd"/>
      <w:r w:rsidRPr="005E20C7">
        <w:rPr>
          <w:rFonts w:ascii="Times New Roman" w:hAnsi="Times New Roman" w:cs="Times New Roman"/>
          <w:sz w:val="26"/>
          <w:szCs w:val="26"/>
        </w:rPr>
        <w:t xml:space="preserve"> модуль </w:t>
      </w:r>
      <w:r w:rsidRPr="005E20C7">
        <w:rPr>
          <w:rFonts w:ascii="Times New Roman" w:hAnsi="Times New Roman" w:cs="Times New Roman"/>
          <w:color w:val="0070C0"/>
          <w:sz w:val="26"/>
          <w:szCs w:val="26"/>
        </w:rPr>
        <w:t>__</w:t>
      </w:r>
      <w:proofErr w:type="spellStart"/>
      <w:r w:rsidRPr="005E20C7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proofErr w:type="spellEnd"/>
      <w:r w:rsidRPr="005E20C7">
        <w:rPr>
          <w:rFonts w:ascii="Times New Roman" w:hAnsi="Times New Roman" w:cs="Times New Roman"/>
          <w:color w:val="0070C0"/>
          <w:sz w:val="26"/>
          <w:szCs w:val="26"/>
        </w:rPr>
        <w:t>__.</w:t>
      </w:r>
      <w:proofErr w:type="spellStart"/>
      <w:r w:rsidRPr="005E20C7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5E20C7">
        <w:rPr>
          <w:rFonts w:ascii="Times New Roman" w:hAnsi="Times New Roman" w:cs="Times New Roman"/>
          <w:sz w:val="26"/>
          <w:szCs w:val="26"/>
        </w:rPr>
        <w:t xml:space="preserve"> и добавим в него:</w:t>
      </w:r>
    </w:p>
    <w:p w:rsidR="005E20C7" w:rsidRPr="005E20C7" w:rsidRDefault="005E20C7" w:rsidP="005E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5E20C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from</w:t>
      </w:r>
      <w:proofErr w:type="spellEnd"/>
      <w:r w:rsidRPr="005E20C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5E20C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proofErr w:type="spellStart"/>
      <w:r w:rsidRPr="005E20C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storage</w:t>
      </w:r>
      <w:proofErr w:type="spellEnd"/>
      <w:proofErr w:type="gramEnd"/>
      <w:r w:rsidRPr="005E20C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5E20C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import</w:t>
      </w:r>
      <w:proofErr w:type="spellEnd"/>
      <w:r w:rsidRPr="005E20C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5E20C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DatabaseManager</w:t>
      </w:r>
      <w:proofErr w:type="spellEnd"/>
    </w:p>
    <w:p w:rsidR="00FD083F" w:rsidRPr="00001A4E" w:rsidRDefault="00FD083F" w:rsidP="00FD08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color w:val="FF0000"/>
          <w:sz w:val="20"/>
          <w:szCs w:val="20"/>
          <w:lang w:eastAsia="ru-RU"/>
        </w:rPr>
      </w:pPr>
    </w:p>
    <w:p w:rsidR="005E20C7" w:rsidRPr="00001A4E" w:rsidRDefault="005E20C7" w:rsidP="00FD08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color w:val="FF0000"/>
          <w:sz w:val="20"/>
          <w:szCs w:val="20"/>
          <w:lang w:eastAsia="ru-RU"/>
        </w:rPr>
      </w:pPr>
    </w:p>
    <w:p w:rsidR="00131535" w:rsidRPr="00001A4E" w:rsidRDefault="00F16E2C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01A4E">
        <w:rPr>
          <w:rFonts w:ascii="Times New Roman" w:hAnsi="Times New Roman" w:cs="Times New Roman"/>
          <w:sz w:val="26"/>
          <w:szCs w:val="26"/>
        </w:rPr>
        <w:t xml:space="preserve">Если вы не знакомы с подходом </w:t>
      </w:r>
      <w:r w:rsidRPr="00001A4E">
        <w:rPr>
          <w:rFonts w:ascii="Times New Roman" w:hAnsi="Times New Roman" w:cs="Times New Roman"/>
          <w:sz w:val="26"/>
          <w:szCs w:val="26"/>
          <w:lang w:val="en-US"/>
        </w:rPr>
        <w:t>DB</w:t>
      </w:r>
      <w:r w:rsidRPr="00001A4E">
        <w:rPr>
          <w:rFonts w:ascii="Times New Roman" w:hAnsi="Times New Roman" w:cs="Times New Roman"/>
          <w:sz w:val="26"/>
          <w:szCs w:val="26"/>
        </w:rPr>
        <w:t>-</w:t>
      </w:r>
      <w:r w:rsidRPr="00001A4E">
        <w:rPr>
          <w:rFonts w:ascii="Times New Roman" w:hAnsi="Times New Roman" w:cs="Times New Roman"/>
          <w:sz w:val="26"/>
          <w:szCs w:val="26"/>
          <w:lang w:val="en-US"/>
        </w:rPr>
        <w:t>API</w:t>
      </w:r>
      <w:r w:rsidR="00001A4E" w:rsidRPr="00001A4E">
        <w:rPr>
          <w:rFonts w:ascii="Times New Roman" w:hAnsi="Times New Roman" w:cs="Times New Roman"/>
          <w:sz w:val="26"/>
          <w:szCs w:val="26"/>
        </w:rPr>
        <w:t xml:space="preserve"> для работы с базой данных</w:t>
      </w:r>
      <w:r w:rsidRPr="00001A4E">
        <w:rPr>
          <w:rFonts w:ascii="Times New Roman" w:hAnsi="Times New Roman" w:cs="Times New Roman"/>
          <w:sz w:val="26"/>
          <w:szCs w:val="26"/>
        </w:rPr>
        <w:t xml:space="preserve">, можно узнать о его правилах по ссылке: </w:t>
      </w:r>
      <w:hyperlink r:id="rId19" w:history="1"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  <w:lang w:val="en-US"/>
          </w:rPr>
          <w:t>https</w:t>
        </w:r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</w:rPr>
          <w:t>://</w:t>
        </w:r>
        <w:proofErr w:type="spellStart"/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  <w:lang w:val="en-US"/>
          </w:rPr>
          <w:t>habr</w:t>
        </w:r>
        <w:proofErr w:type="spellEnd"/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</w:rPr>
          <w:t>.</w:t>
        </w:r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  <w:lang w:val="en-US"/>
          </w:rPr>
          <w:t>com</w:t>
        </w:r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</w:rPr>
          <w:t>/</w:t>
        </w:r>
        <w:proofErr w:type="spellStart"/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  <w:lang w:val="en-US"/>
          </w:rPr>
          <w:t>ru</w:t>
        </w:r>
        <w:proofErr w:type="spellEnd"/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</w:rPr>
          <w:t>/</w:t>
        </w:r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  <w:lang w:val="en-US"/>
          </w:rPr>
          <w:t>post</w:t>
        </w:r>
        <w:r w:rsidR="00024DA1" w:rsidRPr="00001A4E">
          <w:rPr>
            <w:rStyle w:val="a8"/>
            <w:rFonts w:ascii="Times New Roman" w:hAnsi="Times New Roman" w:cs="Times New Roman"/>
            <w:color w:val="0070C0"/>
            <w:sz w:val="26"/>
            <w:szCs w:val="26"/>
          </w:rPr>
          <w:t>/321510/</w:t>
        </w:r>
      </w:hyperlink>
      <w:r w:rsidRPr="00001A4E">
        <w:rPr>
          <w:rFonts w:ascii="Times New Roman" w:hAnsi="Times New Roman" w:cs="Times New Roman"/>
          <w:sz w:val="26"/>
          <w:szCs w:val="26"/>
        </w:rPr>
        <w:t>.</w:t>
      </w:r>
    </w:p>
    <w:p w:rsidR="00024DA1" w:rsidRPr="00B544E0" w:rsidRDefault="00210BD6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544E0">
        <w:rPr>
          <w:rFonts w:ascii="Times New Roman" w:hAnsi="Times New Roman" w:cs="Times New Roman"/>
          <w:sz w:val="26"/>
          <w:szCs w:val="26"/>
        </w:rPr>
        <w:t>Разберем некото</w:t>
      </w:r>
      <w:r w:rsidR="00B544E0" w:rsidRPr="00B544E0">
        <w:rPr>
          <w:rFonts w:ascii="Times New Roman" w:hAnsi="Times New Roman" w:cs="Times New Roman"/>
          <w:sz w:val="26"/>
          <w:szCs w:val="26"/>
        </w:rPr>
        <w:t>рые выражения приведенного кода:</w:t>
      </w:r>
    </w:p>
    <w:p w:rsidR="008F2CC9" w:rsidRPr="008F2CC9" w:rsidRDefault="008F2CC9" w:rsidP="008F2C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8F2CC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proofErr w:type="gramEnd"/>
      <w:r w:rsidRPr="008F2CC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8F2CC9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__</w:t>
      </w:r>
      <w:proofErr w:type="spellStart"/>
      <w:r w:rsidRPr="008F2CC9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init</w:t>
      </w:r>
      <w:proofErr w:type="spellEnd"/>
      <w:r w:rsidRPr="008F2CC9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__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F2CC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path):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F2CC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</w:t>
      </w:r>
      <w:proofErr w:type="spellEnd"/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connect(path)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F2CC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.conn.execute</w:t>
      </w:r>
      <w:proofErr w:type="spellEnd"/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F2CC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'pragma </w:t>
      </w:r>
      <w:proofErr w:type="spellStart"/>
      <w:r w:rsidRPr="008F2CC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foreign_keys</w:t>
      </w:r>
      <w:proofErr w:type="spellEnd"/>
      <w:r w:rsidRPr="008F2CC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= on'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F2CC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.conn.commit</w:t>
      </w:r>
      <w:proofErr w:type="spellEnd"/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F2CC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</w:t>
      </w:r>
      <w:proofErr w:type="spellEnd"/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8F2CC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.conn.cursor</w:t>
      </w:r>
      <w:proofErr w:type="spellEnd"/>
      <w:r w:rsidRPr="008F2CC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8F2CC9" w:rsidRPr="008F2CC9" w:rsidRDefault="008F2CC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</w:p>
    <w:p w:rsidR="00131535" w:rsidRPr="000A282A" w:rsidRDefault="00210BD6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FE582E">
        <w:rPr>
          <w:rFonts w:ascii="Times New Roman" w:hAnsi="Times New Roman" w:cs="Times New Roman"/>
          <w:sz w:val="26"/>
          <w:szCs w:val="26"/>
        </w:rPr>
        <w:t>При создании объекта менеджера базы данных будем создавать объект соединения, выполнять запрос на включение поддержки вне</w:t>
      </w:r>
      <w:r w:rsidRPr="00400CD9">
        <w:rPr>
          <w:rFonts w:ascii="Times New Roman" w:hAnsi="Times New Roman" w:cs="Times New Roman"/>
          <w:sz w:val="26"/>
          <w:szCs w:val="26"/>
        </w:rPr>
        <w:t xml:space="preserve">шних ключей. Через команду </w:t>
      </w:r>
      <w:r w:rsidRPr="00400CD9">
        <w:rPr>
          <w:rFonts w:ascii="Times New Roman" w:hAnsi="Times New Roman" w:cs="Times New Roman"/>
          <w:sz w:val="26"/>
          <w:szCs w:val="26"/>
          <w:lang w:val="en-US"/>
        </w:rPr>
        <w:t>commit</w:t>
      </w:r>
      <w:r w:rsidRPr="00400CD9">
        <w:rPr>
          <w:rFonts w:ascii="Times New Roman" w:hAnsi="Times New Roman" w:cs="Times New Roman"/>
          <w:sz w:val="26"/>
          <w:szCs w:val="26"/>
        </w:rPr>
        <w:t xml:space="preserve"> </w:t>
      </w:r>
      <w:r w:rsidR="00400CD9" w:rsidRPr="00400CD9">
        <w:rPr>
          <w:rFonts w:ascii="Times New Roman" w:hAnsi="Times New Roman" w:cs="Times New Roman"/>
          <w:sz w:val="26"/>
          <w:szCs w:val="26"/>
        </w:rPr>
        <w:t xml:space="preserve">настройки фиксируются, далее </w:t>
      </w:r>
      <w:r w:rsidRPr="00400CD9">
        <w:rPr>
          <w:rFonts w:ascii="Times New Roman" w:hAnsi="Times New Roman" w:cs="Times New Roman"/>
          <w:sz w:val="26"/>
          <w:szCs w:val="26"/>
        </w:rPr>
        <w:t>создается объект-курсор.</w:t>
      </w:r>
      <w:r w:rsidR="0037541F" w:rsidRPr="00400CD9">
        <w:rPr>
          <w:rFonts w:ascii="Times New Roman" w:hAnsi="Times New Roman" w:cs="Times New Roman"/>
          <w:sz w:val="26"/>
          <w:szCs w:val="26"/>
        </w:rPr>
        <w:t xml:space="preserve"> Через него мы будем выполнять все операции с базой данных.</w:t>
      </w:r>
    </w:p>
    <w:p w:rsidR="0037541F" w:rsidRPr="00400CD9" w:rsidRDefault="0037541F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00CD9">
        <w:rPr>
          <w:rFonts w:ascii="Times New Roman" w:hAnsi="Times New Roman" w:cs="Times New Roman"/>
          <w:sz w:val="26"/>
          <w:szCs w:val="26"/>
        </w:rPr>
        <w:t xml:space="preserve">Определяем метод, отвечающий за </w:t>
      </w:r>
      <w:r w:rsidR="005B6FDF" w:rsidRPr="00400CD9">
        <w:rPr>
          <w:rFonts w:ascii="Times New Roman" w:hAnsi="Times New Roman" w:cs="Times New Roman"/>
          <w:sz w:val="26"/>
          <w:szCs w:val="26"/>
        </w:rPr>
        <w:t xml:space="preserve">запуск процесса </w:t>
      </w:r>
      <w:r w:rsidRPr="00400CD9">
        <w:rPr>
          <w:rFonts w:ascii="Times New Roman" w:hAnsi="Times New Roman" w:cs="Times New Roman"/>
          <w:sz w:val="26"/>
          <w:szCs w:val="26"/>
        </w:rPr>
        <w:t>создани</w:t>
      </w:r>
      <w:r w:rsidR="005B6FDF" w:rsidRPr="00400CD9">
        <w:rPr>
          <w:rFonts w:ascii="Times New Roman" w:hAnsi="Times New Roman" w:cs="Times New Roman"/>
          <w:sz w:val="26"/>
          <w:szCs w:val="26"/>
        </w:rPr>
        <w:t>я</w:t>
      </w:r>
      <w:r w:rsidRPr="00400CD9">
        <w:rPr>
          <w:rFonts w:ascii="Times New Roman" w:hAnsi="Times New Roman" w:cs="Times New Roman"/>
          <w:sz w:val="26"/>
          <w:szCs w:val="26"/>
        </w:rPr>
        <w:t xml:space="preserve"> таблиц. </w:t>
      </w:r>
      <w:r w:rsidR="00400CD9" w:rsidRPr="00400CD9">
        <w:rPr>
          <w:rFonts w:ascii="Times New Roman" w:hAnsi="Times New Roman" w:cs="Times New Roman"/>
          <w:sz w:val="26"/>
          <w:szCs w:val="26"/>
        </w:rPr>
        <w:t xml:space="preserve">Еще один метод </w:t>
      </w:r>
      <w:proofErr w:type="gramStart"/>
      <w:r w:rsidRPr="00400CD9">
        <w:rPr>
          <w:rFonts w:ascii="Times New Roman" w:hAnsi="Times New Roman" w:cs="Times New Roman"/>
          <w:color w:val="0070C0"/>
          <w:sz w:val="26"/>
          <w:szCs w:val="26"/>
          <w:lang w:val="en-US"/>
        </w:rPr>
        <w:t>query</w:t>
      </w:r>
      <w:r w:rsidR="00400CD9" w:rsidRPr="00400CD9">
        <w:rPr>
          <w:rFonts w:ascii="Times New Roman" w:hAnsi="Times New Roman" w:cs="Times New Roman"/>
          <w:color w:val="0070C0"/>
          <w:sz w:val="26"/>
          <w:szCs w:val="26"/>
        </w:rPr>
        <w:t>(</w:t>
      </w:r>
      <w:proofErr w:type="gramEnd"/>
      <w:r w:rsidR="00400CD9" w:rsidRPr="00400CD9">
        <w:rPr>
          <w:rFonts w:ascii="Times New Roman" w:hAnsi="Times New Roman" w:cs="Times New Roman"/>
          <w:color w:val="0070C0"/>
          <w:sz w:val="26"/>
          <w:szCs w:val="26"/>
        </w:rPr>
        <w:t>)</w:t>
      </w:r>
      <w:r w:rsidR="00400CD9" w:rsidRPr="00400CD9">
        <w:rPr>
          <w:rFonts w:ascii="Times New Roman" w:hAnsi="Times New Roman" w:cs="Times New Roman"/>
          <w:sz w:val="26"/>
          <w:szCs w:val="26"/>
        </w:rPr>
        <w:t xml:space="preserve">, он определен далее, </w:t>
      </w:r>
      <w:r w:rsidRPr="00400CD9">
        <w:rPr>
          <w:rFonts w:ascii="Times New Roman" w:hAnsi="Times New Roman" w:cs="Times New Roman"/>
          <w:sz w:val="26"/>
          <w:szCs w:val="26"/>
        </w:rPr>
        <w:t xml:space="preserve">позволит выполнить любой </w:t>
      </w:r>
      <w:r w:rsidRPr="00400CD9">
        <w:rPr>
          <w:rFonts w:ascii="Times New Roman" w:hAnsi="Times New Roman" w:cs="Times New Roman"/>
          <w:sz w:val="26"/>
          <w:szCs w:val="26"/>
          <w:lang w:val="en-US"/>
        </w:rPr>
        <w:t>SQL</w:t>
      </w:r>
      <w:r w:rsidRPr="00400CD9">
        <w:rPr>
          <w:rFonts w:ascii="Times New Roman" w:hAnsi="Times New Roman" w:cs="Times New Roman"/>
          <w:sz w:val="26"/>
          <w:szCs w:val="26"/>
        </w:rPr>
        <w:t xml:space="preserve">-запрос средствами </w:t>
      </w:r>
      <w:r w:rsidRPr="00400CD9">
        <w:rPr>
          <w:rFonts w:ascii="Times New Roman" w:hAnsi="Times New Roman" w:cs="Times New Roman"/>
          <w:sz w:val="26"/>
          <w:szCs w:val="26"/>
          <w:lang w:val="en-US"/>
        </w:rPr>
        <w:t>Python</w:t>
      </w:r>
      <w:r w:rsidRPr="00400CD9">
        <w:rPr>
          <w:rFonts w:ascii="Times New Roman" w:hAnsi="Times New Roman" w:cs="Times New Roman"/>
          <w:sz w:val="26"/>
          <w:szCs w:val="26"/>
        </w:rPr>
        <w:t>.</w:t>
      </w:r>
    </w:p>
    <w:p w:rsidR="00400CD9" w:rsidRPr="00400CD9" w:rsidRDefault="00400CD9" w:rsidP="00400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00CD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create_tables</w:t>
      </w:r>
      <w:proofErr w:type="spellEnd"/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00CD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400CD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455298"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7DF865E" wp14:editId="253279A6">
                <wp:simplePos x="0" y="0"/>
                <wp:positionH relativeFrom="margin">
                  <wp:align>center</wp:align>
                </wp:positionH>
                <wp:positionV relativeFrom="paragraph">
                  <wp:posOffset>-569010</wp:posOffset>
                </wp:positionV>
                <wp:extent cx="6659880" cy="9755505"/>
                <wp:effectExtent l="0" t="0" r="26670" b="17145"/>
                <wp:wrapNone/>
                <wp:docPr id="27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F865E" id="_x0000_s1033" style="position:absolute;margin-left:0;margin-top:-44.8pt;width:524.4pt;height:768.15pt;z-index:-251581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4yCQMAACcGAAAOAAAAZHJzL2Uyb0RvYy54bWysVNtu0zAYvkfiHSLfd0m7pmmrpVPbUYQ0&#10;tooN7dp1nDWSYxvbPYGQkLhF4hHgHbhBHHbBE6RvxG8nzaptcIG4Sez/8H3/yf/R8Tpn3pIqnQke&#10;o+ZBgDzKiUgyfh2jl5eTRhd52mCeYCY4jdGGanQ8ePzoaCX7tCXmgiVUeQDCdX8lYzQ3RvZ9X5M5&#10;zbE+EJJyUKZC5djAVV37icIrQM+Z3wqCjr8SKpFKEKo1SE9KJRo4/DSlxJynqabGYzGC2Iz7Kved&#10;2a8/OML9a4XlPCNVGPgfoshxxoG0hjrBBnsLld2DyjOihBapOSAi90WaZoS6HCCbZnAnm4s5ltTl&#10;AsXRsi6T/n+w5Gw5VV6WxKgVIY/jHHpUfNq+234sfhQ32/fFl+Km+L79UPwsvhbffn2OXJZ0bU61&#10;sfnCqczzzbjZPTyJJp3GqN3rNtqHo8NGr90dNZpRqzsKW8Nh50n7ra2377ycv7+Suu9CsA1zxws5&#10;VWBkbxqOlmOdqtz+oVre2rVuU7fO8hMQdjphr9uFDhPQ9aIwDIOwItu5S6XNUypyzx5ipGA2XDJ4&#10;CbGUce1MLBsXk4wxNx+MW4EWLEuszF3sgNIxU94Sw2hhQig3TYfHFvlzkZTyKAwCN2SQtJtp6+JK&#10;sIcGOsvgilHm7LI3G0YtFeMvaAotgixbjqAGus+t5zihpdgyP0ztAC1yCsnU2GXwf8Auy1PZW1fq&#10;3lbtHPwtsNK59nDMgpvaOc+4UA8BMKhoxVza74pUlsZWyaxnaze+kbW0kplINjDSSpRvXUsyyaDh&#10;p1ibKVbwuGFIYGGZc/ikTKxiJKoT8uZCvX5Ibu3hzYEWeStYFjHSrxZYUeSxZxxeY6/Zbtvt4i7t&#10;MGrBRe1rZvsavsjHAoamCatREne09obtjqkS+RXstaFlBRXmBLhjRIzaXcamXGKwGQkdDp0ZbBSJ&#10;zSm/kMSC2zrbgb5cX2Elq6k38GDOxG6x4P6d4S9trScXw4URaeZexm1dqw7ANnJTXG1Ou+72787q&#10;dr8PfgMAAP//AwBQSwMEFAAGAAgAAAAhAB/SRlrfAAAACgEAAA8AAABkcnMvZG93bnJldi54bWxM&#10;j8FOwzAMhu9IvENkJG5bAqpK6ZpOAwlOCIkB0o5Z47WFxilNtpY9Pd6J3Wz91u/vK5aT68QBh9B6&#10;0nAzVyCQKm9bqjV8vD/NMhAhGrKm84QafjHAsry8KExu/UhveFjHWnAJhdxoaGLscylD1aAzYe57&#10;JM52fnAm8jrU0g5m5HLXyVulUulMS/yhMT0+Nlh9r/dOA30+P2xe1RiPq41McMIjvfx8aX19Na0W&#10;ICJO8f8YTviMDiUzbf2ebBCdBhaJGmbZfQriFKskY5UtT0mS3oEsC3muUP4BAAD//wMAUEsBAi0A&#10;FAAGAAgAAAAhALaDOJL+AAAA4QEAABMAAAAAAAAAAAAAAAAAAAAAAFtDb250ZW50X1R5cGVzXS54&#10;bWxQSwECLQAUAAYACAAAACEAOP0h/9YAAACUAQAACwAAAAAAAAAAAAAAAAAvAQAAX3JlbHMvLnJl&#10;bHNQSwECLQAUAAYACAAAACEAIB+eMgkDAAAnBgAADgAAAAAAAAAAAAAAAAAuAgAAZHJzL2Uyb0Rv&#10;Yy54bWxQSwECLQAUAAYACAAAACEAH9JGWt8AAAAKAQAADwAAAAAAAAAAAAAAAABjBQAAZHJzL2Rv&#10;d25yZXYueG1sUEsFBgAAAAAEAAQA8wAAAG8GAAAAAA=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products (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title text, '</w:t>
      </w:r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'body text, photo blob, price 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, tag text)'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="00455298" w:rsidRPr="00455298">
        <w:rPr>
          <w:noProof/>
          <w:lang w:val="en-US" w:eastAsia="ru-RU"/>
        </w:rPr>
        <w:t xml:space="preserve"> 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400CD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orders (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usr_name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'</w:t>
      </w:r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'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usr_address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products text)'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400CD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cart (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'</w:t>
      </w:r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'quantity 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)'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400CD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categories (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text, title text)'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400CD9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.query</w:t>
      </w:r>
      <w:proofErr w:type="spellEnd"/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'CREATE TABLE IF NOT EXISTS questions (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spellStart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int</w:t>
      </w:r>
      <w:proofErr w:type="spellEnd"/>
      <w:r w:rsidRPr="00400CD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, question text)'</w:t>
      </w:r>
      <w:r w:rsidRPr="00400CD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proofErr w:type="gramEnd"/>
    </w:p>
    <w:p w:rsidR="00131535" w:rsidRPr="001C3CD2" w:rsidRDefault="006654C7" w:rsidP="006654C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1C3CD2">
        <w:rPr>
          <w:rFonts w:ascii="Times New Roman" w:hAnsi="Times New Roman" w:cs="Times New Roman"/>
          <w:sz w:val="26"/>
          <w:szCs w:val="26"/>
        </w:rPr>
        <w:t xml:space="preserve">Если вы хотя бы немного знакомы с языком </w:t>
      </w:r>
      <w:r w:rsidRPr="001C3CD2">
        <w:rPr>
          <w:rFonts w:ascii="Times New Roman" w:hAnsi="Times New Roman" w:cs="Times New Roman"/>
          <w:sz w:val="26"/>
          <w:szCs w:val="26"/>
          <w:lang w:val="en-US"/>
        </w:rPr>
        <w:t>SQL</w:t>
      </w:r>
      <w:r w:rsidRPr="001C3CD2">
        <w:rPr>
          <w:rFonts w:ascii="Times New Roman" w:hAnsi="Times New Roman" w:cs="Times New Roman"/>
          <w:sz w:val="26"/>
          <w:szCs w:val="26"/>
        </w:rPr>
        <w:t>, то разобраться в коде запросов не будет чем-то сложным. Мы создаем таблицы для хранения информации по категориям, товарам, корзине, заказам, вопросам, поступающим от клиентов.</w:t>
      </w:r>
    </w:p>
    <w:p w:rsidR="005B6FDF" w:rsidRPr="001C3CD2" w:rsidRDefault="005B6FDF" w:rsidP="006654C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1C3CD2">
        <w:rPr>
          <w:rFonts w:ascii="Times New Roman" w:hAnsi="Times New Roman" w:cs="Times New Roman"/>
          <w:sz w:val="26"/>
          <w:szCs w:val="26"/>
        </w:rPr>
        <w:t xml:space="preserve">Теперь опишем сам метод </w:t>
      </w:r>
      <w:proofErr w:type="gramStart"/>
      <w:r w:rsidRPr="001C3CD2">
        <w:rPr>
          <w:rFonts w:ascii="Times New Roman" w:hAnsi="Times New Roman" w:cs="Times New Roman"/>
          <w:color w:val="0070C0"/>
          <w:sz w:val="26"/>
          <w:szCs w:val="26"/>
          <w:lang w:val="en-US"/>
        </w:rPr>
        <w:t>query</w:t>
      </w:r>
      <w:r w:rsidRPr="001C3CD2">
        <w:rPr>
          <w:rFonts w:ascii="Times New Roman" w:hAnsi="Times New Roman" w:cs="Times New Roman"/>
          <w:color w:val="0070C0"/>
          <w:sz w:val="26"/>
          <w:szCs w:val="26"/>
        </w:rPr>
        <w:t>(</w:t>
      </w:r>
      <w:proofErr w:type="gramEnd"/>
      <w:r w:rsidRPr="001C3CD2">
        <w:rPr>
          <w:rFonts w:ascii="Times New Roman" w:hAnsi="Times New Roman" w:cs="Times New Roman"/>
          <w:color w:val="0070C0"/>
          <w:sz w:val="26"/>
          <w:szCs w:val="26"/>
        </w:rPr>
        <w:t>)</w:t>
      </w:r>
      <w:r w:rsidRPr="001C3CD2">
        <w:rPr>
          <w:rFonts w:ascii="Times New Roman" w:hAnsi="Times New Roman" w:cs="Times New Roman"/>
          <w:sz w:val="26"/>
          <w:szCs w:val="26"/>
        </w:rPr>
        <w:t>.</w:t>
      </w:r>
      <w:r w:rsidR="001C3CD2" w:rsidRPr="001C3CD2">
        <w:rPr>
          <w:rFonts w:ascii="Times New Roman" w:hAnsi="Times New Roman" w:cs="Times New Roman"/>
          <w:sz w:val="26"/>
          <w:szCs w:val="26"/>
        </w:rPr>
        <w:t xml:space="preserve"> Это тоже наш собственный метод, определенный в классе-менеджере </w:t>
      </w:r>
      <w:proofErr w:type="spellStart"/>
      <w:r w:rsidR="001C3CD2" w:rsidRPr="001C3CD2">
        <w:rPr>
          <w:rFonts w:ascii="Times New Roman" w:hAnsi="Times New Roman" w:cs="Times New Roman"/>
          <w:color w:val="0070C0"/>
          <w:sz w:val="26"/>
          <w:szCs w:val="26"/>
          <w:lang w:val="en-US"/>
        </w:rPr>
        <w:t>DatabaseManager</w:t>
      </w:r>
      <w:proofErr w:type="spellEnd"/>
      <w:r w:rsidR="001C3CD2" w:rsidRPr="001C3CD2">
        <w:rPr>
          <w:rFonts w:ascii="Times New Roman" w:hAnsi="Times New Roman" w:cs="Times New Roman"/>
          <w:sz w:val="26"/>
          <w:szCs w:val="26"/>
        </w:rPr>
        <w:t>.</w:t>
      </w:r>
    </w:p>
    <w:p w:rsidR="001C3CD2" w:rsidRPr="001C3CD2" w:rsidRDefault="001C3CD2" w:rsidP="001C3C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1C3CD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proofErr w:type="gramEnd"/>
      <w:r w:rsidRPr="001C3CD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query(</w:t>
      </w:r>
      <w:r w:rsidRPr="001C3CD2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values=</w:t>
      </w:r>
      <w:r w:rsidRPr="001C3CD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None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1C3CD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values </w:t>
      </w:r>
      <w:r w:rsidRPr="001C3CD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is None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1C3CD2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1C3CD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1C3CD2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values)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1C3CD2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.conn.commit</w:t>
      </w:r>
      <w:proofErr w:type="spellEnd"/>
      <w:r w:rsidRPr="001C3CD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131535" w:rsidRPr="000C2E0B" w:rsidRDefault="000C2E0B" w:rsidP="0099606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0C2E0B">
        <w:rPr>
          <w:rFonts w:ascii="Times New Roman" w:hAnsi="Times New Roman" w:cs="Times New Roman"/>
          <w:sz w:val="26"/>
          <w:szCs w:val="26"/>
        </w:rPr>
        <w:t>Встроенному м</w:t>
      </w:r>
      <w:r w:rsidR="000A0DC5" w:rsidRPr="000C2E0B">
        <w:rPr>
          <w:rFonts w:ascii="Times New Roman" w:hAnsi="Times New Roman" w:cs="Times New Roman"/>
          <w:sz w:val="26"/>
          <w:szCs w:val="26"/>
        </w:rPr>
        <w:t xml:space="preserve">етоду </w:t>
      </w:r>
      <w:proofErr w:type="gramStart"/>
      <w:r w:rsidR="000A0DC5" w:rsidRPr="000C2E0B">
        <w:rPr>
          <w:rFonts w:ascii="Times New Roman" w:hAnsi="Times New Roman" w:cs="Times New Roman"/>
          <w:color w:val="0070C0"/>
          <w:sz w:val="26"/>
          <w:szCs w:val="26"/>
          <w:lang w:val="en-US"/>
        </w:rPr>
        <w:t>execute</w:t>
      </w:r>
      <w:r w:rsidR="000A0DC5" w:rsidRPr="000C2E0B">
        <w:rPr>
          <w:rFonts w:ascii="Times New Roman" w:hAnsi="Times New Roman" w:cs="Times New Roman"/>
          <w:color w:val="0070C0"/>
          <w:sz w:val="26"/>
          <w:szCs w:val="26"/>
        </w:rPr>
        <w:t>(</w:t>
      </w:r>
      <w:proofErr w:type="gramEnd"/>
      <w:r w:rsidR="000A0DC5" w:rsidRPr="000C2E0B">
        <w:rPr>
          <w:rFonts w:ascii="Times New Roman" w:hAnsi="Times New Roman" w:cs="Times New Roman"/>
          <w:color w:val="0070C0"/>
          <w:sz w:val="26"/>
          <w:szCs w:val="26"/>
        </w:rPr>
        <w:t>)</w:t>
      </w:r>
      <w:r w:rsidR="000A0DC5" w:rsidRPr="000C2E0B">
        <w:rPr>
          <w:rFonts w:ascii="Times New Roman" w:hAnsi="Times New Roman" w:cs="Times New Roman"/>
          <w:sz w:val="26"/>
          <w:szCs w:val="26"/>
        </w:rPr>
        <w:t xml:space="preserve"> объекта курсора мы передаем текст запроса. И сохраняем результат его выполнения в базе данных.</w:t>
      </w:r>
    </w:p>
    <w:p w:rsidR="000C2E0B" w:rsidRPr="000C2E0B" w:rsidRDefault="000C2E0B" w:rsidP="000C2E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proofErr w:type="gramEnd"/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fetchone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values=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None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values 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is None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values)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proofErr w:type="spellStart"/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.cur.fetchone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131535" w:rsidRPr="000C2E0B" w:rsidRDefault="000A0DC5" w:rsidP="000A0DC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0C2E0B">
        <w:rPr>
          <w:rFonts w:ascii="Times New Roman" w:hAnsi="Times New Roman" w:cs="Times New Roman"/>
          <w:sz w:val="26"/>
          <w:szCs w:val="26"/>
        </w:rPr>
        <w:t>Данный метод позволит</w:t>
      </w:r>
      <w:r w:rsidR="000C2E0B" w:rsidRPr="000C2E0B">
        <w:rPr>
          <w:rFonts w:ascii="Times New Roman" w:hAnsi="Times New Roman" w:cs="Times New Roman"/>
          <w:sz w:val="26"/>
          <w:szCs w:val="26"/>
        </w:rPr>
        <w:t xml:space="preserve"> выполнить запрос к базе данных и</w:t>
      </w:r>
      <w:r w:rsidRPr="000C2E0B">
        <w:rPr>
          <w:rFonts w:ascii="Times New Roman" w:hAnsi="Times New Roman" w:cs="Times New Roman"/>
          <w:sz w:val="26"/>
          <w:szCs w:val="26"/>
        </w:rPr>
        <w:t xml:space="preserve"> получить любой объект</w:t>
      </w:r>
      <w:r w:rsidR="000C2E0B">
        <w:rPr>
          <w:rFonts w:ascii="Times New Roman" w:hAnsi="Times New Roman" w:cs="Times New Roman"/>
          <w:sz w:val="26"/>
          <w:szCs w:val="26"/>
        </w:rPr>
        <w:t>, исходя из сути запроса.</w:t>
      </w:r>
    </w:p>
    <w:p w:rsidR="000C2E0B" w:rsidRPr="000C2E0B" w:rsidRDefault="000C2E0B" w:rsidP="000C2E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proofErr w:type="gramEnd"/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fetchall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values=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None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values 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is None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.cur.execute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arg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values)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proofErr w:type="spellStart"/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.cur.fetchall</w:t>
      </w:r>
      <w:proofErr w:type="spellEnd"/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131535" w:rsidRPr="000C2E0B" w:rsidRDefault="000A0DC5" w:rsidP="000A0DC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0C2E0B">
        <w:rPr>
          <w:rFonts w:ascii="Times New Roman" w:hAnsi="Times New Roman" w:cs="Times New Roman"/>
          <w:sz w:val="26"/>
          <w:szCs w:val="26"/>
        </w:rPr>
        <w:t>Или получить набор объектов.</w:t>
      </w:r>
    </w:p>
    <w:p w:rsidR="000C2E0B" w:rsidRPr="002C4A55" w:rsidRDefault="000C2E0B" w:rsidP="000C2E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0C2E0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proofErr w:type="gramEnd"/>
      <w:r w:rsidRPr="002C4A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2C4A55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__</w:t>
      </w:r>
      <w:r w:rsidRPr="000C2E0B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del</w:t>
      </w:r>
      <w:r w:rsidRPr="002C4A55">
        <w:rPr>
          <w:rFonts w:ascii="Courier New" w:eastAsia="Times New Roman" w:hAnsi="Courier New" w:cs="Courier New"/>
          <w:color w:val="B200B2"/>
          <w:sz w:val="20"/>
          <w:szCs w:val="20"/>
          <w:lang w:val="en-US" w:eastAsia="ru-RU"/>
        </w:rPr>
        <w:t>__</w:t>
      </w:r>
      <w:r w:rsidRPr="002C4A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2C4A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="00455298" w:rsidRPr="002C4A55">
        <w:rPr>
          <w:noProof/>
          <w:lang w:val="en-US" w:eastAsia="ru-RU"/>
        </w:rPr>
        <w:t xml:space="preserve"> </w:t>
      </w:r>
      <w:r w:rsidRPr="002C4A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0C2E0B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2C4A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</w:t>
      </w:r>
      <w:r w:rsidRPr="002C4A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r w:rsidRPr="000C2E0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r w:rsidRPr="002C4A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A9258E" w:rsidRPr="006C2260" w:rsidRDefault="00C9030F" w:rsidP="000A0DC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EE16ED9" wp14:editId="19663CB2">
                <wp:simplePos x="0" y="0"/>
                <wp:positionH relativeFrom="margin">
                  <wp:align>center</wp:align>
                </wp:positionH>
                <wp:positionV relativeFrom="paragraph">
                  <wp:posOffset>-595679</wp:posOffset>
                </wp:positionV>
                <wp:extent cx="6659880" cy="9755505"/>
                <wp:effectExtent l="0" t="0" r="26670" b="17145"/>
                <wp:wrapNone/>
                <wp:docPr id="28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16ED9" id="_x0000_s1034" style="position:absolute;left:0;text-align:left;margin-left:0;margin-top:-46.9pt;width:524.4pt;height:768.15pt;z-index:-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LLNCQMAACcGAAAOAAAAZHJzL2Uyb0RvYy54bWysVNtu0zAYvkfiHSLfd0m7pk2rpVPbUYQ0&#10;tooN7dp1nDWSYxvbPYGQkLhF4hHgHbhBHHbBE6RvxG8nzaptcIG4Sez/8H3/yf/R8Tpn3pIqnQke&#10;o+ZBgDzKiUgyfh2jl5eTRoQ8bTBPMBOcxmhDNToePH50tJJ92hJzwRKqPADhur+SMZobI/u+r8mc&#10;5lgfCEk5KFOhcmzgqq79ROEVoOfMbwVBx18JlUglCNUapCelEg0cfppSYs7TVFPjsRhBbMZ9lfvO&#10;7NcfHOH+tcJynpEqDPwPUeQ440BaQ51gg72Fyu5B5RlRQovUHBCR+yJNM0JdDpBNM7iTzcUcS+py&#10;geJoWZdJ/z9YcracKi9LYtSCTnGcQ4+KT9t324/Fj+Jm+774UtwU37cfip/F1+Lbr89dlyVdm1Nt&#10;bL5wKvN8M25GhyfdSacxaveiRvtwdNjotaNRo9ltRaOwNRx2nrTf2nr7zsv5+yup+y4E2zB3vJBT&#10;BUb2puFoOdapyu0fquWtXes2dessPwFhpxP2ogg6TEDX64ZhGIQV2c5dKm2eUpF79hAjBbPhksFL&#10;iKWMa2di2biYZIy5+WDcCrRgWWJl7mIHlI6Z8pYYRgsTQrlpOjy2yJ+LpJR3wyBwQwZJu5m2Lq4E&#10;e2igswyuGGXOLnuzYdRSMf6CptAiyLLlCGqg+9x6jhNaii3zw9QO0CKnkEyNXQb/B+yyPJW9daXu&#10;bdXOwd8CK51rD8csuKmd84wL9RAAg4pWzKX9rkhlaWyVzHq2duMbWUsrmYlkAyOtRPnWtSSTDBp+&#10;irWZYgWPG4YEFpY5h0/KxCpGojohby7U64fk1h7eHGiRt4JlESP9aoEVRR57xuE19prttt0u7tIO&#10;uy24qH3NbF/DF/lYwNA0YTVK4o7W3rDdMVUiv4K9NrSsoMKcAHeMiFG7y9iUSww2I6HDoTODjSKx&#10;OeUXklhwW2c70JfrK6xkNfUGHsyZ2C0W3L8z/KWt9eRiuDAizdzLuK1r1QHYRm6Kq81p193+3Vnd&#10;7vfBbwAAAP//AwBQSwMEFAAGAAgAAAAhABpkHxLfAAAACgEAAA8AAABkcnMvZG93bnJldi54bWxM&#10;j0FPwkAQhe8m/IfNkHiDXbEaqN0SMNGTMREl4bh0x7bSna3dhVZ+vcNJb2/yXt68L1sOrhEn7ELt&#10;ScPNVIFAKrytqdTw8f40mYMI0ZA1jSfU8IMBlvnoKjOp9T294WkTS8ElFFKjoYqxTaUMRYXOhKlv&#10;kdj79J0zkc+ulLYzPZe7Rs6UupfO1MQfKtPiY4XFYXN0Gmj7vN69qj6eVzuZ4IBnevn+0vp6PKwe&#10;QEQc4l8YLvN5OuS8ae+PZINoNDBI1DBZ3DLAxVbJnNWeVZLM7kDmmfyPkP8CAAD//wMAUEsBAi0A&#10;FAAGAAgAAAAhALaDOJL+AAAA4QEAABMAAAAAAAAAAAAAAAAAAAAAAFtDb250ZW50X1R5cGVzXS54&#10;bWxQSwECLQAUAAYACAAAACEAOP0h/9YAAACUAQAACwAAAAAAAAAAAAAAAAAvAQAAX3JlbHMvLnJl&#10;bHNQSwECLQAUAAYACAAAACEAtNSyzQkDAAAnBgAADgAAAAAAAAAAAAAAAAAuAgAAZHJzL2Uyb0Rv&#10;Yy54bWxQSwECLQAUAAYACAAAACEAGmQfEt8AAAAKAQAADwAAAAAAAAAAAAAAAABjBQAAZHJzL2Rv&#10;d25yZXYueG1sUEsFBgAAAAAEAAQA8wAAAG8GAAAAAA=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A0DC5" w:rsidRPr="000C2E0B">
        <w:rPr>
          <w:rFonts w:ascii="Times New Roman" w:hAnsi="Times New Roman" w:cs="Times New Roman"/>
          <w:sz w:val="26"/>
          <w:szCs w:val="26"/>
        </w:rPr>
        <w:t>Данным блоком мы закрываем подключение к базе данных.</w:t>
      </w:r>
    </w:p>
    <w:p w:rsidR="009070A7" w:rsidRPr="006C2260" w:rsidRDefault="006C2260" w:rsidP="006C2260">
      <w:pPr>
        <w:pStyle w:val="1"/>
      </w:pPr>
      <w:bookmarkStart w:id="4" w:name="_Toc132483844"/>
      <w:r w:rsidRPr="006C2260">
        <w:t>НАСТРАИВАЕМ</w:t>
      </w:r>
      <w:r w:rsidR="00245A38" w:rsidRPr="006C2260">
        <w:t xml:space="preserve"> МОДУЛЬ LOADER</w:t>
      </w:r>
      <w:bookmarkEnd w:id="4"/>
    </w:p>
    <w:p w:rsidR="00131535" w:rsidRPr="006C2260" w:rsidRDefault="00B5305F" w:rsidP="006C226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6C2260">
        <w:rPr>
          <w:rFonts w:ascii="Times New Roman" w:hAnsi="Times New Roman" w:cs="Times New Roman"/>
          <w:sz w:val="26"/>
          <w:szCs w:val="26"/>
        </w:rPr>
        <w:t>В нем мы создадим объект нашего чат-бота и выполним некоторые важные настройки.</w:t>
      </w:r>
    </w:p>
    <w:p w:rsidR="00B5305F" w:rsidRPr="006C2260" w:rsidRDefault="00B5305F" w:rsidP="009070A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6C2260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6C226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3. </w:t>
      </w:r>
      <w:r w:rsidRPr="006C226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step_2/test_aio_bot/loader.py</w:t>
      </w:r>
    </w:p>
    <w:p w:rsidR="006C2260" w:rsidRPr="006C2260" w:rsidRDefault="006C2260" w:rsidP="006C2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6C226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6C226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6C226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Bot, Dispatcher, types</w:t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C226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aiogram.contrib.fsm_storage.memory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6C226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MemoryStorage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C226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utils.db.storage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6C226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DatabaseManager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C226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data </w:t>
      </w:r>
      <w:r w:rsidRPr="006C226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config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bot = Bot(</w:t>
      </w:r>
      <w:r w:rsidRPr="006C226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token</w:t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config.BOT_TOKEN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6C226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parse_mode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=types.ParseMode.HTML)</w:t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storage = </w:t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MemoryStorage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Dispatcher(bot, </w:t>
      </w:r>
      <w:r w:rsidRPr="006C226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storage</w:t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=storage)</w:t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DatabaseManager</w:t>
      </w:r>
      <w:proofErr w:type="spellEnd"/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6C226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'data/</w:t>
      </w:r>
      <w:proofErr w:type="spellStart"/>
      <w:r w:rsidRPr="006C226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database.db</w:t>
      </w:r>
      <w:proofErr w:type="spellEnd"/>
      <w:r w:rsidRPr="006C226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C226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131535" w:rsidRPr="00951C07" w:rsidRDefault="00F920E8" w:rsidP="00B5305F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951C07">
        <w:rPr>
          <w:rFonts w:ascii="Times New Roman" w:hAnsi="Times New Roman" w:cs="Times New Roman"/>
          <w:sz w:val="26"/>
          <w:szCs w:val="26"/>
        </w:rPr>
        <w:t>Начнем</w:t>
      </w:r>
      <w:r w:rsidRPr="00951C0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51C07">
        <w:rPr>
          <w:rFonts w:ascii="Times New Roman" w:hAnsi="Times New Roman" w:cs="Times New Roman"/>
          <w:sz w:val="26"/>
          <w:szCs w:val="26"/>
        </w:rPr>
        <w:t>с</w:t>
      </w:r>
      <w:r w:rsidRPr="00951C0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51C07">
        <w:rPr>
          <w:rFonts w:ascii="Times New Roman" w:hAnsi="Times New Roman" w:cs="Times New Roman"/>
          <w:sz w:val="26"/>
          <w:szCs w:val="26"/>
        </w:rPr>
        <w:t>середины</w:t>
      </w:r>
      <w:r w:rsidRPr="00951C0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51C07">
        <w:rPr>
          <w:rFonts w:ascii="Times New Roman" w:hAnsi="Times New Roman" w:cs="Times New Roman"/>
          <w:sz w:val="26"/>
          <w:szCs w:val="26"/>
        </w:rPr>
        <w:t>кода</w:t>
      </w:r>
      <w:r w:rsidRPr="00951C07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:rsidR="00951C07" w:rsidRDefault="00951C07" w:rsidP="00951C0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</w:t>
      </w:r>
      <w:proofErr w:type="gramEnd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Bot(</w:t>
      </w:r>
      <w:r w:rsidRPr="00951C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token</w:t>
      </w:r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config.BOT_TOKEN</w:t>
      </w:r>
      <w:proofErr w:type="spellEnd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951C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parse_mode</w:t>
      </w:r>
      <w:proofErr w:type="spellEnd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=types.ParseMode.HTML)</w:t>
      </w:r>
    </w:p>
    <w:p w:rsidR="00951C07" w:rsidRPr="00951C07" w:rsidRDefault="00951C07" w:rsidP="00951C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131535" w:rsidRPr="00951C07" w:rsidRDefault="00F920E8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51C07">
        <w:rPr>
          <w:rFonts w:ascii="Times New Roman" w:hAnsi="Times New Roman" w:cs="Times New Roman"/>
          <w:sz w:val="26"/>
          <w:szCs w:val="26"/>
        </w:rPr>
        <w:t xml:space="preserve">На основе класса-конструктора </w:t>
      </w:r>
      <w:r w:rsidRPr="00951C07">
        <w:rPr>
          <w:rFonts w:ascii="Times New Roman" w:hAnsi="Times New Roman" w:cs="Times New Roman"/>
          <w:sz w:val="26"/>
          <w:szCs w:val="26"/>
          <w:lang w:val="en-US"/>
        </w:rPr>
        <w:t>Bot</w:t>
      </w:r>
      <w:r w:rsidRPr="00951C07">
        <w:rPr>
          <w:rFonts w:ascii="Times New Roman" w:hAnsi="Times New Roman" w:cs="Times New Roman"/>
          <w:sz w:val="26"/>
          <w:szCs w:val="26"/>
        </w:rPr>
        <w:t xml:space="preserve"> создаем объект бота и передаем набор параметров – </w:t>
      </w:r>
      <w:proofErr w:type="spellStart"/>
      <w:r w:rsidRPr="00951C07">
        <w:rPr>
          <w:rFonts w:ascii="Times New Roman" w:hAnsi="Times New Roman" w:cs="Times New Roman"/>
          <w:sz w:val="26"/>
          <w:szCs w:val="26"/>
        </w:rPr>
        <w:t>токен</w:t>
      </w:r>
      <w:proofErr w:type="spellEnd"/>
      <w:r w:rsidRPr="00951C07">
        <w:rPr>
          <w:rFonts w:ascii="Times New Roman" w:hAnsi="Times New Roman" w:cs="Times New Roman"/>
          <w:sz w:val="26"/>
          <w:szCs w:val="26"/>
        </w:rPr>
        <w:t xml:space="preserve"> и режим форматирования сообщений. Последний означает, что сообщение будет отправлено с </w:t>
      </w:r>
      <w:r w:rsidRPr="00951C07">
        <w:rPr>
          <w:rFonts w:ascii="Times New Roman" w:hAnsi="Times New Roman" w:cs="Times New Roman"/>
          <w:sz w:val="26"/>
          <w:szCs w:val="26"/>
          <w:lang w:val="en-US"/>
        </w:rPr>
        <w:t>HTML</w:t>
      </w:r>
      <w:r w:rsidRPr="00951C07">
        <w:rPr>
          <w:rFonts w:ascii="Times New Roman" w:hAnsi="Times New Roman" w:cs="Times New Roman"/>
          <w:sz w:val="26"/>
          <w:szCs w:val="26"/>
        </w:rPr>
        <w:t>-разметкой.</w:t>
      </w:r>
    </w:p>
    <w:p w:rsidR="00951C07" w:rsidRPr="00951C07" w:rsidRDefault="00951C07" w:rsidP="00951C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storage</w:t>
      </w:r>
      <w:proofErr w:type="spellEnd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proofErr w:type="spellStart"/>
      <w:proofErr w:type="gramStart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MemoryStorage</w:t>
      </w:r>
      <w:proofErr w:type="spellEnd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951C07" w:rsidRDefault="00951C07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F920E8" w:rsidRPr="00951C07" w:rsidRDefault="00FD37BC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51C07">
        <w:rPr>
          <w:rFonts w:ascii="Times New Roman" w:hAnsi="Times New Roman" w:cs="Times New Roman"/>
          <w:sz w:val="26"/>
          <w:szCs w:val="26"/>
        </w:rPr>
        <w:t>В</w:t>
      </w:r>
      <w:r w:rsidR="00951C07" w:rsidRPr="00951C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51C07" w:rsidRPr="00951C07">
        <w:rPr>
          <w:rFonts w:ascii="Times New Roman" w:hAnsi="Times New Roman" w:cs="Times New Roman"/>
          <w:sz w:val="26"/>
          <w:szCs w:val="26"/>
          <w:lang w:val="en-US"/>
        </w:rPr>
        <w:t>Aiogram</w:t>
      </w:r>
      <w:proofErr w:type="spellEnd"/>
      <w:r w:rsidRPr="00951C07">
        <w:rPr>
          <w:rFonts w:ascii="Times New Roman" w:hAnsi="Times New Roman" w:cs="Times New Roman"/>
          <w:sz w:val="26"/>
          <w:szCs w:val="26"/>
        </w:rPr>
        <w:t xml:space="preserve"> предусмотрен</w:t>
      </w:r>
      <w:r w:rsidR="00951C07" w:rsidRPr="00951C07">
        <w:rPr>
          <w:rFonts w:ascii="Times New Roman" w:hAnsi="Times New Roman" w:cs="Times New Roman"/>
          <w:sz w:val="26"/>
          <w:szCs w:val="26"/>
        </w:rPr>
        <w:t>ы</w:t>
      </w:r>
      <w:r w:rsidRPr="00951C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51C07">
        <w:rPr>
          <w:rFonts w:ascii="Times New Roman" w:hAnsi="Times New Roman" w:cs="Times New Roman"/>
          <w:sz w:val="26"/>
          <w:szCs w:val="26"/>
        </w:rPr>
        <w:t>бэкенды</w:t>
      </w:r>
      <w:proofErr w:type="spellEnd"/>
      <w:r w:rsidRPr="00951C07">
        <w:rPr>
          <w:rFonts w:ascii="Times New Roman" w:hAnsi="Times New Roman" w:cs="Times New Roman"/>
          <w:sz w:val="26"/>
          <w:szCs w:val="26"/>
        </w:rPr>
        <w:t xml:space="preserve"> для хранения состояний между этапами взаимодействия с ботом. Соответствующие хранилища можно создавать с помощью различных классов-конструкторов, например, </w:t>
      </w:r>
      <w:proofErr w:type="spellStart"/>
      <w:r w:rsidRPr="00951C07">
        <w:rPr>
          <w:rFonts w:ascii="Times New Roman" w:hAnsi="Times New Roman" w:cs="Times New Roman"/>
          <w:color w:val="0070C0"/>
          <w:sz w:val="26"/>
          <w:szCs w:val="26"/>
          <w:lang w:val="en-US"/>
        </w:rPr>
        <w:t>MemoryStorage</w:t>
      </w:r>
      <w:proofErr w:type="spellEnd"/>
      <w:r w:rsidRPr="00951C07">
        <w:rPr>
          <w:rFonts w:ascii="Times New Roman" w:hAnsi="Times New Roman" w:cs="Times New Roman"/>
          <w:sz w:val="26"/>
          <w:szCs w:val="26"/>
        </w:rPr>
        <w:t>. Он позволяет хранить все данные в оперативной памяти.</w:t>
      </w:r>
    </w:p>
    <w:p w:rsidR="00951C07" w:rsidRPr="00951C07" w:rsidRDefault="00951C07" w:rsidP="00951C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proofErr w:type="gramEnd"/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Dispatcher(bot, </w:t>
      </w:r>
      <w:r w:rsidRPr="00951C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storage</w:t>
      </w:r>
      <w:r w:rsidRPr="00951C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=storage)</w:t>
      </w:r>
    </w:p>
    <w:p w:rsidR="00131535" w:rsidRPr="00E85ACC" w:rsidRDefault="00FA5E13" w:rsidP="00FA5E1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E85ACC">
        <w:rPr>
          <w:rFonts w:ascii="Times New Roman" w:hAnsi="Times New Roman" w:cs="Times New Roman"/>
          <w:sz w:val="26"/>
          <w:szCs w:val="26"/>
        </w:rPr>
        <w:t>Создаем объект диспетчера для обработки входящих сообщений и запросов.</w:t>
      </w:r>
      <w:r w:rsidR="00951C07" w:rsidRPr="00E85ACC">
        <w:rPr>
          <w:rFonts w:ascii="Times New Roman" w:hAnsi="Times New Roman" w:cs="Times New Roman"/>
          <w:sz w:val="26"/>
          <w:szCs w:val="26"/>
        </w:rPr>
        <w:t xml:space="preserve"> Он будет необходим для диспетчеризации запросов. </w:t>
      </w:r>
      <w:r w:rsidR="00E85ACC" w:rsidRPr="00E85ACC">
        <w:rPr>
          <w:rFonts w:ascii="Times New Roman" w:hAnsi="Times New Roman" w:cs="Times New Roman"/>
          <w:sz w:val="26"/>
          <w:szCs w:val="26"/>
        </w:rPr>
        <w:t xml:space="preserve">Это похоже на подход, применяемый в </w:t>
      </w:r>
      <w:r w:rsidR="00E85ACC" w:rsidRPr="00E85ACC">
        <w:rPr>
          <w:rFonts w:ascii="Times New Roman" w:hAnsi="Times New Roman" w:cs="Times New Roman"/>
          <w:sz w:val="26"/>
          <w:szCs w:val="26"/>
          <w:lang w:val="en-US"/>
        </w:rPr>
        <w:t>Django</w:t>
      </w:r>
      <w:r w:rsidR="00E85ACC" w:rsidRPr="00E85ACC">
        <w:rPr>
          <w:rFonts w:ascii="Times New Roman" w:hAnsi="Times New Roman" w:cs="Times New Roman"/>
          <w:sz w:val="26"/>
          <w:szCs w:val="26"/>
        </w:rPr>
        <w:t xml:space="preserve"> и </w:t>
      </w:r>
      <w:r w:rsidR="00E85ACC" w:rsidRPr="00E85ACC">
        <w:rPr>
          <w:rFonts w:ascii="Times New Roman" w:hAnsi="Times New Roman" w:cs="Times New Roman"/>
          <w:sz w:val="26"/>
          <w:szCs w:val="26"/>
          <w:lang w:val="en-US"/>
        </w:rPr>
        <w:t>Flask</w:t>
      </w:r>
      <w:r w:rsidR="00E85ACC" w:rsidRPr="00E85ACC">
        <w:rPr>
          <w:rFonts w:ascii="Times New Roman" w:hAnsi="Times New Roman" w:cs="Times New Roman"/>
          <w:sz w:val="26"/>
          <w:szCs w:val="26"/>
        </w:rPr>
        <w:t>.</w:t>
      </w:r>
    </w:p>
    <w:p w:rsidR="00E85ACC" w:rsidRPr="00E85ACC" w:rsidRDefault="00E85ACC" w:rsidP="00E85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E85AC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proofErr w:type="gramEnd"/>
      <w:r w:rsidRPr="00E85AC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E85AC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DatabaseManager</w:t>
      </w:r>
      <w:proofErr w:type="spellEnd"/>
      <w:r w:rsidRPr="00E85AC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E85AC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'data/</w:t>
      </w:r>
      <w:proofErr w:type="spellStart"/>
      <w:r w:rsidRPr="00E85AC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database.db</w:t>
      </w:r>
      <w:proofErr w:type="spellEnd"/>
      <w:r w:rsidRPr="00E85AC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E85AC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131535" w:rsidRPr="00795BBB" w:rsidRDefault="00C9030F" w:rsidP="00FA5E1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ADBF399" wp14:editId="731D07AD">
                <wp:simplePos x="0" y="0"/>
                <wp:positionH relativeFrom="margin">
                  <wp:posOffset>-489395</wp:posOffset>
                </wp:positionH>
                <wp:positionV relativeFrom="paragraph">
                  <wp:posOffset>-580085</wp:posOffset>
                </wp:positionV>
                <wp:extent cx="6659880" cy="9755505"/>
                <wp:effectExtent l="0" t="0" r="26670" b="17145"/>
                <wp:wrapNone/>
                <wp:docPr id="29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BF399" id="_x0000_s1035" style="position:absolute;left:0;text-align:left;margin-left:-38.55pt;margin-top:-45.7pt;width:524.4pt;height:768.15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WVCQMAACcGAAAOAAAAZHJzL2Uyb0RvYy54bWysVMtu00AU3SPxD9bsUztpnJfqVElKEFJp&#10;K1rU9WQ8biyNZ8zM5FEQEhJbJD4B/oEN4tEFX+D8EXeuHTdqCwvExp65j3Pua+7B4ToT3pJrkyoZ&#10;keZeQDwumYpTeRWRlxfTRo94xlIZU6Ekj8g1N+Rw+PjRwSof8JaaKxFz7QGININVHpG5tfnA9w2b&#10;84yaPZVzCcpE6YxauOorP9Z0BeiZ8FtB0PFXSse5VowbA9KjUkmGiJ8knNnTJDHceiIiEJvFr8bv&#10;zH394QEdXGmaz1NWhUH/IYqMphJIa6gjaqm30Ok9qCxlWhmV2D2mMl8lSco45gDZNIM72ZzPac4x&#10;FyiOyesymf8Hy06WZ9pL44i0+sSTNIMeFZ827zYfix/FzeZ98aW4Kb5vPhQ/i6/Ft1+fu5glX9tj&#10;Y12+cCrzfDNp9vaPutNOY9zu9xrt/fF+o9/ujRvNbqs3DlujUedJ+62rt49e6O+vcjPAEFzD8Hie&#10;n2kwcjcDR8exTnTm/lAtb42tu65b5/gZCDudsN/rQYcZ6PrdMAyDsCLbuufa2KdcZZ47RETDbGAy&#10;dAmxlHFtTRybVNNUCJwPIZ3AKJHGToYXN6B8IrS3pDBalDEubRPxxCJ7ruJS3g2DAIcMksaZdi5Y&#10;gh000DkGLEaZM2ZvrwV3VEK+4Am0CLJsIUENdJ/bzGnMS7FjfpgaAR1yAsnU2GXwf8Auy1PZO1eO&#10;b6t2Dv4WWOlceyCzkrZ2zlKp9EMAAipaMZf22yKVpXFVsuvZGse37yydZKbiaxhprcq3bnI2TaHh&#10;x9TYM6rhccOQwMKyp/BJhFpFRFUn4s2Vfv2Q3NnDmwMt8VawLCJiXi2o5sQTzyS8xn6z3XbbBS/t&#10;sNuCi97VzHY1cpFNFAxNE1ZjzvDo7K3YHhOtskvYayPHCioqGXBHhFm9vUxsucRgMzI+GqEZbJSc&#10;2mN5njMH7ursBvpifUl1Xk29hQdzoraLhQ7uDH9p6zylGi2sSlJ8Gbd1rToA2winuNqcbt3t3tHq&#10;dr8PfwMAAP//AwBQSwMEFAAGAAgAAAAhAPQvhfHgAAAADAEAAA8AAABkcnMvZG93bnJldi54bWxM&#10;j8FOwzAMhu9IvENkJG5bWhRRWppOAwlOCIkB0o5ZY9pC45QmW8ueHu8EN1v+9Pv7y9XsenHAMXSe&#10;NKTLBARS7W1HjYa314fFDYgQDVnTe0INPxhgVZ2flaawfqIXPGxiIziEQmE0tDEOhZShbtGZsPQD&#10;Et8+/OhM5HVspB3NxOGul1dJci2d6Yg/tGbA+xbrr83eaaD3x7vtczLF43orFc54pKfvT60vL+b1&#10;LYiIc/yD4aTP6lCx087vyQbRa1hkWcooD3mqQDCRZ2kGYseoUioHWZXyf4nqFwAA//8DAFBLAQIt&#10;ABQABgAIAAAAIQC2gziS/gAAAOEBAAATAAAAAAAAAAAAAAAAAAAAAABbQ29udGVudF9UeXBlc10u&#10;eG1sUEsBAi0AFAAGAAgAAAAhADj9If/WAAAAlAEAAAsAAAAAAAAAAAAAAAAALwEAAF9yZWxzLy5y&#10;ZWxzUEsBAi0AFAAGAAgAAAAhAC6UlZUJAwAAJwYAAA4AAAAAAAAAAAAAAAAALgIAAGRycy9lMm9E&#10;b2MueG1sUEsBAi0AFAAGAAgAAAAhAPQvhfHgAAAADAEAAA8AAAAAAAAAAAAAAAAAYwUAAGRycy9k&#10;b3ducmV2LnhtbFBLBQYAAAAABAAEAPMAAABwBgAAAAA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A5E13" w:rsidRPr="00795BBB">
        <w:rPr>
          <w:rFonts w:ascii="Times New Roman" w:hAnsi="Times New Roman" w:cs="Times New Roman"/>
          <w:sz w:val="26"/>
          <w:szCs w:val="26"/>
        </w:rPr>
        <w:t>Создаем</w:t>
      </w:r>
      <w:r w:rsidR="00B24EF7" w:rsidRPr="00795BBB">
        <w:rPr>
          <w:rFonts w:ascii="Times New Roman" w:hAnsi="Times New Roman" w:cs="Times New Roman"/>
          <w:sz w:val="26"/>
          <w:szCs w:val="26"/>
        </w:rPr>
        <w:t xml:space="preserve"> объект менеджера баз данных.</w:t>
      </w:r>
      <w:r w:rsidR="00455298" w:rsidRPr="00455298">
        <w:rPr>
          <w:noProof/>
          <w:lang w:eastAsia="ru-RU"/>
        </w:rPr>
        <w:t xml:space="preserve"> </w:t>
      </w:r>
    </w:p>
    <w:p w:rsidR="00424BC5" w:rsidRPr="005E2886" w:rsidRDefault="004977EB" w:rsidP="005E2886">
      <w:pPr>
        <w:pStyle w:val="1"/>
      </w:pPr>
      <w:bookmarkStart w:id="5" w:name="_Toc132483845"/>
      <w:bookmarkStart w:id="6" w:name="_GoBack"/>
      <w:r>
        <w:t>НАСТРАИВАЕМ</w:t>
      </w:r>
      <w:r w:rsidR="00245A38" w:rsidRPr="005E2886">
        <w:t xml:space="preserve"> МОДУЛЬ APP</w:t>
      </w:r>
      <w:bookmarkEnd w:id="5"/>
      <w:bookmarkEnd w:id="6"/>
    </w:p>
    <w:p w:rsidR="00131535" w:rsidRPr="004977EB" w:rsidRDefault="00424BC5" w:rsidP="005E2886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4977EB">
        <w:rPr>
          <w:rFonts w:ascii="Times New Roman" w:hAnsi="Times New Roman" w:cs="Times New Roman"/>
          <w:sz w:val="26"/>
          <w:szCs w:val="26"/>
        </w:rPr>
        <w:t xml:space="preserve">Это важная часть работы, т.к. мы начинаем </w:t>
      </w:r>
      <w:r w:rsidR="004977EB" w:rsidRPr="004977EB">
        <w:rPr>
          <w:rFonts w:ascii="Times New Roman" w:hAnsi="Times New Roman" w:cs="Times New Roman"/>
          <w:sz w:val="26"/>
          <w:szCs w:val="26"/>
        </w:rPr>
        <w:t>настраивать</w:t>
      </w:r>
      <w:r w:rsidRPr="004977EB">
        <w:rPr>
          <w:rFonts w:ascii="Times New Roman" w:hAnsi="Times New Roman" w:cs="Times New Roman"/>
          <w:sz w:val="26"/>
          <w:szCs w:val="26"/>
        </w:rPr>
        <w:t xml:space="preserve"> запускаемый модуль проекта.</w:t>
      </w:r>
    </w:p>
    <w:p w:rsidR="00244565" w:rsidRPr="004977EB" w:rsidRDefault="00244565" w:rsidP="0024456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4977EB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4977E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4. </w:t>
      </w:r>
      <w:r w:rsidRPr="004977E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step_2/test_aio_bot/app.py</w:t>
      </w:r>
    </w:p>
    <w:p w:rsidR="004977EB" w:rsidRPr="004977EB" w:rsidRDefault="004977EB" w:rsidP="00497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gramStart"/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types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user_message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Пользователь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admin_message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Админ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4977E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4977E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977E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commands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'start'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cmd_start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types.Message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977E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markup.row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user_message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admin_message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4977E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Привет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! </w:t>
      </w:r>
      <w:r w:rsidRPr="004977EB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👋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r w:rsidRPr="004977EB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🤖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Я бот-магазин по </w:t>
      </w:r>
      <w:proofErr w:type="spellStart"/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подаже</w:t>
      </w:r>
      <w:proofErr w:type="spellEnd"/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товаров любой категории.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r w:rsidRPr="004977EB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🛍️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Чтобы перейти в каталог и выбрать приглянувшиеся 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  <w:t xml:space="preserve">товары </w:t>
      </w:r>
      <w:proofErr w:type="spellStart"/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возпользуйтесь</w:t>
      </w:r>
      <w:proofErr w:type="spellEnd"/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командой /</w:t>
      </w:r>
      <w:proofErr w:type="spellStart"/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menu</w:t>
      </w:r>
      <w:proofErr w:type="spellEnd"/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.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r w:rsidRPr="004977EB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❓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Возникли вопросы? Не проблема! Команда /</w:t>
      </w:r>
      <w:proofErr w:type="spellStart"/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sos</w:t>
      </w:r>
      <w:proofErr w:type="spellEnd"/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поможет 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  <w:t>связаться с админами, которые постараются как можно быстрее откликнуться.</w:t>
      </w:r>
      <w:r w:rsidRPr="004977E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  <w:t xml:space="preserve">    '''</w:t>
      </w:r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proofErr w:type="spellStart"/>
      <w:r w:rsidRPr="004977EB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reply_markup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proofErr w:type="spellStart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markup</w:t>
      </w:r>
      <w:proofErr w:type="spellEnd"/>
      <w:r w:rsidRPr="004977E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131535" w:rsidRPr="00A77288" w:rsidRDefault="00244565" w:rsidP="0024456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A77288">
        <w:rPr>
          <w:rFonts w:ascii="Times New Roman" w:hAnsi="Times New Roman" w:cs="Times New Roman"/>
          <w:sz w:val="26"/>
          <w:szCs w:val="26"/>
        </w:rPr>
        <w:t>Создаем и регистрируем асинхронный обработчик команды «</w:t>
      </w:r>
      <w:r w:rsidRPr="00A77288">
        <w:rPr>
          <w:rFonts w:ascii="Times New Roman" w:hAnsi="Times New Roman" w:cs="Times New Roman"/>
          <w:sz w:val="26"/>
          <w:szCs w:val="26"/>
          <w:lang w:val="en-US"/>
        </w:rPr>
        <w:t>start</w:t>
      </w:r>
      <w:r w:rsidRPr="00A77288">
        <w:rPr>
          <w:rFonts w:ascii="Times New Roman" w:hAnsi="Times New Roman" w:cs="Times New Roman"/>
          <w:sz w:val="26"/>
          <w:szCs w:val="26"/>
        </w:rPr>
        <w:t>».</w:t>
      </w:r>
    </w:p>
    <w:p w:rsidR="00A77288" w:rsidRPr="00A77288" w:rsidRDefault="00A77288" w:rsidP="00A77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A7728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A7728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A7728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A7728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A7728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cmd_start</w:t>
      </w:r>
      <w:proofErr w:type="spellEnd"/>
      <w:r w:rsidRPr="00A7728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</w:t>
      </w:r>
      <w:proofErr w:type="spellStart"/>
      <w:r w:rsidRPr="00A7728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types.Message</w:t>
      </w:r>
      <w:proofErr w:type="spellEnd"/>
      <w:r w:rsidRPr="00A7728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:rsidR="00244565" w:rsidRPr="00A77288" w:rsidRDefault="00244565" w:rsidP="00A77288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A77288">
        <w:rPr>
          <w:rFonts w:ascii="Times New Roman" w:hAnsi="Times New Roman" w:cs="Times New Roman"/>
          <w:sz w:val="26"/>
          <w:szCs w:val="26"/>
        </w:rPr>
        <w:t xml:space="preserve">Принимает объект </w:t>
      </w:r>
      <w:r w:rsidR="007C7EB4" w:rsidRPr="00A77288">
        <w:rPr>
          <w:rFonts w:ascii="Times New Roman" w:hAnsi="Times New Roman" w:cs="Times New Roman"/>
          <w:sz w:val="26"/>
          <w:szCs w:val="26"/>
        </w:rPr>
        <w:t>запроса.</w:t>
      </w:r>
      <w:r w:rsidR="004977EB" w:rsidRPr="00A77288">
        <w:rPr>
          <w:rFonts w:ascii="Times New Roman" w:hAnsi="Times New Roman" w:cs="Times New Roman"/>
          <w:sz w:val="26"/>
          <w:szCs w:val="26"/>
        </w:rPr>
        <w:t xml:space="preserve"> По сути это т</w:t>
      </w:r>
      <w:r w:rsidR="00A77288" w:rsidRPr="00A77288">
        <w:rPr>
          <w:rFonts w:ascii="Times New Roman" w:hAnsi="Times New Roman" w:cs="Times New Roman"/>
          <w:sz w:val="26"/>
          <w:szCs w:val="26"/>
        </w:rPr>
        <w:t>о, сообщение, которое пользователь передает боту, а бот должен на него ответить.</w:t>
      </w:r>
    </w:p>
    <w:p w:rsidR="00A77288" w:rsidRPr="00A77288" w:rsidRDefault="00A77288" w:rsidP="00A77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A77288">
        <w:rPr>
          <w:rFonts w:ascii="Courier New" w:eastAsia="Times New Roman" w:hAnsi="Courier New" w:cs="Courier New"/>
          <w:color w:val="0000B2"/>
          <w:sz w:val="20"/>
          <w:szCs w:val="20"/>
          <w:lang w:eastAsia="ru-RU"/>
        </w:rPr>
        <w:t>@</w:t>
      </w:r>
      <w:proofErr w:type="spellStart"/>
      <w:r w:rsidRPr="00A77288">
        <w:rPr>
          <w:rFonts w:ascii="Courier New" w:eastAsia="Times New Roman" w:hAnsi="Courier New" w:cs="Courier New"/>
          <w:color w:val="0000B2"/>
          <w:sz w:val="20"/>
          <w:szCs w:val="20"/>
          <w:lang w:eastAsia="ru-RU"/>
        </w:rPr>
        <w:t>dp.message_handler</w:t>
      </w:r>
      <w:proofErr w:type="spellEnd"/>
      <w:r w:rsidRPr="00A7728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r w:rsidRPr="00A77288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commands</w:t>
      </w:r>
      <w:proofErr w:type="spellEnd"/>
      <w:r w:rsidRPr="00A7728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A7728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proofErr w:type="spellStart"/>
      <w:r w:rsidRPr="00A7728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start</w:t>
      </w:r>
      <w:proofErr w:type="spellEnd"/>
      <w:r w:rsidRPr="00A7728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A7728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A77288" w:rsidRPr="00684A4F" w:rsidRDefault="00A77288" w:rsidP="00684A4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A77288">
        <w:rPr>
          <w:rFonts w:ascii="Times New Roman" w:hAnsi="Times New Roman" w:cs="Times New Roman"/>
          <w:sz w:val="26"/>
          <w:szCs w:val="26"/>
        </w:rPr>
        <w:t xml:space="preserve">Благодаря методу </w:t>
      </w:r>
      <w:r w:rsidRPr="00A77288">
        <w:rPr>
          <w:rFonts w:ascii="Times New Roman" w:hAnsi="Times New Roman" w:cs="Times New Roman"/>
          <w:color w:val="0070C0"/>
          <w:sz w:val="26"/>
          <w:szCs w:val="26"/>
          <w:lang w:val="en-US"/>
        </w:rPr>
        <w:t>message</w:t>
      </w:r>
      <w:r w:rsidRPr="00A77288">
        <w:rPr>
          <w:rFonts w:ascii="Times New Roman" w:hAnsi="Times New Roman" w:cs="Times New Roman"/>
          <w:color w:val="0070C0"/>
          <w:sz w:val="26"/>
          <w:szCs w:val="26"/>
        </w:rPr>
        <w:t>_</w:t>
      </w:r>
      <w:proofErr w:type="gramStart"/>
      <w:r w:rsidRPr="00A77288">
        <w:rPr>
          <w:rFonts w:ascii="Times New Roman" w:hAnsi="Times New Roman" w:cs="Times New Roman"/>
          <w:color w:val="0070C0"/>
          <w:sz w:val="26"/>
          <w:szCs w:val="26"/>
          <w:lang w:val="en-US"/>
        </w:rPr>
        <w:t>handler</w:t>
      </w:r>
      <w:r w:rsidRPr="00A77288">
        <w:rPr>
          <w:rFonts w:ascii="Times New Roman" w:hAnsi="Times New Roman" w:cs="Times New Roman"/>
          <w:color w:val="0070C0"/>
          <w:sz w:val="26"/>
          <w:szCs w:val="26"/>
        </w:rPr>
        <w:t>(</w:t>
      </w:r>
      <w:proofErr w:type="gramEnd"/>
      <w:r w:rsidRPr="00A77288">
        <w:rPr>
          <w:rFonts w:ascii="Times New Roman" w:hAnsi="Times New Roman" w:cs="Times New Roman"/>
          <w:color w:val="0070C0"/>
          <w:sz w:val="26"/>
          <w:szCs w:val="26"/>
        </w:rPr>
        <w:t>)</w:t>
      </w:r>
      <w:r w:rsidRPr="00A77288">
        <w:rPr>
          <w:rFonts w:ascii="Times New Roman" w:hAnsi="Times New Roman" w:cs="Times New Roman"/>
          <w:sz w:val="26"/>
          <w:szCs w:val="26"/>
        </w:rPr>
        <w:t xml:space="preserve"> объекта диспетчера мы подключаем наш обработчик к системе диспетчеризации проекта и указываем, что наша команда </w:t>
      </w:r>
      <w:r w:rsidRPr="00A77288">
        <w:rPr>
          <w:rFonts w:ascii="Times New Roman" w:hAnsi="Times New Roman" w:cs="Times New Roman"/>
          <w:color w:val="00B050"/>
          <w:sz w:val="26"/>
          <w:szCs w:val="26"/>
        </w:rPr>
        <w:t>/</w:t>
      </w:r>
      <w:r w:rsidRPr="00A77288">
        <w:rPr>
          <w:rFonts w:ascii="Times New Roman" w:hAnsi="Times New Roman" w:cs="Times New Roman"/>
          <w:color w:val="00B050"/>
          <w:sz w:val="26"/>
          <w:szCs w:val="26"/>
          <w:lang w:val="en-US"/>
        </w:rPr>
        <w:t>start</w:t>
      </w:r>
      <w:r w:rsidRPr="00A77288">
        <w:rPr>
          <w:rFonts w:ascii="Times New Roman" w:hAnsi="Times New Roman" w:cs="Times New Roman"/>
          <w:sz w:val="26"/>
          <w:szCs w:val="26"/>
        </w:rPr>
        <w:t xml:space="preserve"> будет обрабатывать соответствующим обработчиком.</w:t>
      </w:r>
    </w:p>
    <w:p w:rsidR="00684A4F" w:rsidRPr="00684A4F" w:rsidRDefault="00684A4F" w:rsidP="00684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684A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proofErr w:type="gramEnd"/>
      <w:r w:rsidRPr="00684A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684A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684A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684A4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proofErr w:type="spellEnd"/>
      <w:r w:rsidRPr="00684A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684A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684A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="00455298" w:rsidRPr="00455298">
        <w:rPr>
          <w:noProof/>
          <w:lang w:val="en-US" w:eastAsia="ru-RU"/>
        </w:rPr>
        <w:t xml:space="preserve"> </w:t>
      </w:r>
    </w:p>
    <w:p w:rsidR="00131535" w:rsidRPr="00684A4F" w:rsidRDefault="00C9030F" w:rsidP="0024456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2F5C34A" wp14:editId="3951CB8B">
                <wp:simplePos x="0" y="0"/>
                <wp:positionH relativeFrom="margin">
                  <wp:align>center</wp:align>
                </wp:positionH>
                <wp:positionV relativeFrom="paragraph">
                  <wp:posOffset>-577165</wp:posOffset>
                </wp:positionV>
                <wp:extent cx="6659880" cy="9755505"/>
                <wp:effectExtent l="0" t="0" r="26670" b="17145"/>
                <wp:wrapNone/>
                <wp:docPr id="30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5C34A" id="_x0000_s1036" style="position:absolute;left:0;text-align:left;margin-left:0;margin-top:-45.45pt;width:524.4pt;height:768.15pt;z-index:-251575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K4CgMAACgGAAAOAAAAZHJzL2Uyb0RvYy54bWysVEtu2zAQ3RfoHQTuHUm25R8iB7ZTFwXS&#10;JGhSZE1TVCyAIlmS/rUoUKDbAj1Ce4duin6y6AnkG3VIyYqRpF0U3UjkfN6bGc7M4dE6Z96SKp0J&#10;HqPwIEAe5UQkGb+O0cvLaaOHPG0wTzATnMZoQzU6Gj5+dLiSA9oUc8ESqjwA4XqwkjGaGyMHvq/J&#10;nOZYHwhJOShToXJs4Kqu/UThFaDnzG8GQcdfCZVIJQjVGqTHpRINHX6aUmLO0lRT47EYQWzGfZX7&#10;zuzXHx7iwbXCcp6RKgz8D1HkOONAWkMdY4O9hcruQeUZUUKL1BwQkfsiTTNCXQ6QTRjcyeZijiV1&#10;uUBxtKzLpP8fLDldnisvS2LUgvJwnMMbFZ+277Yfix/FzfZ98aW4Kb5vPxQ/i6/Ft1+fuy5LujYn&#10;2th84VTm+WYS9lrH3WmnMW73e412a9xq9Nu9cSPsNnvjqDkadZ6039p6+87L+fsrqQcuBPtg7ngh&#10;zxUY2ZuGo+VYpyq3f6iWt3ZPt6mfzvITEHY6Ub/XgxQI6PrdKIqCqCLbuUulzVMqcs8eYqSgN1wy&#10;eAmxlHHtTCwbF9OMMdcfjFuBFixLrMxdbIPSCVPeEkNrYUIoN6HDY4v8uUhKeTcKAtdkkLTraevi&#10;SrCHBjrL4IpR5uyyNxtGLRXjL2gKTwRZNh1BDXSfW89xQkuxZX6Y2gFa5BSSqbHL4P+AXZansreu&#10;1M1W7Rz8LbDSufZwzIKb2jnPuFAPATCoaMVc2u+KVJbGVsmsZ2vXvqHL1YpmItlATytRDruWZJrB&#10;i59gbc6xgumGLoGNZc7gkzKxipGoTsibC/X6Ibm1h6EDLfJWsC1ipF8tsKLIY884jGM/bLftenGX&#10;dtRtwkXta2b7Gr7IJwK6JoTdKIk7WnvDdsdUifwKFtvIsoIKcwLcMSJG7S4TU24xWI2EjkbODFaK&#10;xOaEX0hiwW2hbUdfrq+wklXbG5iYU7HbLHhwp/tLW+vJxWhhRJq50bita/UEsI5cG1er0+67/buz&#10;ul3ww98AAAD//wMAUEsDBBQABgAIAAAAIQDw+YxA3wAAAAoBAAAPAAAAZHJzL2Rvd25yZXYueG1s&#10;TI/BTsMwDIbvSLxDZCRuWwIKaCtNp4EEJ4TEAGnHrPHajsYpTbaWPT3eid1s/dbv78sXo2/FAfvY&#10;BDJwM1UgkMrgGqoMfH48T2YgYrLkbBsIDfxihEVxeZHbzIWB3vGwSpXgEoqZNVCn1GVSxrJGb+M0&#10;dEicbUPvbeK1r6Tr7cDlvpW3St1LbxviD7Xt8KnG8nu19wbo6+Vx/aaGdFyupcYRj/T6szPm+mpc&#10;PoBIOKb/YzjhMzoUzLQJe3JRtAZYJBmYzNUcxClWesYqG560vtMgi1yeKxR/AAAA//8DAFBLAQIt&#10;ABQABgAIAAAAIQC2gziS/gAAAOEBAAATAAAAAAAAAAAAAAAAAAAAAABbQ29udGVudF9UeXBlc10u&#10;eG1sUEsBAi0AFAAGAAgAAAAhADj9If/WAAAAlAEAAAsAAAAAAAAAAAAAAAAALwEAAF9yZWxzLy5y&#10;ZWxzUEsBAi0AFAAGAAgAAAAhAND4MrgKAwAAKAYAAA4AAAAAAAAAAAAAAAAALgIAAGRycy9lMm9E&#10;b2MueG1sUEsBAi0AFAAGAAgAAAAhAPD5jEDfAAAACgEAAA8AAAAAAAAAAAAAAAAAZAUAAGRycy9k&#10;b3ducmV2LnhtbFBLBQYAAAAABAAEAPMAAABwBgAAAAA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44565" w:rsidRPr="00684A4F">
        <w:rPr>
          <w:rFonts w:ascii="Times New Roman" w:hAnsi="Times New Roman" w:cs="Times New Roman"/>
          <w:sz w:val="26"/>
          <w:szCs w:val="26"/>
        </w:rPr>
        <w:t>Создаем объект-</w:t>
      </w:r>
      <w:r w:rsidR="005E6B30" w:rsidRPr="00684A4F">
        <w:rPr>
          <w:rFonts w:ascii="Times New Roman" w:hAnsi="Times New Roman" w:cs="Times New Roman"/>
          <w:sz w:val="26"/>
          <w:szCs w:val="26"/>
        </w:rPr>
        <w:t>клавиатуру</w:t>
      </w:r>
      <w:r w:rsidR="00244565" w:rsidRPr="00684A4F">
        <w:rPr>
          <w:rFonts w:ascii="Times New Roman" w:hAnsi="Times New Roman" w:cs="Times New Roman"/>
          <w:sz w:val="26"/>
          <w:szCs w:val="26"/>
        </w:rPr>
        <w:t xml:space="preserve">. При этом включаем автоматическую подгонку под размер окна </w:t>
      </w:r>
      <w:r w:rsidR="00244565" w:rsidRPr="00684A4F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="00244565" w:rsidRPr="00684A4F">
        <w:rPr>
          <w:rFonts w:ascii="Times New Roman" w:hAnsi="Times New Roman" w:cs="Times New Roman"/>
          <w:sz w:val="26"/>
          <w:szCs w:val="26"/>
        </w:rPr>
        <w:t>-платформы.</w:t>
      </w:r>
    </w:p>
    <w:p w:rsidR="00080AEB" w:rsidRPr="00080AEB" w:rsidRDefault="00080AEB" w:rsidP="00080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080A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markup.row</w:t>
      </w:r>
      <w:proofErr w:type="spellEnd"/>
      <w:r w:rsidRPr="00080A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080A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user_message</w:t>
      </w:r>
      <w:proofErr w:type="spellEnd"/>
      <w:r w:rsidRPr="00080A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080A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admin_message</w:t>
      </w:r>
      <w:proofErr w:type="spellEnd"/>
      <w:r w:rsidRPr="00080AE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131535" w:rsidRPr="00080AEB" w:rsidRDefault="005E6B30" w:rsidP="005E6B3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080AEB">
        <w:rPr>
          <w:rFonts w:ascii="Times New Roman" w:hAnsi="Times New Roman" w:cs="Times New Roman"/>
          <w:sz w:val="26"/>
          <w:szCs w:val="26"/>
        </w:rPr>
        <w:t xml:space="preserve">Добавляем две кнопки – для включения </w:t>
      </w:r>
      <w:proofErr w:type="spellStart"/>
      <w:r w:rsidRPr="00080AEB">
        <w:rPr>
          <w:rFonts w:ascii="Times New Roman" w:hAnsi="Times New Roman" w:cs="Times New Roman"/>
          <w:sz w:val="26"/>
          <w:szCs w:val="26"/>
        </w:rPr>
        <w:t>админского</w:t>
      </w:r>
      <w:proofErr w:type="spellEnd"/>
      <w:r w:rsidRPr="00080AEB">
        <w:rPr>
          <w:rFonts w:ascii="Times New Roman" w:hAnsi="Times New Roman" w:cs="Times New Roman"/>
          <w:sz w:val="26"/>
          <w:szCs w:val="26"/>
        </w:rPr>
        <w:t xml:space="preserve"> и пользовательского режимов. </w:t>
      </w:r>
      <w:r w:rsidR="00080AEB">
        <w:rPr>
          <w:rFonts w:ascii="Times New Roman" w:hAnsi="Times New Roman" w:cs="Times New Roman"/>
          <w:sz w:val="26"/>
          <w:szCs w:val="26"/>
        </w:rPr>
        <w:t xml:space="preserve">На каждой кнопке будет текст, указанный в соответствующей переменной. </w:t>
      </w:r>
      <w:r w:rsidRPr="00080AEB">
        <w:rPr>
          <w:rFonts w:ascii="Times New Roman" w:hAnsi="Times New Roman" w:cs="Times New Roman"/>
          <w:sz w:val="26"/>
          <w:szCs w:val="26"/>
        </w:rPr>
        <w:t>Потом к каждой кнопке мы привяжем обработчик.</w:t>
      </w:r>
    </w:p>
    <w:p w:rsidR="00131535" w:rsidRDefault="00E67606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A1E9C">
        <w:rPr>
          <w:rFonts w:ascii="Times New Roman" w:hAnsi="Times New Roman" w:cs="Times New Roman"/>
          <w:sz w:val="26"/>
          <w:szCs w:val="26"/>
        </w:rPr>
        <w:t xml:space="preserve">Важно отметить, что с помощью оператора </w:t>
      </w:r>
      <w:proofErr w:type="spellStart"/>
      <w:r w:rsidRPr="006A1E9C">
        <w:rPr>
          <w:rFonts w:ascii="Times New Roman" w:hAnsi="Times New Roman" w:cs="Times New Roman"/>
          <w:color w:val="0070C0"/>
          <w:sz w:val="26"/>
          <w:szCs w:val="26"/>
          <w:lang w:val="en-US"/>
        </w:rPr>
        <w:t>async</w:t>
      </w:r>
      <w:proofErr w:type="spellEnd"/>
      <w:r w:rsidRPr="006A1E9C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6A1E9C">
        <w:rPr>
          <w:rFonts w:ascii="Times New Roman" w:hAnsi="Times New Roman" w:cs="Times New Roman"/>
          <w:sz w:val="26"/>
          <w:szCs w:val="26"/>
        </w:rPr>
        <w:t xml:space="preserve">мы объявляем асинхронную функцию, т.е. сопрограмму. Если мы встречаем асинхронную функцию, то в ее теле обязательно должен быть оператор </w:t>
      </w:r>
      <w:r w:rsidRPr="006A1E9C">
        <w:rPr>
          <w:rFonts w:ascii="Times New Roman" w:hAnsi="Times New Roman" w:cs="Times New Roman"/>
          <w:color w:val="0070C0"/>
          <w:sz w:val="26"/>
          <w:szCs w:val="26"/>
          <w:lang w:val="en-US"/>
        </w:rPr>
        <w:t>await</w:t>
      </w:r>
      <w:r w:rsidRPr="006A1E9C">
        <w:rPr>
          <w:rFonts w:ascii="Times New Roman" w:hAnsi="Times New Roman" w:cs="Times New Roman"/>
          <w:sz w:val="26"/>
          <w:szCs w:val="26"/>
        </w:rPr>
        <w:t xml:space="preserve">. Он означает, что мы приостанавливаем выполнение сопрограммы до тех пор, пока не завершится функция, вызов которой идет после </w:t>
      </w:r>
      <w:r w:rsidRPr="006A1E9C">
        <w:rPr>
          <w:rFonts w:ascii="Times New Roman" w:hAnsi="Times New Roman" w:cs="Times New Roman"/>
          <w:color w:val="0070C0"/>
          <w:sz w:val="26"/>
          <w:szCs w:val="26"/>
          <w:lang w:val="en-US"/>
        </w:rPr>
        <w:t>await</w:t>
      </w:r>
      <w:r w:rsidRPr="006A1E9C">
        <w:rPr>
          <w:rFonts w:ascii="Times New Roman" w:hAnsi="Times New Roman" w:cs="Times New Roman"/>
          <w:sz w:val="26"/>
          <w:szCs w:val="26"/>
        </w:rPr>
        <w:t>. При этом приложение не простаивает и может перейти к выполнению других задач.</w:t>
      </w:r>
    </w:p>
    <w:p w:rsidR="008223F2" w:rsidRPr="008223F2" w:rsidRDefault="008223F2" w:rsidP="0013153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4977EB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4977E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8223F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5</w:t>
      </w:r>
      <w:r w:rsidRPr="004977E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4977E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step_2/test_aio_bot/app.py</w:t>
      </w:r>
    </w:p>
    <w:p w:rsidR="00FD017F" w:rsidRPr="00FD017F" w:rsidRDefault="00FD017F" w:rsidP="00FD01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</w:p>
    <w:p w:rsidR="00FD017F" w:rsidRPr="00106455" w:rsidRDefault="00FD017F" w:rsidP="00FD01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data.config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</w:t>
      </w:r>
    </w:p>
    <w:p w:rsidR="00FD017F" w:rsidRPr="00FD017F" w:rsidRDefault="00FD017F" w:rsidP="00FD01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FD017F" w:rsidRPr="00FD017F" w:rsidRDefault="00FD017F" w:rsidP="00FD01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FD017F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FD017F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FD017F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FD017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admin_message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admin_mode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types.Message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message.chat.id</w:t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ADMINS:</w:t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ADMINS.append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FD017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D017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FD017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Включен</w:t>
      </w:r>
      <w:r w:rsidRPr="00FD017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spellStart"/>
      <w:r w:rsidRPr="00FD017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админский</w:t>
      </w:r>
      <w:proofErr w:type="spellEnd"/>
      <w:r w:rsidRPr="00FD017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D017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режим</w:t>
      </w:r>
      <w:r w:rsidRPr="00FD017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</w:t>
      </w:r>
      <w:proofErr w:type="spellStart"/>
      <w:r w:rsidRPr="00FD017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FD017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FD017F" w:rsidRDefault="00FD017F" w:rsidP="007C7EB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FD017F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выборе пользователем режима администратора мы даем команду-запрос боту. По сути это объект-сообщение, идентификатор которого мы можем получить</w:t>
      </w:r>
      <w:r w:rsidR="00950E58">
        <w:rPr>
          <w:rFonts w:ascii="Times New Roman" w:hAnsi="Times New Roman" w:cs="Times New Roman"/>
          <w:sz w:val="26"/>
          <w:szCs w:val="26"/>
        </w:rPr>
        <w:t xml:space="preserve"> (идентификатор чата)</w:t>
      </w:r>
      <w:r>
        <w:rPr>
          <w:rFonts w:ascii="Times New Roman" w:hAnsi="Times New Roman" w:cs="Times New Roman"/>
          <w:sz w:val="26"/>
          <w:szCs w:val="26"/>
        </w:rPr>
        <w:t>. Если идентификатора еще нет в списке, мы добавляем его в массив. По сути наш пользователь при текущем запуске проекта становится админом.</w:t>
      </w:r>
    </w:p>
    <w:p w:rsidR="00163BA5" w:rsidRPr="00163BA5" w:rsidRDefault="00163BA5" w:rsidP="00163B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163BA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await</w:t>
      </w:r>
      <w:proofErr w:type="spellEnd"/>
      <w:r w:rsidRPr="00163BA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163BA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message.answer</w:t>
      </w:r>
      <w:proofErr w:type="spellEnd"/>
      <w:r w:rsidRPr="00163BA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163BA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'Включен </w:t>
      </w:r>
      <w:proofErr w:type="spellStart"/>
      <w:r w:rsidRPr="00163BA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админский</w:t>
      </w:r>
      <w:proofErr w:type="spellEnd"/>
      <w:r w:rsidRPr="00163BA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режим.</w:t>
      </w:r>
      <w:proofErr w:type="gramStart"/>
      <w:r w:rsidRPr="00163BA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163BA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Pr="00163BA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</w:t>
      </w:r>
      <w:proofErr w:type="gramEnd"/>
      <w:r w:rsidRPr="00163BA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</w:t>
      </w:r>
      <w:proofErr w:type="spellStart"/>
      <w:r w:rsidRPr="00163BA5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reply_markup</w:t>
      </w:r>
      <w:proofErr w:type="spellEnd"/>
      <w:r w:rsidRPr="00163BA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proofErr w:type="spellStart"/>
      <w:r w:rsidRPr="00163BA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ReplyKeyboardRemove</w:t>
      </w:r>
      <w:proofErr w:type="spellEnd"/>
      <w:r w:rsidRPr="00163BA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())</w:t>
      </w:r>
    </w:p>
    <w:p w:rsidR="007C7EB4" w:rsidRDefault="00163BA5" w:rsidP="007C7EB4">
      <w:pPr>
        <w:spacing w:before="24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3BA5">
        <w:rPr>
          <w:rFonts w:ascii="Times New Roman" w:hAnsi="Times New Roman" w:cs="Times New Roman"/>
          <w:sz w:val="26"/>
          <w:szCs w:val="26"/>
        </w:rPr>
        <w:t>На поступивший запрос мы даем пользователю ответ и б</w:t>
      </w:r>
      <w:r w:rsidR="007C7EB4" w:rsidRPr="00163BA5">
        <w:rPr>
          <w:rFonts w:ascii="Times New Roman" w:hAnsi="Times New Roman" w:cs="Times New Roman"/>
          <w:sz w:val="26"/>
          <w:szCs w:val="26"/>
        </w:rPr>
        <w:t xml:space="preserve">лагодаря объекту </w:t>
      </w:r>
      <w:proofErr w:type="spellStart"/>
      <w:proofErr w:type="gramStart"/>
      <w:r w:rsidR="007C7EB4" w:rsidRPr="00163BA5">
        <w:rPr>
          <w:rFonts w:ascii="Times New Roman" w:eastAsia="Times New Roman" w:hAnsi="Times New Roman" w:cs="Times New Roman"/>
          <w:color w:val="0070C0"/>
          <w:sz w:val="26"/>
          <w:szCs w:val="26"/>
          <w:lang w:val="en-US" w:eastAsia="ru-RU"/>
        </w:rPr>
        <w:t>ReplyKeyboardRemove</w:t>
      </w:r>
      <w:proofErr w:type="spellEnd"/>
      <w:r w:rsidR="007C7EB4" w:rsidRPr="00163BA5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(</w:t>
      </w:r>
      <w:proofErr w:type="gramEnd"/>
      <w:r w:rsidR="007C7EB4" w:rsidRPr="00163BA5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)</w:t>
      </w:r>
      <w:r w:rsidRPr="00163B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C7EB4" w:rsidRPr="00163BA5">
        <w:rPr>
          <w:rFonts w:ascii="Times New Roman" w:eastAsia="Times New Roman" w:hAnsi="Times New Roman" w:cs="Times New Roman"/>
          <w:sz w:val="26"/>
          <w:szCs w:val="26"/>
          <w:lang w:eastAsia="ru-RU"/>
        </w:rPr>
        <w:t>удаляем клавиатуру выбора режима.</w:t>
      </w:r>
    </w:p>
    <w:p w:rsidR="008223F2" w:rsidRPr="008223F2" w:rsidRDefault="008223F2" w:rsidP="008223F2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E3123E5" wp14:editId="1E3AF092">
                <wp:simplePos x="0" y="0"/>
                <wp:positionH relativeFrom="margin">
                  <wp:align>center</wp:align>
                </wp:positionH>
                <wp:positionV relativeFrom="paragraph">
                  <wp:posOffset>-517706</wp:posOffset>
                </wp:positionV>
                <wp:extent cx="6659880" cy="9755505"/>
                <wp:effectExtent l="0" t="0" r="26670" b="17145"/>
                <wp:wrapNone/>
                <wp:docPr id="104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123E5" id="_x0000_s1037" style="position:absolute;left:0;text-align:left;margin-left:0;margin-top:-40.75pt;width:524.4pt;height:768.15pt;z-index:-251573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WECAMAACkGAAAOAAAAZHJzL2Uyb0RvYy54bWysVNtu0zAYvkfiHSLfd0m7pCctndqOIqSx&#10;VWxo167jrJEc29juCYSExC0SjwDvwA3isAueIH0jfjtpVm2DC8RNYv+H7/tP/o+O1znzllTpTPAY&#10;NQ8C5FFORJLx6xi9vJw0usjTBvMEM8FpjDZUo+PB40dHK9mnLTEXLKHKAxCu+ysZo7kxsu/7msxp&#10;jvWBkJSDMhUqxwau6tpPFF4Bes78VhC0/ZVQiVSCUK1BelIq0cDhpykl5jxNNTUeixHEZtxXue/M&#10;fv3BEe5fKyznGanCwP8QRY4zDqQ11Ak22Fuo7B5UnhEltEjNARG5L9I0I9TlANk0gzvZXMyxpC4X&#10;KI6WdZn0/4MlZ8up8rIEeheEyOM4hyYVn7bvth+LH8XN9n3xpbgpvm8/FD+Lr8W3X587Lk26Nqfa&#10;2IThVCb6ZtzsHp50Ju3GKOx1G+Hh6LDRC7ujRrPT6o6i1nDYfhK+tQX3nZfz91dS910MtmPueCGn&#10;CozsTcPRcqxTlds/lMtbu95t6t5ZfgLCdjvqdbvQYgK6XieKoiCqyHbuUmnzlIrcs4cYKRgOlwxe&#10;QixlXDsTy8bFJGPMDQjjVqAFyxIrcxc7oXTMlLfEMFuYEMpN0+GxRf5cJKW8EwWBmzJI2g21dXEl&#10;2EMDnWVwxShzdtmbDaOWivEXNIUeQZYtR1AD3efWc5zQUmyZH6Z2gBY5hWRq7DL4P2CX5ansrSt1&#10;j6t2Dv4WWOlcezhmwU3tnGdcqIcAGFS0Yi7td0UqS2OrZNazdTm/ztSKZiLZwFArUb52Lckkg46f&#10;Ym2mWMHzhimBlWXO4ZMysYqRqE7Imwv1+iG5tYdXB1rkrWBdxEi/WmBFkceecXiPvWYY2v3iLmHU&#10;acFF7Wtm+xq+yMcCpqYJy1ESd7T2hu2OqRL5FWy2oWUFFeYEuGNEjNpdxqZcY7AbCR0OnRnsFInN&#10;Kb+QxILbQtuJvlxfYSWrsTfwYs7EbrXg/p3pL22tJxfDhRFp5p7GbV2rFsA+cmNc7U678Pbvzup2&#10;ww9+AwAA//8DAFBLAwQUAAYACAAAACEAxywl5d8AAAAKAQAADwAAAGRycy9kb3ducmV2LnhtbEyP&#10;wU7DMAyG70h7h8iTuG3JUIeq0nTakOCEkNhA2jFrTFvWOKXJ1rKnxzvBzdZv/f6+fDW6VpyxD40n&#10;DYu5AoFUettQpeF99zRLQYRoyJrWE2r4wQCrYnKTm8z6gd7wvI2V4BIKmdFQx9hlUoayRmfC3HdI&#10;nH363pnIa19J25uBy10r75S6l840xB9q0+FjjeVxe3Ia6ON5s39VQ7ys9zLBES/08v2l9e10XD+A&#10;iDjGv2O44jM6FMx08CeyQbQaWCRqmKWLJYhrrJKUVQ48JcskBVnk8r9C8QsAAP//AwBQSwECLQAU&#10;AAYACAAAACEAtoM4kv4AAADhAQAAEwAAAAAAAAAAAAAAAAAAAAAAW0NvbnRlbnRfVHlwZXNdLnht&#10;bFBLAQItABQABgAIAAAAIQA4/SH/1gAAAJQBAAALAAAAAAAAAAAAAAAAAC8BAABfcmVscy8ucmVs&#10;c1BLAQItABQABgAIAAAAIQCEENWECAMAACkGAAAOAAAAAAAAAAAAAAAAAC4CAABkcnMvZTJvRG9j&#10;LnhtbFBLAQItABQABgAIAAAAIQDHLCXl3wAAAAoBAAAPAAAAAAAAAAAAAAAAAGIFAABkcnMvZG93&#10;bnJldi54bWxQSwUGAAAAAAQABADzAAAAbgYAAAAA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977EB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4977E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8223F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6</w:t>
      </w:r>
      <w:r w:rsidRPr="004977E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4977E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step_2/test_aio_bot/app.py</w:t>
      </w:r>
    </w:p>
    <w:p w:rsidR="00A51C1B" w:rsidRPr="00A51C1B" w:rsidRDefault="00A51C1B" w:rsidP="00A51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51C1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A51C1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A51C1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A51C1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user_message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="00455298" w:rsidRPr="00455298">
        <w:rPr>
          <w:noProof/>
          <w:lang w:val="en-US" w:eastAsia="ru-RU"/>
        </w:rPr>
        <w:t xml:space="preserve"> </w:t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A51C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A51C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A51C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A51C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user_mode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</w:t>
      </w:r>
      <w:proofErr w:type="spellStart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types.Message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message.chat.id</w:t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51C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A51C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ADMINS:</w:t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ADMINS.remove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51C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A51C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A51C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Включен</w:t>
      </w:r>
      <w:r w:rsidRPr="00A51C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A51C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пользовательский</w:t>
      </w:r>
      <w:r w:rsidRPr="00A51C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A51C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режим</w:t>
      </w:r>
      <w:r w:rsidRPr="00A51C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</w:t>
      </w:r>
      <w:proofErr w:type="spellStart"/>
      <w:r w:rsidRPr="00A51C1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A51C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942A1E" w:rsidRPr="00A51C1B" w:rsidRDefault="00942A1E" w:rsidP="007C7EB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A51C1B">
        <w:rPr>
          <w:rFonts w:ascii="Times New Roman" w:hAnsi="Times New Roman" w:cs="Times New Roman"/>
          <w:sz w:val="26"/>
          <w:szCs w:val="26"/>
        </w:rPr>
        <w:t>Аналогичным образом устроен и обработчик перехода в пользовательский режим.</w:t>
      </w:r>
    </w:p>
    <w:p w:rsidR="00F76099" w:rsidRPr="00EA4B6A" w:rsidRDefault="00A50571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51C1B">
        <w:rPr>
          <w:rFonts w:ascii="Times New Roman" w:hAnsi="Times New Roman" w:cs="Times New Roman"/>
          <w:sz w:val="26"/>
          <w:szCs w:val="26"/>
        </w:rPr>
        <w:t xml:space="preserve">Теперь мы сможем переключаться между режимами. </w:t>
      </w:r>
      <w:r w:rsidR="00A51C1B" w:rsidRPr="00A51C1B">
        <w:rPr>
          <w:rFonts w:ascii="Times New Roman" w:hAnsi="Times New Roman" w:cs="Times New Roman"/>
          <w:sz w:val="26"/>
          <w:szCs w:val="26"/>
        </w:rPr>
        <w:t>Далее</w:t>
      </w:r>
      <w:r w:rsidRPr="00A51C1B">
        <w:rPr>
          <w:rFonts w:ascii="Times New Roman" w:hAnsi="Times New Roman" w:cs="Times New Roman"/>
          <w:sz w:val="26"/>
          <w:szCs w:val="26"/>
        </w:rPr>
        <w:t xml:space="preserve"> нам нужно добавить возможность возврата в главное меню.</w:t>
      </w:r>
      <w:r w:rsidR="00A54E8D" w:rsidRPr="00A51C1B">
        <w:rPr>
          <w:rFonts w:ascii="Times New Roman" w:hAnsi="Times New Roman" w:cs="Times New Roman"/>
          <w:sz w:val="26"/>
          <w:szCs w:val="26"/>
        </w:rPr>
        <w:t xml:space="preserve"> Начнем работать над обработчиками.</w:t>
      </w:r>
    </w:p>
    <w:p w:rsidR="00A54E8D" w:rsidRPr="00EA5E8B" w:rsidRDefault="00245A38" w:rsidP="00EA5E8B">
      <w:pPr>
        <w:pStyle w:val="1"/>
      </w:pPr>
      <w:bookmarkStart w:id="7" w:name="_Toc132483846"/>
      <w:r w:rsidRPr="00EA5E8B">
        <w:t>СОЗДАЕМ ОБРАБОТЧИКИ ПЕРЕХОДА В МЕНЮ</w:t>
      </w:r>
      <w:bookmarkEnd w:id="7"/>
    </w:p>
    <w:p w:rsidR="00EA5E8B" w:rsidRPr="00EA5E8B" w:rsidRDefault="00245A38" w:rsidP="00EA5E8B">
      <w:pPr>
        <w:pStyle w:val="21"/>
      </w:pPr>
      <w:bookmarkStart w:id="8" w:name="_Toc132483847"/>
      <w:r w:rsidRPr="00EA5E8B">
        <w:t>начальные настройки</w:t>
      </w:r>
      <w:bookmarkEnd w:id="8"/>
    </w:p>
    <w:p w:rsidR="00A54E8D" w:rsidRPr="00663C2F" w:rsidRDefault="00A54E8D" w:rsidP="00663C2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663C2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 wp14:anchorId="7456C567" wp14:editId="3FDFFEAC">
            <wp:simplePos x="0" y="0"/>
            <wp:positionH relativeFrom="column">
              <wp:posOffset>2303145</wp:posOffset>
            </wp:positionH>
            <wp:positionV relativeFrom="paragraph">
              <wp:posOffset>764871</wp:posOffset>
            </wp:positionV>
            <wp:extent cx="1383665" cy="2092960"/>
            <wp:effectExtent l="19050" t="19050" r="26035" b="21590"/>
            <wp:wrapTight wrapText="bothSides">
              <wp:wrapPolygon edited="0">
                <wp:start x="-297" y="-197"/>
                <wp:lineTo x="-297" y="21626"/>
                <wp:lineTo x="21709" y="21626"/>
                <wp:lineTo x="21709" y="-197"/>
                <wp:lineTo x="-297" y="-19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09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C2F">
        <w:rPr>
          <w:rFonts w:ascii="Times New Roman" w:hAnsi="Times New Roman" w:cs="Times New Roman"/>
          <w:sz w:val="26"/>
          <w:szCs w:val="26"/>
        </w:rPr>
        <w:t xml:space="preserve">Добавим в корень проекта директорию </w:t>
      </w:r>
      <w:proofErr w:type="spellStart"/>
      <w:r w:rsidRPr="00663C2F">
        <w:rPr>
          <w:rFonts w:ascii="Times New Roman" w:hAnsi="Times New Roman" w:cs="Times New Roman"/>
          <w:sz w:val="26"/>
          <w:szCs w:val="26"/>
        </w:rPr>
        <w:t>handlers</w:t>
      </w:r>
      <w:proofErr w:type="spellEnd"/>
      <w:r w:rsidR="00EA5E8B" w:rsidRPr="00663C2F">
        <w:rPr>
          <w:rFonts w:ascii="Times New Roman" w:hAnsi="Times New Roman" w:cs="Times New Roman"/>
          <w:sz w:val="26"/>
          <w:szCs w:val="26"/>
        </w:rPr>
        <w:t xml:space="preserve">, в нее </w:t>
      </w:r>
      <w:r w:rsidRPr="00663C2F">
        <w:rPr>
          <w:rFonts w:ascii="Times New Roman" w:hAnsi="Times New Roman" w:cs="Times New Roman"/>
          <w:sz w:val="26"/>
          <w:szCs w:val="26"/>
        </w:rPr>
        <w:t xml:space="preserve">вложенные </w:t>
      </w:r>
      <w:r w:rsidR="00EA5E8B" w:rsidRPr="00663C2F">
        <w:rPr>
          <w:rFonts w:ascii="Times New Roman" w:hAnsi="Times New Roman" w:cs="Times New Roman"/>
          <w:sz w:val="26"/>
          <w:szCs w:val="26"/>
        </w:rPr>
        <w:t>директории</w:t>
      </w:r>
      <w:r w:rsidRPr="00663C2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63C2F">
        <w:rPr>
          <w:rFonts w:ascii="Times New Roman" w:hAnsi="Times New Roman" w:cs="Times New Roman"/>
          <w:sz w:val="26"/>
          <w:szCs w:val="26"/>
        </w:rPr>
        <w:t>admin</w:t>
      </w:r>
      <w:proofErr w:type="spellEnd"/>
      <w:r w:rsidRPr="00663C2F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663C2F">
        <w:rPr>
          <w:rFonts w:ascii="Times New Roman" w:hAnsi="Times New Roman" w:cs="Times New Roman"/>
          <w:sz w:val="26"/>
          <w:szCs w:val="26"/>
        </w:rPr>
        <w:t>user</w:t>
      </w:r>
      <w:proofErr w:type="spellEnd"/>
      <w:r w:rsidRPr="00663C2F">
        <w:rPr>
          <w:rFonts w:ascii="Times New Roman" w:hAnsi="Times New Roman" w:cs="Times New Roman"/>
          <w:sz w:val="26"/>
          <w:szCs w:val="26"/>
        </w:rPr>
        <w:t xml:space="preserve">, а в директорию </w:t>
      </w:r>
      <w:proofErr w:type="spellStart"/>
      <w:r w:rsidRPr="00663C2F">
        <w:rPr>
          <w:rFonts w:ascii="Times New Roman" w:hAnsi="Times New Roman" w:cs="Times New Roman"/>
          <w:sz w:val="26"/>
          <w:szCs w:val="26"/>
        </w:rPr>
        <w:t>user</w:t>
      </w:r>
      <w:proofErr w:type="spellEnd"/>
      <w:r w:rsidRPr="00663C2F">
        <w:rPr>
          <w:rFonts w:ascii="Times New Roman" w:hAnsi="Times New Roman" w:cs="Times New Roman"/>
          <w:sz w:val="26"/>
          <w:szCs w:val="26"/>
        </w:rPr>
        <w:t xml:space="preserve"> модуль menu.py.</w:t>
      </w:r>
    </w:p>
    <w:p w:rsidR="00A54E8D" w:rsidRPr="000A282A" w:rsidRDefault="00A54E8D" w:rsidP="00A54E8D">
      <w:pPr>
        <w:rPr>
          <w:color w:val="FF0000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8047D" w:rsidRDefault="007D6457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1" locked="0" layoutInCell="1" allowOverlap="1" wp14:anchorId="0CC0002B" wp14:editId="3CD33176">
            <wp:simplePos x="0" y="0"/>
            <wp:positionH relativeFrom="margin">
              <wp:posOffset>7952</wp:posOffset>
            </wp:positionH>
            <wp:positionV relativeFrom="paragraph">
              <wp:posOffset>1187919</wp:posOffset>
            </wp:positionV>
            <wp:extent cx="5725160" cy="1304290"/>
            <wp:effectExtent l="19050" t="19050" r="27940" b="10160"/>
            <wp:wrapTight wrapText="bothSides">
              <wp:wrapPolygon edited="0">
                <wp:start x="-72" y="-315"/>
                <wp:lineTo x="-72" y="21453"/>
                <wp:lineTo x="21634" y="21453"/>
                <wp:lineTo x="21634" y="-315"/>
                <wp:lineTo x="-72" y="-31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304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47D" w:rsidRPr="007D6457">
        <w:rPr>
          <w:rFonts w:ascii="Times New Roman" w:hAnsi="Times New Roman" w:cs="Times New Roman"/>
          <w:sz w:val="26"/>
          <w:szCs w:val="26"/>
        </w:rPr>
        <w:t>Важно отметить, что после запуска бота мы можем сразу перейти в меню и тогда нужно определить чье меню выводить</w:t>
      </w:r>
      <w:r w:rsidR="00617426" w:rsidRPr="007D6457">
        <w:rPr>
          <w:rFonts w:ascii="Times New Roman" w:hAnsi="Times New Roman" w:cs="Times New Roman"/>
          <w:sz w:val="26"/>
          <w:szCs w:val="26"/>
        </w:rPr>
        <w:t>, админа или пользователя.</w:t>
      </w:r>
      <w:r w:rsidRPr="007D6457">
        <w:rPr>
          <w:rFonts w:ascii="Times New Roman" w:hAnsi="Times New Roman" w:cs="Times New Roman"/>
          <w:sz w:val="26"/>
          <w:szCs w:val="26"/>
        </w:rPr>
        <w:t xml:space="preserve"> По умолчанию, </w:t>
      </w:r>
      <w:r w:rsidR="008223F2"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09785578" wp14:editId="68738C9F">
                <wp:simplePos x="0" y="0"/>
                <wp:positionH relativeFrom="margin">
                  <wp:align>center</wp:align>
                </wp:positionH>
                <wp:positionV relativeFrom="paragraph">
                  <wp:posOffset>-581165</wp:posOffset>
                </wp:positionV>
                <wp:extent cx="6659880" cy="9755505"/>
                <wp:effectExtent l="0" t="0" r="26670" b="17145"/>
                <wp:wrapNone/>
                <wp:docPr id="105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85578" id="_x0000_s1038" style="position:absolute;left:0;text-align:left;margin-left:0;margin-top:-45.75pt;width:524.4pt;height:768.15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O2CQMAACkGAAAOAAAAZHJzL2Uyb0RvYy54bWysVMtuEzEU3SPxDyPv05mkmbzUSZWkBCGV&#10;NqJFXTseTzOSxza28wIhIbFF4hPgH9ggHl3wBZM/4tpOplFbWCA2M/Z9nOP7PDpeFSxYUKVzwRNU&#10;P4hQQDkRac6vE/TyclzroEAbzFPMBKcJWlONjvuPHx0tZY82xEywlKoAQLjuLWWCZsbIXhhqMqMF&#10;1gdCUg7KTKgCG7iq6zBVeAnoBQsbUdQKl0KlUglCtQbpiVeivsPPMkrMeZZpagKWIHibcV/lvlP7&#10;DftHuHetsJzlZPsM/A+vKHDOgbSCOsEGB3OV34MqcqKEFpk5IKIIRZblhLoYIJp6dCeaixmW1MUC&#10;ydGySpP+f7DkbDFRQZ5C7aIYBRwXUKTy0+bd5mP5o7zZvC+/lDfl982H8mf5tfz263PbhUlX5lQb&#10;GzCcfKBvRvXO4Ul73KoNm91OrXk4PKx1m51hrd5udIZxYzBoPWm+tQkPnZfzD5dS99wbbMXc8UJO&#10;FBjZm4aj5VhlqrB/SFewcrVbV7Wz/ASErVbc7XSgxAR03XYcxxCPJ9u5S6XNUyqKwB4SpKA5XDB4&#10;AW/xpjsTy8bFOGcM5LjHuP1qwfLUytzFdigdMRUsMPQWJoRyU3d4bF48F6mXt+Mocl0GQbumti4u&#10;BXtooLMMLhk+Zhe9WTPq2V/QDGoEUTYcQQV0n1vPcEq92DI/TM04AFrkDIKpsP3j/4Dt07O1t67U&#10;DVflHP3tYd658nDMgpvKuci5UA8BMMjoltnb75LkU2OzZFbTle/fhjW1oqlI19DUSvhp15KMc6j4&#10;KdZmghWMN3QJrCxzDp+MiWWCxPaEgplQrx+SW3uYOtCiYAnrIkH61RwrigL2jMM8duvNpt0v7tKM&#10;2w24qH3NdF/D58VIQNfUYTlK4o7W3rDdMVOiuILNNrCsoMKcAHeCiFG7y8j4NQa7kdDBwJnBTpHY&#10;nPILSSy4TbTt6MvVFVZy2/YGJuZM7FYL7t3pfm9rPbkYzI3Icjcat3ndlgD2kWvj7e60C2//7qxu&#10;N3z/NwAAAP//AwBQSwMEFAAGAAgAAAAhAPg/6JLfAAAACgEAAA8AAABkcnMvZG93bnJldi54bWxM&#10;j8FOwzAMhu9IvENkJG5bMhRQKU2ngQQnhMQAacesMW2hcUqTrWVPj3diN1u/9fv7iuXkO7HHIbaB&#10;DCzmCgRSFVxLtYH3t8dZBiImS852gdDAL0ZYludnhc1dGOkV9+tUCy6hmFsDTUp9LmWsGvQ2zkOP&#10;xNlnGLxNvA61dIMdudx38kqpG+ltS/yhsT0+NFh9r3feAH083W9e1JgOq43UOOGBnn++jLm8mFZ3&#10;IBJO6f8YjviMDiUzbcOOXBSdARZJBma3i2sQx1jpjFW2PGmtM5BlIU8Vyj8AAAD//wMAUEsBAi0A&#10;FAAGAAgAAAAhALaDOJL+AAAA4QEAABMAAAAAAAAAAAAAAAAAAAAAAFtDb250ZW50X1R5cGVzXS54&#10;bWxQSwECLQAUAAYACAAAACEAOP0h/9YAAACUAQAACwAAAAAAAAAAAAAAAAAvAQAAX3JlbHMvLnJl&#10;bHNQSwECLQAUAAYACAAAACEAJlNDtgkDAAApBgAADgAAAAAAAAAAAAAAAAAuAgAAZHJzL2Uyb0Rv&#10;Yy54bWxQSwECLQAUAAYACAAAACEA+D/okt8AAAAKAQAADwAAAAAAAAAAAAAAAABjBQAAZHJzL2Rv&#10;d25yZXYueG1sUEsFBgAAAAAEAAQA8wAAAG8GAAAAAA=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D6457">
        <w:rPr>
          <w:rFonts w:ascii="Times New Roman" w:hAnsi="Times New Roman" w:cs="Times New Roman"/>
          <w:sz w:val="26"/>
          <w:szCs w:val="26"/>
        </w:rPr>
        <w:t>если режим не выбран, будем включать режим пользователя и выводить соответствующее меню</w:t>
      </w:r>
      <w:r w:rsidR="0098047D" w:rsidRPr="007D6457">
        <w:rPr>
          <w:rFonts w:ascii="Times New Roman" w:hAnsi="Times New Roman" w:cs="Times New Roman"/>
          <w:sz w:val="26"/>
          <w:szCs w:val="26"/>
        </w:rPr>
        <w:t>:</w:t>
      </w:r>
    </w:p>
    <w:p w:rsidR="0098047D" w:rsidRPr="00950E58" w:rsidRDefault="00617426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50E58">
        <w:rPr>
          <w:rFonts w:ascii="Times New Roman" w:hAnsi="Times New Roman" w:cs="Times New Roman"/>
          <w:sz w:val="26"/>
          <w:szCs w:val="26"/>
        </w:rPr>
        <w:t xml:space="preserve">Если </w:t>
      </w:r>
      <w:r w:rsidR="00950E58" w:rsidRPr="00950E58">
        <w:rPr>
          <w:rFonts w:ascii="Times New Roman" w:hAnsi="Times New Roman" w:cs="Times New Roman"/>
          <w:sz w:val="26"/>
          <w:szCs w:val="26"/>
        </w:rPr>
        <w:t xml:space="preserve">же </w:t>
      </w:r>
      <w:r w:rsidRPr="00950E58">
        <w:rPr>
          <w:rFonts w:ascii="Times New Roman" w:hAnsi="Times New Roman" w:cs="Times New Roman"/>
          <w:sz w:val="26"/>
          <w:szCs w:val="26"/>
        </w:rPr>
        <w:t xml:space="preserve">мы </w:t>
      </w:r>
      <w:r w:rsidR="00950E58" w:rsidRPr="00950E58">
        <w:rPr>
          <w:rFonts w:ascii="Times New Roman" w:hAnsi="Times New Roman" w:cs="Times New Roman"/>
          <w:sz w:val="26"/>
          <w:szCs w:val="26"/>
        </w:rPr>
        <w:t xml:space="preserve">явно </w:t>
      </w:r>
      <w:r w:rsidRPr="00950E58">
        <w:rPr>
          <w:rFonts w:ascii="Times New Roman" w:hAnsi="Times New Roman" w:cs="Times New Roman"/>
          <w:sz w:val="26"/>
          <w:szCs w:val="26"/>
        </w:rPr>
        <w:t xml:space="preserve">выбираем режим, то нужно также обеспечить вывод соответствующего меню при </w:t>
      </w:r>
      <w:r w:rsidR="00950E58" w:rsidRPr="00950E58">
        <w:rPr>
          <w:rFonts w:ascii="Times New Roman" w:hAnsi="Times New Roman" w:cs="Times New Roman"/>
          <w:sz w:val="26"/>
          <w:szCs w:val="26"/>
        </w:rPr>
        <w:t>выполнении команды</w:t>
      </w:r>
      <w:r w:rsidRPr="00950E58">
        <w:rPr>
          <w:rFonts w:ascii="Times New Roman" w:hAnsi="Times New Roman" w:cs="Times New Roman"/>
          <w:sz w:val="26"/>
          <w:szCs w:val="26"/>
        </w:rPr>
        <w:t xml:space="preserve"> </w:t>
      </w:r>
      <w:r w:rsidRPr="00950E58">
        <w:rPr>
          <w:rFonts w:ascii="Times New Roman" w:hAnsi="Times New Roman" w:cs="Times New Roman"/>
          <w:color w:val="00B050"/>
          <w:sz w:val="26"/>
          <w:szCs w:val="26"/>
        </w:rPr>
        <w:t>/</w:t>
      </w:r>
      <w:r w:rsidRPr="00950E58">
        <w:rPr>
          <w:rFonts w:ascii="Times New Roman" w:hAnsi="Times New Roman" w:cs="Times New Roman"/>
          <w:color w:val="00B050"/>
          <w:sz w:val="26"/>
          <w:szCs w:val="26"/>
          <w:lang w:val="en-US"/>
        </w:rPr>
        <w:t>menu</w:t>
      </w:r>
      <w:r w:rsidRPr="00950E58">
        <w:rPr>
          <w:rFonts w:ascii="Times New Roman" w:hAnsi="Times New Roman" w:cs="Times New Roman"/>
          <w:sz w:val="26"/>
          <w:szCs w:val="26"/>
        </w:rPr>
        <w:t>.</w:t>
      </w:r>
    </w:p>
    <w:p w:rsidR="00131535" w:rsidRPr="00950E58" w:rsidRDefault="00105604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50E58">
        <w:rPr>
          <w:rFonts w:ascii="Times New Roman" w:hAnsi="Times New Roman" w:cs="Times New Roman"/>
          <w:sz w:val="26"/>
          <w:szCs w:val="26"/>
        </w:rPr>
        <w:t>Т.е. нам нужно в любом случае проверять, специалист зашел под админом или пользователем.</w:t>
      </w:r>
    </w:p>
    <w:p w:rsidR="00C95533" w:rsidRPr="00950E58" w:rsidRDefault="00C95533" w:rsidP="00950E58">
      <w:pPr>
        <w:pStyle w:val="21"/>
      </w:pPr>
      <w:bookmarkStart w:id="9" w:name="_Toc132483848"/>
      <w:r w:rsidRPr="00950E58">
        <w:t>создаем фильтры</w:t>
      </w:r>
      <w:bookmarkEnd w:id="9"/>
    </w:p>
    <w:p w:rsidR="00105604" w:rsidRPr="00950E58" w:rsidRDefault="00105604" w:rsidP="00C9553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50E58">
        <w:rPr>
          <w:rFonts w:ascii="Times New Roman" w:hAnsi="Times New Roman" w:cs="Times New Roman"/>
          <w:sz w:val="26"/>
          <w:szCs w:val="26"/>
        </w:rPr>
        <w:t xml:space="preserve">Поэтому в директории </w:t>
      </w:r>
      <w:r w:rsidRPr="00950E58">
        <w:rPr>
          <w:rFonts w:ascii="Times New Roman" w:hAnsi="Times New Roman" w:cs="Times New Roman"/>
          <w:color w:val="0070C0"/>
          <w:sz w:val="26"/>
          <w:szCs w:val="26"/>
          <w:lang w:val="en-US"/>
        </w:rPr>
        <w:t>filters</w:t>
      </w:r>
      <w:r w:rsidRPr="00950E58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950E58">
        <w:rPr>
          <w:rFonts w:ascii="Times New Roman" w:hAnsi="Times New Roman" w:cs="Times New Roman"/>
          <w:sz w:val="26"/>
          <w:szCs w:val="26"/>
        </w:rPr>
        <w:t>создадим следующую структуру:</w:t>
      </w:r>
    </w:p>
    <w:p w:rsidR="00105604" w:rsidRPr="000A282A" w:rsidRDefault="00105604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0A282A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88960" behindDoc="1" locked="0" layoutInCell="1" allowOverlap="1" wp14:anchorId="6FFA769A" wp14:editId="76A4EDB9">
            <wp:simplePos x="0" y="0"/>
            <wp:positionH relativeFrom="margin">
              <wp:align>center</wp:align>
            </wp:positionH>
            <wp:positionV relativeFrom="paragraph">
              <wp:posOffset>30863</wp:posOffset>
            </wp:positionV>
            <wp:extent cx="1821180" cy="815975"/>
            <wp:effectExtent l="19050" t="19050" r="26670" b="22225"/>
            <wp:wrapTight wrapText="bothSides">
              <wp:wrapPolygon edited="0">
                <wp:start x="-226" y="-504"/>
                <wp:lineTo x="-226" y="21684"/>
                <wp:lineTo x="21690" y="21684"/>
                <wp:lineTo x="21690" y="-504"/>
                <wp:lineTo x="-226" y="-504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81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0A282A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2472D5" w:rsidRPr="00950E58" w:rsidRDefault="002472D5" w:rsidP="002472D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950E58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950E58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223F2" w:rsidRPr="008223F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7</w:t>
      </w:r>
      <w:r w:rsidRPr="00950E58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950E5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step_2/test_aio_bot/filters/is_user.py</w:t>
      </w:r>
    </w:p>
    <w:p w:rsidR="00950E58" w:rsidRPr="00950E58" w:rsidRDefault="00950E58" w:rsidP="00950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aiogram.dispatcher.filters</w:t>
      </w:r>
      <w:proofErr w:type="spellEnd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BoundFilter</w:t>
      </w:r>
      <w:proofErr w:type="spellEnd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data.config</w:t>
      </w:r>
      <w:proofErr w:type="spellEnd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class 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BoundFilter</w:t>
      </w:r>
      <w:proofErr w:type="spellEnd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check(</w:t>
      </w:r>
      <w:r w:rsidRPr="00950E58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message: Message):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message.from_user.id </w:t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</w:t>
      </w:r>
    </w:p>
    <w:p w:rsidR="00131535" w:rsidRPr="00950E58" w:rsidRDefault="00FA4600" w:rsidP="002472D5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950E58">
        <w:rPr>
          <w:rFonts w:ascii="Times New Roman" w:hAnsi="Times New Roman" w:cs="Times New Roman"/>
          <w:sz w:val="26"/>
          <w:szCs w:val="26"/>
        </w:rPr>
        <w:t>Разберем</w:t>
      </w:r>
      <w:r w:rsidRPr="00950E5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50E58">
        <w:rPr>
          <w:rFonts w:ascii="Times New Roman" w:hAnsi="Times New Roman" w:cs="Times New Roman"/>
          <w:sz w:val="26"/>
          <w:szCs w:val="26"/>
        </w:rPr>
        <w:t>отдельные</w:t>
      </w:r>
      <w:r w:rsidRPr="00950E5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50E58">
        <w:rPr>
          <w:rFonts w:ascii="Times New Roman" w:hAnsi="Times New Roman" w:cs="Times New Roman"/>
          <w:sz w:val="26"/>
          <w:szCs w:val="26"/>
        </w:rPr>
        <w:t>выражения</w:t>
      </w:r>
      <w:r w:rsidRPr="00950E5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950E58" w:rsidRPr="00950E58" w:rsidRDefault="00950E58" w:rsidP="00950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aiogram.dispatcher.filters</w:t>
      </w:r>
      <w:proofErr w:type="spellEnd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BoundFilter</w:t>
      </w:r>
      <w:proofErr w:type="spellEnd"/>
    </w:p>
    <w:p w:rsidR="00131535" w:rsidRPr="00950E58" w:rsidRDefault="00FA4600" w:rsidP="00950E58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50E58">
        <w:rPr>
          <w:rFonts w:ascii="Times New Roman" w:hAnsi="Times New Roman" w:cs="Times New Roman"/>
          <w:sz w:val="26"/>
          <w:szCs w:val="26"/>
        </w:rPr>
        <w:t xml:space="preserve">Мы импортируем специальный класс для создания своих </w:t>
      </w:r>
      <w:r w:rsidR="00950E58" w:rsidRPr="00950E58">
        <w:rPr>
          <w:rFonts w:ascii="Times New Roman" w:hAnsi="Times New Roman" w:cs="Times New Roman"/>
          <w:sz w:val="26"/>
          <w:szCs w:val="26"/>
        </w:rPr>
        <w:t>классов-</w:t>
      </w:r>
      <w:r w:rsidRPr="00950E58">
        <w:rPr>
          <w:rFonts w:ascii="Times New Roman" w:hAnsi="Times New Roman" w:cs="Times New Roman"/>
          <w:sz w:val="26"/>
          <w:szCs w:val="26"/>
        </w:rPr>
        <w:t>фильтров.</w:t>
      </w:r>
    </w:p>
    <w:p w:rsidR="00950E58" w:rsidRPr="00950E58" w:rsidRDefault="00950E58" w:rsidP="00950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class</w:t>
      </w:r>
      <w:proofErr w:type="gramEnd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BoundFilter</w:t>
      </w:r>
      <w:proofErr w:type="spellEnd"/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check(</w:t>
      </w:r>
      <w:r w:rsidRPr="00950E58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message: Message):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message.from_user.id </w:t>
      </w:r>
      <w:r w:rsidRPr="00950E5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r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</w:t>
      </w:r>
    </w:p>
    <w:p w:rsidR="00131535" w:rsidRPr="00164357" w:rsidRDefault="00FA4600" w:rsidP="00950E58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164357">
        <w:rPr>
          <w:rFonts w:ascii="Times New Roman" w:hAnsi="Times New Roman" w:cs="Times New Roman"/>
          <w:sz w:val="26"/>
          <w:szCs w:val="26"/>
        </w:rPr>
        <w:t xml:space="preserve">Создаем свой </w:t>
      </w:r>
      <w:r w:rsidR="00950E58" w:rsidRPr="00164357">
        <w:rPr>
          <w:rFonts w:ascii="Times New Roman" w:hAnsi="Times New Roman" w:cs="Times New Roman"/>
          <w:sz w:val="26"/>
          <w:szCs w:val="26"/>
        </w:rPr>
        <w:t>класс-</w:t>
      </w:r>
      <w:r w:rsidRPr="00164357">
        <w:rPr>
          <w:rFonts w:ascii="Times New Roman" w:hAnsi="Times New Roman" w:cs="Times New Roman"/>
          <w:sz w:val="26"/>
          <w:szCs w:val="26"/>
        </w:rPr>
        <w:t xml:space="preserve">фильтр, </w:t>
      </w:r>
      <w:r w:rsidR="00950E58" w:rsidRPr="00164357">
        <w:rPr>
          <w:rFonts w:ascii="Times New Roman" w:hAnsi="Times New Roman" w:cs="Times New Roman"/>
          <w:sz w:val="26"/>
          <w:szCs w:val="26"/>
        </w:rPr>
        <w:t>в котором будет асинхронный метод проверки</w:t>
      </w:r>
      <w:r w:rsidRPr="00164357">
        <w:rPr>
          <w:rFonts w:ascii="Times New Roman" w:hAnsi="Times New Roman" w:cs="Times New Roman"/>
          <w:sz w:val="26"/>
          <w:szCs w:val="26"/>
        </w:rPr>
        <w:t xml:space="preserve"> зашел ли </w:t>
      </w:r>
      <w:r w:rsidR="00950E58" w:rsidRPr="00164357">
        <w:rPr>
          <w:rFonts w:ascii="Times New Roman" w:hAnsi="Times New Roman" w:cs="Times New Roman"/>
          <w:sz w:val="26"/>
          <w:szCs w:val="26"/>
        </w:rPr>
        <w:t>текущий пользователь</w:t>
      </w:r>
      <w:r w:rsidRPr="00164357">
        <w:rPr>
          <w:rFonts w:ascii="Times New Roman" w:hAnsi="Times New Roman" w:cs="Times New Roman"/>
          <w:sz w:val="26"/>
          <w:szCs w:val="26"/>
        </w:rPr>
        <w:t xml:space="preserve"> под режимом администратора.</w:t>
      </w:r>
      <w:r w:rsidR="00FB52C2" w:rsidRPr="00164357">
        <w:rPr>
          <w:rFonts w:ascii="Times New Roman" w:hAnsi="Times New Roman" w:cs="Times New Roman"/>
          <w:sz w:val="26"/>
          <w:szCs w:val="26"/>
        </w:rPr>
        <w:t xml:space="preserve"> Очевидно, что если </w:t>
      </w:r>
      <w:r w:rsidR="00950E58" w:rsidRPr="00164357">
        <w:rPr>
          <w:rFonts w:ascii="Times New Roman" w:hAnsi="Times New Roman" w:cs="Times New Roman"/>
          <w:sz w:val="26"/>
          <w:szCs w:val="26"/>
        </w:rPr>
        <w:t>пользователь</w:t>
      </w:r>
      <w:r w:rsidR="00FB52C2" w:rsidRPr="00164357">
        <w:rPr>
          <w:rFonts w:ascii="Times New Roman" w:hAnsi="Times New Roman" w:cs="Times New Roman"/>
          <w:sz w:val="26"/>
          <w:szCs w:val="26"/>
        </w:rPr>
        <w:t xml:space="preserve"> не включал режим админа, то массив </w:t>
      </w:r>
      <w:r w:rsidR="00FB52C2" w:rsidRPr="00164357">
        <w:rPr>
          <w:rFonts w:ascii="Times New Roman" w:hAnsi="Times New Roman" w:cs="Times New Roman"/>
          <w:sz w:val="26"/>
          <w:szCs w:val="26"/>
          <w:lang w:val="en-US"/>
        </w:rPr>
        <w:t>ADMINS</w:t>
      </w:r>
      <w:r w:rsidR="00FB52C2" w:rsidRPr="00164357">
        <w:rPr>
          <w:rFonts w:ascii="Times New Roman" w:hAnsi="Times New Roman" w:cs="Times New Roman"/>
          <w:sz w:val="26"/>
          <w:szCs w:val="26"/>
        </w:rPr>
        <w:t xml:space="preserve"> будет пустым и по дефолту будет действовать режим пользователя.</w:t>
      </w:r>
    </w:p>
    <w:p w:rsidR="00950E58" w:rsidRPr="000A282A" w:rsidRDefault="00C9030F" w:rsidP="0016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E104E64" wp14:editId="329C2DE4">
                <wp:simplePos x="0" y="0"/>
                <wp:positionH relativeFrom="margin">
                  <wp:align>center</wp:align>
                </wp:positionH>
                <wp:positionV relativeFrom="paragraph">
                  <wp:posOffset>-534439</wp:posOffset>
                </wp:positionV>
                <wp:extent cx="6659880" cy="9755505"/>
                <wp:effectExtent l="0" t="0" r="26670" b="17145"/>
                <wp:wrapNone/>
                <wp:docPr id="106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04E64" id="_x0000_s1039" style="position:absolute;left:0;text-align:left;margin-left:0;margin-top:-42.1pt;width:524.4pt;height:768.15pt;z-index:-251569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u7CQMAACkGAAAOAAAAZHJzL2Uyb0RvYy54bWysVNtu0zAYvkfiHSLfd0kPadNq6dR2FCGN&#10;bWJDu3YdZ43k2MZ2TyAkJG6ReAR4B24Qh13wBOkb8dtJs2obXCBuEvs/fN9/8n94tM6Zt6RKZ4LH&#10;qHkQII9yIpKMX8fo5eW0ESFPG8wTzASnMdpQjY6Gjx8druSAtsRcsIQqD0C4HqxkjObGyIHvazKn&#10;OdYHQlIOylSoHBu4qms/UXgF6DnzW0HQ9VdCJVIJQrUG6XGpREOHn6aUmLM01dR4LEYQm3Ff5b4z&#10;+/WHh3hwrbCcZ6QKA/9DFDnOOJDWUMfYYG+hsntQeUaU0CI1B0TkvkjTjFCXA2TTDO5kczHHkrpc&#10;oDha1mXS/w+WnC7PlZcl0LugizyOc2hS8Wn7bvux+FHcbN8XX4qb4vv2Q/Gz+Fp8+/W559Kka3Oi&#10;jU0YTmWibybNqH3cm3Yb404/anTa43aj34nGjWavFY3D1mjUfdJ5awvuOy/n76+kHrgYbMfc8UKe&#10;KzCyNw1Hy7FOVW7/UC5v7Xq3qXtn+QkIu92wH0XQYgK6fi8MwyCsyHbuUmnzlIrcs4cYKRgOlwxe&#10;QixlXDsTy8bFNGPMDQjjVqAFyxIrcxc7oXTClLfEMFuYEMpN0+GxRf5cJKW8FwaBmzJI2g21dXEl&#10;2EMDnWVwxShzdtmbDaOWivEXNIUeQZYtR1AD3efWc5zQUmyZH6Z2gBY5hWRq7DL4P2CX5ansrSt1&#10;j6t2Dv4WWOlcezhmwU3tnGdcqIcAGFS0Yi7td0UqS2OrZNazdTm/bWtqRTORbGColShfu5ZkmkHH&#10;T7A251jB84YpgZVlzuCTMrGKkahOyJsL9fohubWHVwda5K1gXcRIv1pgRZHHnnF4j/1mp2P3i7t0&#10;wl4LLmpfM9vX8EU+ETA1TViOkrijtTdsd0yVyK9gs40sK6gwJ8AdI2LU7jIx5RqD3UjoaOTMYKdI&#10;bE74hSQW3BbaTvTl+gorWY29gRdzKnarBQ/uTH9paz25GC2MSDP3NG7rWrUA9pEb42p32oW3f3dW&#10;txt++BsAAP//AwBQSwMEFAAGAAgAAAAhAEnJTvLfAAAACgEAAA8AAABkcnMvZG93bnJldi54bWxM&#10;j8FOwzAMhu9IvENkJG5bsqqgqjSdBhKcEBIbSDtmjdd2NE5psrXs6fFOcLP1W7+/r1hOrhMnHELr&#10;ScNirkAgVd62VGv42DzPMhAhGrKm84QafjDAsry+Kkxu/UjveFrHWnAJhdxoaGLscylD1aAzYe57&#10;JM72fnAm8jrU0g5m5HLXyUSpe+lMS/yhMT0+NVh9rY9OA32+PG7f1BjPq61MccIzvX4ftL69mVYP&#10;ICJO8e8YLviMDiUz7fyRbBCdBhaJGmZZmoC4xCrNWGXHU3qXLECWhfyvUP4CAAD//wMAUEsBAi0A&#10;FAAGAAgAAAAhALaDOJL+AAAA4QEAABMAAAAAAAAAAAAAAAAAAAAAAFtDb250ZW50X1R5cGVzXS54&#10;bWxQSwECLQAUAAYACAAAACEAOP0h/9YAAACUAQAACwAAAAAAAAAAAAAAAAAvAQAAX3JlbHMvLnJl&#10;bHNQSwECLQAUAAYACAAAACEAWxZLuwkDAAApBgAADgAAAAAAAAAAAAAAAAAuAgAAZHJzL2Uyb0Rv&#10;Yy54bWxQSwECLQAUAAYACAAAACEASclO8t8AAAAKAQAADwAAAAAAAAAAAAAAAABjBQAAZHJzL2Rv&#10;d25yZXYueG1sUEsFBgAAAAAEAAQA8wAAAG8GAAAAAA=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50E58"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="00950E58" w:rsidRPr="00950E5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950E58"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  <w:r w:rsidR="00950E58" w:rsidRPr="00950E5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="00950E58"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user</w:t>
      </w:r>
      <w:r w:rsidR="00950E58" w:rsidRPr="00950E5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950E58" w:rsidRPr="00950E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</w:p>
    <w:p w:rsidR="00164357" w:rsidRDefault="00164357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помощью данного выражения мы получаем идентификатор пользователя, отправившего сообщение.</w:t>
      </w:r>
    </w:p>
    <w:p w:rsidR="00FA4600" w:rsidRPr="00164357" w:rsidRDefault="00FA4600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64357">
        <w:rPr>
          <w:rFonts w:ascii="Times New Roman" w:hAnsi="Times New Roman" w:cs="Times New Roman"/>
          <w:sz w:val="26"/>
          <w:szCs w:val="26"/>
        </w:rPr>
        <w:t>Суть фильтров такова, что, когда мы получаем сообщение, нам нужно запустить соответствующий обработчик. Но нам нужно запустить именно нужный обработчик. У обработчиков могут быть свои фильтры, если какой-то из фильтров сработал, то запускается код из тела обработчика.</w:t>
      </w:r>
    </w:p>
    <w:p w:rsidR="00FB52C2" w:rsidRPr="00164357" w:rsidRDefault="00FB52C2" w:rsidP="00FB52C2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164357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16435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223F2" w:rsidRPr="008223F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8</w:t>
      </w:r>
      <w:r w:rsidRPr="0016435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1643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step_2/test_aio_bot/filters/is_admin.py</w:t>
      </w:r>
    </w:p>
    <w:p w:rsidR="00164357" w:rsidRPr="00164357" w:rsidRDefault="00164357" w:rsidP="0016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aiogram.dispatcher.filters</w:t>
      </w:r>
      <w:proofErr w:type="spellEnd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BoundFilter</w:t>
      </w:r>
      <w:proofErr w:type="spellEnd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data.config</w:t>
      </w:r>
      <w:proofErr w:type="spellEnd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class 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BoundFilter</w:t>
      </w:r>
      <w:proofErr w:type="spellEnd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check(</w:t>
      </w:r>
      <w:r w:rsidRPr="00164357">
        <w:rPr>
          <w:rFonts w:ascii="Courier New" w:eastAsia="Times New Roman" w:hAnsi="Courier New" w:cs="Courier New"/>
          <w:color w:val="94558D"/>
          <w:sz w:val="20"/>
          <w:szCs w:val="20"/>
          <w:lang w:val="en-US" w:eastAsia="ru-RU"/>
        </w:rPr>
        <w:t>self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message: Message):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message.from_user.id </w:t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ADMINS</w:t>
      </w:r>
    </w:p>
    <w:p w:rsidR="00131535" w:rsidRPr="00164357" w:rsidRDefault="00FB52C2" w:rsidP="00FB52C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164357">
        <w:rPr>
          <w:rFonts w:ascii="Times New Roman" w:hAnsi="Times New Roman" w:cs="Times New Roman"/>
          <w:sz w:val="26"/>
          <w:szCs w:val="26"/>
        </w:rPr>
        <w:t>Добавляем второй фильтр для проверки режима админа.</w:t>
      </w:r>
    </w:p>
    <w:p w:rsidR="0040459A" w:rsidRPr="00164357" w:rsidRDefault="0040459A" w:rsidP="00FB52C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164357">
        <w:rPr>
          <w:rFonts w:ascii="Times New Roman" w:hAnsi="Times New Roman" w:cs="Times New Roman"/>
          <w:sz w:val="26"/>
          <w:szCs w:val="26"/>
        </w:rPr>
        <w:t xml:space="preserve">Теперь для того, чтобы не импортировать каждый класс отдельно, добавим их импорты в модуль </w:t>
      </w:r>
      <w:r w:rsidRPr="00164357">
        <w:rPr>
          <w:rFonts w:ascii="Times New Roman" w:hAnsi="Times New Roman" w:cs="Times New Roman"/>
          <w:color w:val="0070C0"/>
          <w:sz w:val="26"/>
          <w:szCs w:val="26"/>
        </w:rPr>
        <w:t>__</w:t>
      </w:r>
      <w:proofErr w:type="spellStart"/>
      <w:r w:rsidRPr="00164357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proofErr w:type="spellEnd"/>
      <w:r w:rsidRPr="00164357">
        <w:rPr>
          <w:rFonts w:ascii="Times New Roman" w:hAnsi="Times New Roman" w:cs="Times New Roman"/>
          <w:color w:val="0070C0"/>
          <w:sz w:val="26"/>
          <w:szCs w:val="26"/>
        </w:rPr>
        <w:t>__.</w:t>
      </w:r>
      <w:proofErr w:type="spellStart"/>
      <w:r w:rsidRPr="00164357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164357">
        <w:rPr>
          <w:rFonts w:ascii="Times New Roman" w:hAnsi="Times New Roman" w:cs="Times New Roman"/>
          <w:sz w:val="26"/>
          <w:szCs w:val="26"/>
        </w:rPr>
        <w:t>.</w:t>
      </w:r>
    </w:p>
    <w:p w:rsidR="0040459A" w:rsidRPr="00164357" w:rsidRDefault="0040459A" w:rsidP="0040459A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164357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16435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223F2" w:rsidRPr="008223F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9</w:t>
      </w:r>
      <w:r w:rsidRPr="0016435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1643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step_2/test_aio_bot/filters/__init__.py</w:t>
      </w:r>
    </w:p>
    <w:p w:rsidR="00164357" w:rsidRPr="00164357" w:rsidRDefault="00164357" w:rsidP="00106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is_admin</w:t>
      </w:r>
      <w:proofErr w:type="spellEnd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is_user</w:t>
      </w:r>
      <w:proofErr w:type="spellEnd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1643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1643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</w:p>
    <w:p w:rsidR="00C95533" w:rsidRPr="00B36367" w:rsidRDefault="00C95533" w:rsidP="00B36367">
      <w:pPr>
        <w:pStyle w:val="21"/>
      </w:pPr>
      <w:bookmarkStart w:id="10" w:name="_Toc132483849"/>
      <w:r w:rsidRPr="00B36367">
        <w:t>добавляем обработчики</w:t>
      </w:r>
      <w:r w:rsidR="00B36367" w:rsidRPr="00B36367">
        <w:t xml:space="preserve"> вывода меню для каждого из режимов</w:t>
      </w:r>
      <w:bookmarkEnd w:id="10"/>
    </w:p>
    <w:p w:rsidR="0040459A" w:rsidRPr="00B36367" w:rsidRDefault="00753A0F" w:rsidP="00FB52C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B36367">
        <w:rPr>
          <w:rFonts w:ascii="Times New Roman" w:hAnsi="Times New Roman" w:cs="Times New Roman"/>
          <w:sz w:val="26"/>
          <w:szCs w:val="26"/>
        </w:rPr>
        <w:t xml:space="preserve">Теперь перейдем к нашим обработчикам в модуле </w:t>
      </w:r>
      <w:r w:rsidRPr="00B36367">
        <w:rPr>
          <w:rFonts w:ascii="Times New Roman" w:hAnsi="Times New Roman" w:cs="Times New Roman"/>
          <w:color w:val="0070C0"/>
          <w:sz w:val="26"/>
          <w:szCs w:val="26"/>
          <w:lang w:val="en-US"/>
        </w:rPr>
        <w:t>menu</w:t>
      </w:r>
      <w:r w:rsidRPr="00B36367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B36367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B36367">
        <w:rPr>
          <w:rFonts w:ascii="Times New Roman" w:hAnsi="Times New Roman" w:cs="Times New Roman"/>
          <w:sz w:val="26"/>
          <w:szCs w:val="26"/>
        </w:rPr>
        <w:t>.</w:t>
      </w:r>
    </w:p>
    <w:p w:rsidR="00FA37DE" w:rsidRPr="00B36367" w:rsidRDefault="00FA37DE" w:rsidP="00B3636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36367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B363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223F2" w:rsidRPr="008223F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10</w:t>
      </w:r>
      <w:r w:rsidRPr="00B363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B363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</w:t>
      </w:r>
      <w:r w:rsidR="00B36367" w:rsidRPr="00B363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ep_2/test_aio_bot/handlers/user</w:t>
      </w:r>
      <w:r w:rsidRPr="00B363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/menu.py</w:t>
      </w:r>
    </w:p>
    <w:p w:rsidR="00B36367" w:rsidRPr="00B36367" w:rsidRDefault="00B36367" w:rsidP="00B36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Message,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filters </w:t>
      </w:r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catalog =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🛍️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Каталог</w:t>
      </w:r>
      <w:r w:rsidR="00C9030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cart =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🛒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Корзина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delivery_status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🚚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Статус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заказа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settings =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val="en-US" w:eastAsia="ru-RU"/>
        </w:rPr>
        <w:t>⚙</w:t>
      </w:r>
      <w:r w:rsidRPr="00B36367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️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Настройка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каталога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orders =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🚚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Заказы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questions =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val="en-US" w:eastAsia="ru-RU"/>
        </w:rPr>
        <w:t>❓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Вопросы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="00455298" w:rsidRPr="00D8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2E7AC66B" wp14:editId="371AB609">
                <wp:simplePos x="0" y="0"/>
                <wp:positionH relativeFrom="margin">
                  <wp:align>center</wp:align>
                </wp:positionH>
                <wp:positionV relativeFrom="paragraph">
                  <wp:posOffset>-599704</wp:posOffset>
                </wp:positionV>
                <wp:extent cx="6659880" cy="9755505"/>
                <wp:effectExtent l="0" t="0" r="26670" b="17145"/>
                <wp:wrapNone/>
                <wp:docPr id="107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AC66B" id="_x0000_s1040" style="position:absolute;margin-left:0;margin-top:-47.2pt;width:524.4pt;height:768.15pt;z-index:-251567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/TCQMAACkGAAAOAAAAZHJzL2Uyb0RvYy54bWysVNtu0zAYvkfiHSLfd0m7pCctndqOIqSx&#10;VWxo167jrJEc29juCYSExC0SjwDvwA3isAueIH0jfjtpVm2DC8RNYv+H7/tP/o+O1znzllTpTPAY&#10;NQ8C5FFORJLx6xi9vJw0usjTBvMEM8FpjDZUo+PB40dHK9mnLTEXLKHKAxCu+ysZo7kxsu/7msxp&#10;jvWBkJSDMhUqxwau6tpPFF4Bes78VhC0/ZVQiVSCUK1BelIq0cDhpykl5jxNNTUeixHEZtxXue/M&#10;fv3BEe5fKyznGanCwP8QRY4zDqQ11Ak22Fuo7B5UnhEltEjNARG5L9I0I9TlANk0gzvZXMyxpC4X&#10;KI6WdZn0/4MlZ8up8rIEehd0kMdxDk0qPm3fbT8WP4qb7fviS3FTfN9+KH4WX4tvvz53XJp0bU61&#10;sQnDqUz0zbjZPTzpTNqNUdjrNsLD0WGjF3ZHjWan1R1FreGw/SR8awvuOy/n76+k7rsYbMfc8UJO&#10;FRjZm4aj5VinKrd/KJe3dr3b1L2z/ASE7XbU63ahxQR0vU4URUFUke3cpdLmKRW5Zw8xUjAcLhm8&#10;hFjKuHYmlo2LScaYGxDGrUALliVW5i52QumYKW+JYbYwIZSbpsNji/y5SEp5JwoCN2WQtBtq6+JK&#10;sIcGOsvgilHm7LI3G0YtFeMvaAo9gixbjqAGus+t5zihpdgyP0ztAC1yCsnU2GXwf8Auy1PZW1fq&#10;HlftHPwtsNK59nDMgpvaOc+4UA8BMKhoxVza74pUlsZWyaxn63J+Q2tqRTORbGColShfu5ZkkkHH&#10;T7E2U6zgecOUwMoy5/BJmVjFSFQn5M2Fev2Q3NrDqwMt8lawLmKkXy2woshjzzi8x14zDO1+cZcw&#10;6rTgovY1s30NX+RjAVPThOUoiTtae8N2x1SJ/Ao229CyggpzAtwxIkbtLmNTrjHYjYQOh84MdorE&#10;5pRfSGLBbaHtRF+ur7CS1dgbeDFnYrdacP/O9Je21pOL4cKINHNP47auVQtgH7kxrnanXXj7d2d1&#10;u+EHvwEAAP//AwBQSwMEFAAGAAgAAAAhAI61zF/fAAAACgEAAA8AAABkcnMvZG93bnJldi54bWxM&#10;j8FOwzAMhu9IvENkJG5bMhShrTSdBhKcEBIbSDtmjdd2NE5psrXs6fFOcLP1W7+/L1+OvhUn7GMT&#10;yMBsqkAglcE1VBn42DxP5iBisuRsGwgN/GCEZXF9ldvMhYHe8bROleASipk1UKfUZVLGskZv4zR0&#10;SJztQ+9t4rWvpOvtwOW+lXdK3UtvG+IPte3wqcbya330Bujz5XH7poZ0Xm2lxhHP9Pp9MOb2Zlw9&#10;gEg4pr9juOAzOhTMtAtHclG0BlgkGZgstAZxiZWes8qOJ61nC5BFLv8rFL8AAAD//wMAUEsBAi0A&#10;FAAGAAgAAAAhALaDOJL+AAAA4QEAABMAAAAAAAAAAAAAAAAAAAAAAFtDb250ZW50X1R5cGVzXS54&#10;bWxQSwECLQAUAAYACAAAACEAOP0h/9YAAACUAQAACwAAAAAAAAAAAAAAAAAvAQAAX3JlbHMvLnJl&#10;bHNQSwECLQAUAAYACAAAACEAYtRv0wkDAAApBgAADgAAAAAAAAAAAAAAAAAuAgAAZHJzL2Uyb0Rv&#10;Yy54bWxQSwECLQAUAAYACAAAACEAjrXMX98AAAAKAQAADwAAAAAAAAAAAAAAAABjBQAAZHJzL2Rv&#10;d25yZXYueG1sUEsFBgAAAAAEAAQA8wAAAG8GAAAAAA=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B36367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B3636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commands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'menu'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admin_menu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3636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(settings)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(questions, orders)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Меню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B3636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B36367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B3636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commands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'menu'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user_menu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3636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(catalog)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(cart)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delivery_status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363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Меню</w:t>
      </w:r>
      <w:r w:rsidRPr="00B363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B3636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B363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  <w:proofErr w:type="gramEnd"/>
    </w:p>
    <w:p w:rsidR="00FA37DE" w:rsidRPr="00537361" w:rsidRDefault="00FA37DE" w:rsidP="00FA37D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537361">
        <w:rPr>
          <w:rFonts w:ascii="Times New Roman" w:hAnsi="Times New Roman" w:cs="Times New Roman"/>
          <w:sz w:val="26"/>
          <w:szCs w:val="26"/>
        </w:rPr>
        <w:t>Разберем некоторые выражения листинга.</w:t>
      </w:r>
    </w:p>
    <w:p w:rsidR="00537361" w:rsidRPr="00537361" w:rsidRDefault="00537361" w:rsidP="00537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from</w:t>
      </w:r>
      <w:proofErr w:type="spellEnd"/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loader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import</w:t>
      </w:r>
      <w:proofErr w:type="spellEnd"/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dp</w:t>
      </w:r>
      <w:proofErr w:type="spellEnd"/>
    </w:p>
    <w:p w:rsidR="00131535" w:rsidRPr="00537361" w:rsidRDefault="00FA37DE" w:rsidP="00537361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537361">
        <w:rPr>
          <w:rFonts w:ascii="Times New Roman" w:hAnsi="Times New Roman" w:cs="Times New Roman"/>
          <w:sz w:val="26"/>
          <w:szCs w:val="26"/>
        </w:rPr>
        <w:t>Импортируем объект-диспетчер</w:t>
      </w:r>
      <w:r w:rsidR="00537361" w:rsidRPr="00537361">
        <w:rPr>
          <w:rFonts w:ascii="Times New Roman" w:hAnsi="Times New Roman" w:cs="Times New Roman"/>
          <w:sz w:val="26"/>
          <w:szCs w:val="26"/>
        </w:rPr>
        <w:t xml:space="preserve"> запросов</w:t>
      </w:r>
      <w:r w:rsidRPr="00537361">
        <w:rPr>
          <w:rFonts w:ascii="Times New Roman" w:hAnsi="Times New Roman" w:cs="Times New Roman"/>
          <w:sz w:val="26"/>
          <w:szCs w:val="26"/>
        </w:rPr>
        <w:t>. Через него мы будем настраивать дальнейшую диспетчеризацию обработчиков, чтобы наш бот «понимал» какой именно обработчик нужно запускать при том или ином действии.</w:t>
      </w:r>
    </w:p>
    <w:p w:rsidR="00537361" w:rsidRPr="00537361" w:rsidRDefault="00537361" w:rsidP="00537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catalog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537361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🛍️</w:t>
      </w:r>
      <w:r w:rsidR="00723F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Каталог'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cart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537361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🛒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Корзина'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delivery_status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537361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🚚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Статус заказа'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settings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537361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⚙</w:t>
      </w:r>
      <w:r w:rsidRPr="00537361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️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Настройка каталога'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orders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537361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🚚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Заказы'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questions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537361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❓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Вопросы'</w:t>
      </w:r>
    </w:p>
    <w:p w:rsidR="00131535" w:rsidRPr="00537361" w:rsidRDefault="00067067" w:rsidP="0006706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537361">
        <w:rPr>
          <w:rFonts w:ascii="Times New Roman" w:hAnsi="Times New Roman" w:cs="Times New Roman"/>
          <w:sz w:val="26"/>
          <w:szCs w:val="26"/>
        </w:rPr>
        <w:t>Создаем переменные с текстом надписей на кнопках клавиатуры нашего бота.</w:t>
      </w:r>
    </w:p>
    <w:p w:rsidR="00537361" w:rsidRPr="00537361" w:rsidRDefault="00537361" w:rsidP="00537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37361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537361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537361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537361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commands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'menu'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admin_menu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="00D42FFB" w:rsidRPr="00D42FFB">
        <w:rPr>
          <w:lang w:val="en-US"/>
        </w:rPr>
        <w:t xml:space="preserve"> 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37361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(settings)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(questions, orders)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3736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Меню</w:t>
      </w:r>
      <w:r w:rsidRPr="00537361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537361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53736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131535" w:rsidRPr="00723FA4" w:rsidRDefault="00EC4AC2" w:rsidP="00EC4AC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723FA4">
        <w:rPr>
          <w:rFonts w:ascii="Times New Roman" w:hAnsi="Times New Roman" w:cs="Times New Roman"/>
          <w:sz w:val="26"/>
          <w:szCs w:val="26"/>
        </w:rPr>
        <w:t xml:space="preserve">Здесь </w:t>
      </w:r>
      <w:r w:rsidR="00A57D5A" w:rsidRPr="00723FA4">
        <w:rPr>
          <w:rFonts w:ascii="Times New Roman" w:hAnsi="Times New Roman" w:cs="Times New Roman"/>
          <w:sz w:val="26"/>
          <w:szCs w:val="26"/>
        </w:rPr>
        <w:t>остановимся</w:t>
      </w:r>
      <w:r w:rsidRPr="00723FA4">
        <w:rPr>
          <w:rFonts w:ascii="Times New Roman" w:hAnsi="Times New Roman" w:cs="Times New Roman"/>
          <w:sz w:val="26"/>
          <w:szCs w:val="26"/>
        </w:rPr>
        <w:t xml:space="preserve"> подробнее.</w:t>
      </w:r>
    </w:p>
    <w:p w:rsidR="00723FA4" w:rsidRPr="00723FA4" w:rsidRDefault="00723FA4" w:rsidP="00723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723FA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723FA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723FA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723FA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commands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723F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'menu'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131535" w:rsidRPr="00723FA4" w:rsidRDefault="00A57D5A" w:rsidP="00723FA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723FA4">
        <w:rPr>
          <w:rFonts w:ascii="Times New Roman" w:hAnsi="Times New Roman" w:cs="Times New Roman"/>
          <w:sz w:val="26"/>
          <w:szCs w:val="26"/>
        </w:rPr>
        <w:lastRenderedPageBreak/>
        <w:t xml:space="preserve">Указанный декоратор дополняет диспетчеризацию проекта. Как видно с помощью данного декоратора мы перехватываем нажатие кнопки меню. Мы </w:t>
      </w:r>
      <w:r w:rsidR="00455298" w:rsidRPr="00D8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3CE805F" wp14:editId="441F9035">
                <wp:simplePos x="0" y="0"/>
                <wp:positionH relativeFrom="margin">
                  <wp:align>center</wp:align>
                </wp:positionH>
                <wp:positionV relativeFrom="paragraph">
                  <wp:posOffset>-575953</wp:posOffset>
                </wp:positionV>
                <wp:extent cx="6659880" cy="9755505"/>
                <wp:effectExtent l="0" t="0" r="26670" b="17145"/>
                <wp:wrapNone/>
                <wp:docPr id="108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E805F" id="_x0000_s1041" style="position:absolute;left:0;text-align:left;margin-left:0;margin-top:-45.35pt;width:524.4pt;height:768.15pt;z-index:-251565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SwCAMAACkGAAAOAAAAZHJzL2Uyb0RvYy54bWysVMtuEzEU3SPxDyPv05mkmbzUSZWkBCGV&#10;tqJFXTseTzOSxza28ygICYktEp8A/8AG8eiCL5j8Edf2ZBq1hQViM2Pfxzn35XtwuC5YsKRK54In&#10;qLkXoYByItKcXyXo5cW00UOBNpinmAlOE3RNNTocPn50sJID2hJzwVKqAgDherCSCZobIwdhqMmc&#10;FljvCUk5KDOhCmzgqq7CVOEVoBcsbEVRJ1wJlUolCNUapEdeiYYOP8soMadZpqkJWIIgNuO+yn1n&#10;9hsOD/DgSmE5z0kVBv6HKAqccyCtoY6wwcFC5fegipwooUVm9ogoQpFlOaEuB8imGd3J5nyOJXW5&#10;QHG0rMuk/x8sOVmeqSBPoXcRtIrjAppUftq823wsf5Q3m/fll/Km/L75UP4sv5bffn3uujTp2hxr&#10;YxOGk0/0zaTZ2z/qTjuNcbvfa7T3x/uNfrs3bjS7rd44bo1GnSftt7bgofNy/uFK6oGLwXbMHc/l&#10;mQIje9NwtBzrTBX2D+UK1q5313XvLD8BYacT93s9aDEBXb8bx3EUV2Rbd6m0eUpFEdhDghQMh0sG&#10;LyEWH9fWxLJxMc0ZcwPCuBVowfLUytzFTiidMBUsMcwWJoRy03R4bFE8F6mXd+MoclMGSbuhti6u&#10;BDtooLMMrhg+Z5e9uWbUUjH+gmbQI8iy5QhqoPvceo5T6sWW+WFqB2iRM0imxvbB/wHbl6eyt67U&#10;Pa7aOfpbYN659nDMgpvauci5UA8BMKhoxeztt0XypbFVMuvZ2s+va7cVzUR6DUOthH/tWpJpDh0/&#10;xtqcYQXPG6YEVpY5hU/GxCpBojqhYC7U64fk1h5eHWhRsIJ1kSD9aoEVRQF7xuE99pvttt0v7tKO&#10;uy24qF3NbFfDF8VEwNQ0YTlK4o7W3rDtMVOiuITNNrKsoMKcAHeCiFHby8T4NQa7kdDRyJnBTpHY&#10;HPNzSSy4LbSd6Iv1JVayGnsDL+ZEbFcLHtyZfm9rPbkYLYzIcvc0butatQD2kRvjanfahbd7d1a3&#10;G374GwAA//8DAFBLAwQUAAYACAAAACEAPZekUd8AAAAKAQAADwAAAGRycy9kb3ducmV2LnhtbEyP&#10;wU7CQBCG7yS8w2ZIvMGupiLUbgma6MmQiJJwXLpjW+3O1u5CK0/vcNLbTP7JP9+XrQbXiBN2ofak&#10;4XqmQCAV3tZUanh/e5ouQIRoyJrGE2r4wQCrfDzKTGp9T6942sZScAmF1GioYmxTKUNRoTNh5lsk&#10;zj5850zktSul7UzP5a6RN0rNpTM18YfKtPhYYfG1PToNtHt+2G9UH8/rvUxwwDO9fH9qfTUZ1vcg&#10;Ig7x7xgu+IwOOTMd/JFsEI0GFokapkt1B+ISq2TBKgeekuR2DjLP5H+F/BcAAP//AwBQSwECLQAU&#10;AAYACAAAACEAtoM4kv4AAADhAQAAEwAAAAAAAAAAAAAAAAAAAAAAW0NvbnRlbnRfVHlwZXNdLnht&#10;bFBLAQItABQABgAIAAAAIQA4/SH/1gAAAJQBAAALAAAAAAAAAAAAAAAAAC8BAABfcmVscy8ucmVs&#10;c1BLAQItABQABgAIAAAAIQBwBfSwCAMAACkGAAAOAAAAAAAAAAAAAAAAAC4CAABkcnMvZTJvRG9j&#10;LnhtbFBLAQItABQABgAIAAAAIQA9l6RR3wAAAAoBAAAPAAAAAAAAAAAAAAAAAGIFAABkcnMvZG93&#10;bnJldi54bWxQSwUGAAAAAAQABADzAAAAbgYAAAAA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23FA4">
        <w:rPr>
          <w:rFonts w:ascii="Times New Roman" w:hAnsi="Times New Roman" w:cs="Times New Roman"/>
          <w:sz w:val="26"/>
          <w:szCs w:val="26"/>
        </w:rPr>
        <w:t xml:space="preserve">добавляем объект фильтра. Тем самым мы показываем, </w:t>
      </w:r>
      <w:r w:rsidR="00A95B4C" w:rsidRPr="00723FA4">
        <w:rPr>
          <w:rFonts w:ascii="Times New Roman" w:hAnsi="Times New Roman" w:cs="Times New Roman"/>
          <w:sz w:val="26"/>
          <w:szCs w:val="26"/>
        </w:rPr>
        <w:t>что,</w:t>
      </w:r>
      <w:r w:rsidRPr="00723FA4">
        <w:rPr>
          <w:rFonts w:ascii="Times New Roman" w:hAnsi="Times New Roman" w:cs="Times New Roman"/>
          <w:sz w:val="26"/>
          <w:szCs w:val="26"/>
        </w:rPr>
        <w:t xml:space="preserve"> если специалист включает режим админа, запускается указанный далее обработчик.</w:t>
      </w:r>
    </w:p>
    <w:p w:rsidR="00723FA4" w:rsidRPr="00723FA4" w:rsidRDefault="00723FA4" w:rsidP="00723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proofErr w:type="gram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723FA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723F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(settings)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(questions, orders)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23F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723F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23F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Меню</w:t>
      </w:r>
      <w:r w:rsidRPr="00723F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723FA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131535" w:rsidRPr="00723FA4" w:rsidRDefault="00A95B4C" w:rsidP="00723FA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723FA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9984" behindDoc="1" locked="0" layoutInCell="1" allowOverlap="1" wp14:anchorId="49C2C41D" wp14:editId="4FEA6939">
            <wp:simplePos x="0" y="0"/>
            <wp:positionH relativeFrom="margin">
              <wp:align>center</wp:align>
            </wp:positionH>
            <wp:positionV relativeFrom="paragraph">
              <wp:posOffset>740658</wp:posOffset>
            </wp:positionV>
            <wp:extent cx="5728335" cy="1315085"/>
            <wp:effectExtent l="19050" t="19050" r="24765" b="18415"/>
            <wp:wrapTight wrapText="bothSides">
              <wp:wrapPolygon edited="0">
                <wp:start x="-72" y="-313"/>
                <wp:lineTo x="-72" y="21590"/>
                <wp:lineTo x="21622" y="21590"/>
                <wp:lineTo x="21622" y="-313"/>
                <wp:lineTo x="-72" y="-31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315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FA4">
        <w:rPr>
          <w:rFonts w:ascii="Times New Roman" w:hAnsi="Times New Roman" w:cs="Times New Roman"/>
          <w:sz w:val="26"/>
          <w:szCs w:val="26"/>
        </w:rPr>
        <w:t>Мы создаем объект клавиатуры, добавляем три кнопки и отправляет ответ пользователю.</w:t>
      </w:r>
    </w:p>
    <w:p w:rsidR="00131535" w:rsidRPr="00723FA4" w:rsidRDefault="00A95B4C" w:rsidP="0013153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723FA4">
        <w:rPr>
          <w:rFonts w:ascii="Times New Roman" w:hAnsi="Times New Roman" w:cs="Times New Roman"/>
          <w:sz w:val="26"/>
          <w:szCs w:val="26"/>
        </w:rPr>
        <w:t>Идем</w:t>
      </w:r>
      <w:r w:rsidRPr="00723FA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23FA4">
        <w:rPr>
          <w:rFonts w:ascii="Times New Roman" w:hAnsi="Times New Roman" w:cs="Times New Roman"/>
          <w:sz w:val="26"/>
          <w:szCs w:val="26"/>
        </w:rPr>
        <w:t>далее</w:t>
      </w:r>
      <w:r w:rsidRPr="00723FA4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723FA4" w:rsidRPr="00723FA4" w:rsidRDefault="00723FA4" w:rsidP="00723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723FA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723FA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723FA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723FA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commands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723F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'menu'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723F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723F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723F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723F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user_menu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723FA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723F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(catalog)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(cart)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delivery_status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723F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723F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23F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Меню</w:t>
      </w:r>
      <w:r w:rsidRPr="00723F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723FA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723F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A95B4C" w:rsidRPr="00723FA4" w:rsidRDefault="00A95B4C" w:rsidP="00A95B4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723FA4">
        <w:rPr>
          <w:rFonts w:ascii="Times New Roman" w:hAnsi="Times New Roman" w:cs="Times New Roman"/>
          <w:sz w:val="26"/>
          <w:szCs w:val="26"/>
        </w:rPr>
        <w:t>Аналогично устроен обработчик для включения режима пользователя, только меняются кнопки меню.</w:t>
      </w:r>
    </w:p>
    <w:p w:rsidR="00106455" w:rsidRPr="00EA5E8B" w:rsidRDefault="00A95B4C" w:rsidP="00106455">
      <w:pPr>
        <w:pStyle w:val="1"/>
      </w:pPr>
      <w:bookmarkStart w:id="11" w:name="_Toc132483850"/>
      <w:r w:rsidRPr="000A282A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91008" behindDoc="1" locked="0" layoutInCell="1" allowOverlap="1" wp14:anchorId="6B72567E" wp14:editId="1C6D13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8335" cy="1330325"/>
            <wp:effectExtent l="19050" t="19050" r="24765" b="22225"/>
            <wp:wrapTight wrapText="bothSides">
              <wp:wrapPolygon edited="0">
                <wp:start x="-72" y="-309"/>
                <wp:lineTo x="-72" y="21652"/>
                <wp:lineTo x="21622" y="21652"/>
                <wp:lineTo x="21622" y="-309"/>
                <wp:lineTo x="-72" y="-30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33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455">
        <w:t>ПРОВЕРЯЕМ РАБОТУ ПРОЕКТА</w:t>
      </w:r>
      <w:bookmarkEnd w:id="11"/>
    </w:p>
    <w:p w:rsidR="00A95B4C" w:rsidRPr="00106455" w:rsidRDefault="00106455" w:rsidP="00106455">
      <w:pPr>
        <w:tabs>
          <w:tab w:val="left" w:pos="1177"/>
        </w:tabs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Перед проверкой нам необходимо настроить работу запускаемого файла </w:t>
      </w:r>
      <w:r>
        <w:rPr>
          <w:rFonts w:ascii="Times New Roman" w:hAnsi="Times New Roman" w:cs="Times New Roman"/>
          <w:sz w:val="26"/>
          <w:szCs w:val="26"/>
          <w:lang w:val="en-US"/>
        </w:rPr>
        <w:t>app</w:t>
      </w:r>
      <w:r w:rsidRPr="00106455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py</w:t>
      </w:r>
      <w:proofErr w:type="spellEnd"/>
      <w:r w:rsidRPr="00106455">
        <w:rPr>
          <w:rFonts w:ascii="Times New Roman" w:hAnsi="Times New Roman" w:cs="Times New Roman"/>
          <w:sz w:val="26"/>
          <w:szCs w:val="26"/>
        </w:rPr>
        <w:t>.</w:t>
      </w:r>
    </w:p>
    <w:p w:rsidR="00106455" w:rsidRPr="00106455" w:rsidRDefault="00106455" w:rsidP="00106455">
      <w:pPr>
        <w:tabs>
          <w:tab w:val="left" w:pos="1177"/>
        </w:tabs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B36367">
        <w:rPr>
          <w:rFonts w:ascii="Times New Roman" w:eastAsia="Arial" w:hAnsi="Times New Roman" w:cs="Times New Roman"/>
          <w:b/>
          <w:sz w:val="28"/>
          <w:szCs w:val="28"/>
          <w:u w:val="single"/>
        </w:rPr>
        <w:lastRenderedPageBreak/>
        <w:t>Листинг</w:t>
      </w:r>
      <w:r w:rsidRPr="00B363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223F2" w:rsidRPr="00C9030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11</w:t>
      </w:r>
      <w:r w:rsidRPr="00B363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B363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step_2/test_aio_bot/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app</w:t>
      </w:r>
      <w:r w:rsidRPr="00B363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106455" w:rsidRPr="00106455" w:rsidRDefault="00455298" w:rsidP="00106455">
      <w:pPr>
        <w:pStyle w:val="HTML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left"/>
        <w:rPr>
          <w:rFonts w:ascii="Courier New" w:eastAsia="Times New Roman" w:hAnsi="Courier New" w:cs="Courier New"/>
          <w:color w:val="000000"/>
          <w:lang w:val="en-US" w:eastAsia="ru-RU"/>
        </w:rPr>
      </w:pPr>
      <w:r w:rsidRPr="00D8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CF392CB" wp14:editId="6753447E">
                <wp:simplePos x="0" y="0"/>
                <wp:positionH relativeFrom="margin">
                  <wp:align>center</wp:align>
                </wp:positionH>
                <wp:positionV relativeFrom="paragraph">
                  <wp:posOffset>-605642</wp:posOffset>
                </wp:positionV>
                <wp:extent cx="6659880" cy="9755505"/>
                <wp:effectExtent l="0" t="0" r="26670" b="17145"/>
                <wp:wrapNone/>
                <wp:docPr id="109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392CB" id="_x0000_s1042" style="position:absolute;margin-left:0;margin-top:-47.7pt;width:524.4pt;height:768.15pt;z-index:-251563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KCCQMAACkGAAAOAAAAZHJzL2Uyb0RvYy54bWysVMtuEzEU3SPxDyPv05mkmbzUSZWkBCGV&#10;tqJFXTseTzOSxza28ygICYktEp8A/8AG8eiCL5j8Edf2ZBq1hQViM2Pfxzn35XtwuC5YsKRK54In&#10;qLkXoYByItKcXyXo5cW00UOBNpinmAlOE3RNNTocPn50sJID2hJzwVKqAgDherCSCZobIwdhqMmc&#10;FljvCUk5KDOhCmzgqq7CVOEVoBcsbEVRJ1wJlUolCNUapEdeiYYOP8soMadZpqkJWIIgNuO+yn1n&#10;9hsOD/DgSmE5z0kVBv6HKAqccyCtoY6wwcFC5fegipwooUVm9ogoQpFlOaEuB8imGd3J5nyOJXW5&#10;QHG0rMuk/x8sOVmeqSBPoXdRHwUcF9Ck8tPm3eZj+aO82bwvv5Q35ffNh/Jn+bX89utz16VJ1+ZY&#10;G5swnHyibybN3v5Rd9ppjNv9XqO9P95v9Nu9caPZbfXGcWs06jxpv7UFD52X8w9XUg9cDLZj7ngu&#10;zxQY2ZuGo+VYZ6qwfyhXsHa9u657Z/kJCDuduN/rQYsJ6PrdOI6juCLbukulzVMqisAeEqRgOFwy&#10;eAmx+Li2JpaNi2nOmBsQxq1AC5anVuYudkLphKlgiWG2MCGUm6bDY4viuUi9vBtHkZsySNoNtXVx&#10;JdhBA51lcMXwObvszTWjlorxFzSDHkGWLUdQA93n1nOcUi+2zA9TO0CLnEEyNbYP/g/YvjyVvXWl&#10;7nHVztHfAvPOtYdjFtzUzkXOhXoIgEFFK2Zvvy2SL42tklnP1n5+O9bUimYivYahVsK/di3JNIeO&#10;H2NtzrCC5w1TAivLnMInY2KVIFGdUDAX6vVDcmsPrw60KFjBukiQfrXAiqKAPePwHvvNdtvuF3dp&#10;x90WXNSuZrar4YtiImBqmrAcJXFHa2/Y9pgpUVzCZhtZVlBhToA7QcSo7WVi/BqD3UjoaOTMYKdI&#10;bI75uSQW3BbaTvTF+hIrWY29gRdzIrarBQ/uTL+3tZ5cjBZGZLl7Grd1rVoA+8iNcbU77cLbvTur&#10;2w0//A0AAP//AwBQSwMEFAAGAAgAAAAhAI8c75XfAAAACgEAAA8AAABkcnMvZG93bnJldi54bWxM&#10;j8FOwzAMhu9IvENkJG5bAgpoK02ngQQnhMQAaces8dqOxilNtpY9Pd6J3Wz91u/vyxejb8UB+9gE&#10;MnAzVSCQyuAaqgx8fjxPZiBisuRsGwgN/GKERXF5kdvMhYHe8bBKleASipk1UKfUZVLGskZv4zR0&#10;SJxtQ+9t4rWvpOvtwOW+lbdK3UtvG+IPte3wqcbye7X3Bujr5XH9poZ0XK6lxhGP9PqzM+b6alw+&#10;gEg4pv9jOOEzOhTMtAl7clG0BlgkGZjM7zSIU6z0jFU2PGmt5iCLXJ4rFH8AAAD//wMAUEsBAi0A&#10;FAAGAAgAAAAhALaDOJL+AAAA4QEAABMAAAAAAAAAAAAAAAAAAAAAAFtDb250ZW50X1R5cGVzXS54&#10;bWxQSwECLQAUAAYACAAAACEAOP0h/9YAAACUAQAACwAAAAAAAAAAAAAAAAAvAQAAX3JlbHMvLnJl&#10;bHNQSwECLQAUAAYACAAAACEA0kZiggkDAAApBgAADgAAAAAAAAAAAAAAAAAuAgAAZHJzL2Uyb0Rv&#10;Yy54bWxQSwECLQAUAAYACAAAACEAjxzvld8AAAAKAQAADwAAAAAAAAAAAAAAAABjBQAAZHJzL2Rv&#10;d25yZXYueG1sUEsFBgAAAAAEAAQA8wAAAG8GAAAAAA=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gramStart"/>
      <w:r w:rsidR="00106455" w:rsidRPr="00106455">
        <w:rPr>
          <w:rFonts w:ascii="Courier New" w:eastAsia="Times New Roman" w:hAnsi="Courier New" w:cs="Courier New"/>
          <w:b/>
          <w:bCs/>
          <w:color w:val="000080"/>
          <w:lang w:val="en-US" w:eastAsia="ru-RU"/>
        </w:rPr>
        <w:t>from</w:t>
      </w:r>
      <w:proofErr w:type="gramEnd"/>
      <w:r w:rsidR="00106455" w:rsidRPr="00106455">
        <w:rPr>
          <w:rFonts w:ascii="Courier New" w:eastAsia="Times New Roman" w:hAnsi="Courier New" w:cs="Courier New"/>
          <w:b/>
          <w:bCs/>
          <w:color w:val="000080"/>
          <w:lang w:val="en-US" w:eastAsia="ru-RU"/>
        </w:rPr>
        <w:t xml:space="preserve"> </w:t>
      </w:r>
      <w:proofErr w:type="spellStart"/>
      <w:r w:rsidR="00106455" w:rsidRPr="00106455">
        <w:rPr>
          <w:rFonts w:ascii="Courier New" w:eastAsia="Times New Roman" w:hAnsi="Courier New" w:cs="Courier New"/>
          <w:color w:val="000000"/>
          <w:lang w:val="en-US" w:eastAsia="ru-RU"/>
        </w:rPr>
        <w:t>aiogram</w:t>
      </w:r>
      <w:proofErr w:type="spellEnd"/>
      <w:r w:rsidR="00106455" w:rsidRPr="00106455">
        <w:rPr>
          <w:rFonts w:ascii="Courier New" w:eastAsia="Times New Roman" w:hAnsi="Courier New" w:cs="Courier New"/>
          <w:color w:val="000000"/>
          <w:lang w:val="en-US" w:eastAsia="ru-RU"/>
        </w:rPr>
        <w:t xml:space="preserve"> </w:t>
      </w:r>
      <w:r w:rsidR="00106455" w:rsidRPr="00106455">
        <w:rPr>
          <w:rFonts w:ascii="Courier New" w:eastAsia="Times New Roman" w:hAnsi="Courier New" w:cs="Courier New"/>
          <w:b/>
          <w:bCs/>
          <w:color w:val="000080"/>
          <w:lang w:val="en-US" w:eastAsia="ru-RU"/>
        </w:rPr>
        <w:t xml:space="preserve">import </w:t>
      </w:r>
      <w:r w:rsidR="00106455" w:rsidRPr="00106455">
        <w:rPr>
          <w:rFonts w:ascii="Courier New" w:eastAsia="Times New Roman" w:hAnsi="Courier New" w:cs="Courier New"/>
          <w:color w:val="000000"/>
          <w:lang w:val="en-US" w:eastAsia="ru-RU"/>
        </w:rPr>
        <w:t>executor</w:t>
      </w:r>
      <w:r w:rsidR="00106455" w:rsidRPr="00106455">
        <w:rPr>
          <w:rFonts w:ascii="Courier New" w:eastAsia="Times New Roman" w:hAnsi="Courier New" w:cs="Courier New"/>
          <w:color w:val="000000"/>
          <w:lang w:val="en-US" w:eastAsia="ru-RU"/>
        </w:rPr>
        <w:br/>
      </w:r>
      <w:r w:rsidR="00106455" w:rsidRPr="00106455">
        <w:rPr>
          <w:rFonts w:ascii="Courier New" w:eastAsia="Times New Roman" w:hAnsi="Courier New" w:cs="Courier New"/>
          <w:b/>
          <w:bCs/>
          <w:color w:val="000080"/>
          <w:lang w:val="en-US" w:eastAsia="ru-RU"/>
        </w:rPr>
        <w:t xml:space="preserve">from </w:t>
      </w:r>
      <w:r w:rsidR="00106455" w:rsidRPr="00106455">
        <w:rPr>
          <w:rFonts w:ascii="Courier New" w:eastAsia="Times New Roman" w:hAnsi="Courier New" w:cs="Courier New"/>
          <w:color w:val="000000"/>
          <w:lang w:val="en-US" w:eastAsia="ru-RU"/>
        </w:rPr>
        <w:t xml:space="preserve">logging </w:t>
      </w:r>
      <w:r w:rsidR="00106455" w:rsidRPr="00106455">
        <w:rPr>
          <w:rFonts w:ascii="Courier New" w:eastAsia="Times New Roman" w:hAnsi="Courier New" w:cs="Courier New"/>
          <w:b/>
          <w:bCs/>
          <w:color w:val="000080"/>
          <w:lang w:val="en-US" w:eastAsia="ru-RU"/>
        </w:rPr>
        <w:t xml:space="preserve">import </w:t>
      </w:r>
      <w:proofErr w:type="spellStart"/>
      <w:r w:rsidR="00106455" w:rsidRPr="00106455">
        <w:rPr>
          <w:rFonts w:ascii="Courier New" w:eastAsia="Times New Roman" w:hAnsi="Courier New" w:cs="Courier New"/>
          <w:color w:val="000000"/>
          <w:lang w:val="en-US" w:eastAsia="ru-RU"/>
        </w:rPr>
        <w:t>basicConfig</w:t>
      </w:r>
      <w:proofErr w:type="spellEnd"/>
      <w:r w:rsidR="00106455" w:rsidRPr="00106455">
        <w:rPr>
          <w:rFonts w:ascii="Courier New" w:eastAsia="Times New Roman" w:hAnsi="Courier New" w:cs="Courier New"/>
          <w:color w:val="000000"/>
          <w:lang w:val="en-US" w:eastAsia="ru-RU"/>
        </w:rPr>
        <w:t>, INFO</w:t>
      </w:r>
    </w:p>
    <w:p w:rsidR="00106455" w:rsidRPr="00106455" w:rsidRDefault="00106455" w:rsidP="00106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gramStart"/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bot</w:t>
      </w:r>
    </w:p>
    <w:p w:rsidR="00131535" w:rsidRDefault="00131535" w:rsidP="00106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</w:p>
    <w:p w:rsidR="00106455" w:rsidRPr="00106455" w:rsidRDefault="00106455" w:rsidP="00106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on_startup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106455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>dp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basicConfig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10645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level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=INFO)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db.create_tables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__name__ == </w:t>
      </w:r>
      <w:r w:rsidRPr="0010645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'__main__'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executor.start_polling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10645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on_startup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on_startup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10645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skip_updates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False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106455" w:rsidRDefault="00E816DE" w:rsidP="00E816D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отдельные выражения.</w:t>
      </w:r>
    </w:p>
    <w:p w:rsidR="00E816DE" w:rsidRPr="00E816DE" w:rsidRDefault="00E816DE" w:rsidP="00E81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E816D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from</w:t>
      </w:r>
      <w:proofErr w:type="spellEnd"/>
      <w:r w:rsidRPr="00E816D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aiogram</w:t>
      </w:r>
      <w:proofErr w:type="spellEnd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E816D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import</w:t>
      </w:r>
      <w:proofErr w:type="spellEnd"/>
      <w:r w:rsidRPr="00E816D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executor</w:t>
      </w:r>
      <w:proofErr w:type="spellEnd"/>
    </w:p>
    <w:p w:rsidR="00E816DE" w:rsidRDefault="00E816DE" w:rsidP="00E816D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Импортируем объект, обеспечивающий старт нашего бота в реальном времени.</w:t>
      </w:r>
    </w:p>
    <w:p w:rsidR="00E816DE" w:rsidRPr="00106455" w:rsidRDefault="00E816DE" w:rsidP="00E81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executor.start_</w:t>
      </w:r>
      <w:proofErr w:type="gram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polling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10645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on_startup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on_startup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10645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skip_updates</w:t>
      </w:r>
      <w:proofErr w:type="spellEnd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10645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False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E816DE" w:rsidRDefault="00E816DE" w:rsidP="00E816D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Осуществляем запуск бота с передачей объекта-диспетчера и функции </w:t>
      </w:r>
      <w:r>
        <w:rPr>
          <w:rFonts w:ascii="Times New Roman" w:hAnsi="Times New Roman" w:cs="Times New Roman"/>
          <w:sz w:val="26"/>
          <w:szCs w:val="26"/>
          <w:lang w:val="en-US"/>
        </w:rPr>
        <w:t>on</w:t>
      </w:r>
      <w:r w:rsidRPr="00E816DE">
        <w:rPr>
          <w:rFonts w:ascii="Times New Roman" w:hAnsi="Times New Roman" w:cs="Times New Roman"/>
          <w:sz w:val="26"/>
          <w:szCs w:val="26"/>
        </w:rPr>
        <w:t>_</w:t>
      </w: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startup</w:t>
      </w:r>
      <w:r w:rsidRPr="00E816DE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E816D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E816DE" w:rsidRPr="00E816DE" w:rsidRDefault="00E816DE" w:rsidP="00E816DE">
      <w:pPr>
        <w:pStyle w:val="HTML9"/>
        <w:shd w:val="clear" w:color="auto" w:fill="FFFFFF"/>
        <w:spacing w:line="360" w:lineRule="auto"/>
        <w:rPr>
          <w:rFonts w:ascii="Courier New" w:eastAsia="Times New Roman" w:hAnsi="Courier New" w:cs="Courier New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Пропускать ранние входящие сообщения не будем, поэтому определим </w:t>
      </w:r>
      <w:proofErr w:type="spellStart"/>
      <w:r w:rsidRPr="00E816DE">
        <w:rPr>
          <w:rFonts w:ascii="Courier New" w:eastAsia="Times New Roman" w:hAnsi="Courier New" w:cs="Courier New"/>
          <w:color w:val="660099"/>
          <w:lang w:eastAsia="ru-RU"/>
        </w:rPr>
        <w:t>skip_updates</w:t>
      </w:r>
      <w:proofErr w:type="spellEnd"/>
      <w:r w:rsidRPr="00E816DE">
        <w:rPr>
          <w:rFonts w:ascii="Courier New" w:eastAsia="Times New Roman" w:hAnsi="Courier New" w:cs="Courier New"/>
          <w:color w:val="000000"/>
          <w:lang w:eastAsia="ru-RU"/>
        </w:rPr>
        <w:t>=</w:t>
      </w:r>
      <w:proofErr w:type="spellStart"/>
      <w:r w:rsidRPr="00E816DE">
        <w:rPr>
          <w:rFonts w:ascii="Courier New" w:eastAsia="Times New Roman" w:hAnsi="Courier New" w:cs="Courier New"/>
          <w:b/>
          <w:bCs/>
          <w:color w:val="000080"/>
          <w:lang w:eastAsia="ru-RU"/>
        </w:rPr>
        <w:t>False</w:t>
      </w:r>
      <w:proofErr w:type="spellEnd"/>
      <w:r>
        <w:rPr>
          <w:rFonts w:ascii="Courier New" w:eastAsia="Times New Roman" w:hAnsi="Courier New" w:cs="Courier New"/>
          <w:b/>
          <w:bCs/>
          <w:color w:val="000080"/>
          <w:lang w:eastAsia="ru-RU"/>
        </w:rPr>
        <w:t>.</w:t>
      </w:r>
    </w:p>
    <w:p w:rsidR="00E816DE" w:rsidRPr="00E816DE" w:rsidRDefault="00E816DE" w:rsidP="00E816DE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Тогда даже если бот выключен, ранние входящие сообщения из очереди будут доставлены.</w:t>
      </w:r>
    </w:p>
    <w:p w:rsidR="00E816DE" w:rsidRPr="00E816DE" w:rsidRDefault="00E816DE" w:rsidP="00E81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E816D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E816D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E816D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E816D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on_startup</w:t>
      </w:r>
      <w:proofErr w:type="spellEnd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E816DE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>dp</w:t>
      </w:r>
      <w:proofErr w:type="spellEnd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basicConfig</w:t>
      </w:r>
      <w:proofErr w:type="spellEnd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E816D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level</w:t>
      </w:r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=INFO)</w:t>
      </w:r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db.create_tables</w:t>
      </w:r>
      <w:proofErr w:type="spellEnd"/>
      <w:r w:rsidRPr="00E816D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131535" w:rsidRPr="00E816DE" w:rsidRDefault="00E816DE" w:rsidP="00E816DE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Обязательно передаем наш объект-диспетчер в функцию, т.к. он указан первым аргументом в </w:t>
      </w:r>
      <w:r w:rsidRPr="00AB7784">
        <w:rPr>
          <w:rFonts w:ascii="Times New Roman" w:hAnsi="Times New Roman" w:cs="Times New Roman"/>
          <w:color w:val="0070C0"/>
          <w:sz w:val="26"/>
          <w:szCs w:val="26"/>
          <w:lang w:val="en-US"/>
        </w:rPr>
        <w:t>start</w:t>
      </w:r>
      <w:r w:rsidRPr="00AB7784">
        <w:rPr>
          <w:rFonts w:ascii="Times New Roman" w:hAnsi="Times New Roman" w:cs="Times New Roman"/>
          <w:color w:val="0070C0"/>
          <w:sz w:val="26"/>
          <w:szCs w:val="26"/>
        </w:rPr>
        <w:t>_</w:t>
      </w:r>
      <w:proofErr w:type="gramStart"/>
      <w:r w:rsidRPr="00AB7784">
        <w:rPr>
          <w:rFonts w:ascii="Times New Roman" w:hAnsi="Times New Roman" w:cs="Times New Roman"/>
          <w:color w:val="0070C0"/>
          <w:sz w:val="26"/>
          <w:szCs w:val="26"/>
          <w:lang w:val="en-US"/>
        </w:rPr>
        <w:t>polling</w:t>
      </w:r>
      <w:r w:rsidRPr="00AB7784">
        <w:rPr>
          <w:rFonts w:ascii="Times New Roman" w:hAnsi="Times New Roman" w:cs="Times New Roman"/>
          <w:color w:val="0070C0"/>
          <w:sz w:val="26"/>
          <w:szCs w:val="26"/>
        </w:rPr>
        <w:t>(</w:t>
      </w:r>
      <w:proofErr w:type="gramEnd"/>
      <w:r w:rsidRPr="00AB7784">
        <w:rPr>
          <w:rFonts w:ascii="Times New Roman" w:hAnsi="Times New Roman" w:cs="Times New Roman"/>
          <w:color w:val="0070C0"/>
          <w:sz w:val="26"/>
          <w:szCs w:val="26"/>
        </w:rPr>
        <w:t>)</w:t>
      </w:r>
      <w:r w:rsidRPr="00E816DE">
        <w:rPr>
          <w:rFonts w:ascii="Times New Roman" w:hAnsi="Times New Roman" w:cs="Times New Roman"/>
          <w:sz w:val="26"/>
          <w:szCs w:val="26"/>
        </w:rPr>
        <w:t>.</w:t>
      </w:r>
    </w:p>
    <w:p w:rsidR="00131535" w:rsidRPr="00AB7784" w:rsidRDefault="00E816DE" w:rsidP="00E81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AB778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create</w:t>
      </w:r>
      <w:r w:rsidRPr="00AB778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proofErr w:type="gramStart"/>
      <w:r w:rsidRPr="0010645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tables</w:t>
      </w:r>
      <w:r w:rsidRPr="00AB778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  <w:proofErr w:type="gramEnd"/>
    </w:p>
    <w:p w:rsidR="00106455" w:rsidRPr="00E816DE" w:rsidRDefault="00E816DE" w:rsidP="00E816DE">
      <w:pPr>
        <w:spacing w:line="360" w:lineRule="auto"/>
      </w:pPr>
      <w:r>
        <w:rPr>
          <w:rFonts w:ascii="Times New Roman" w:hAnsi="Times New Roman" w:cs="Times New Roman"/>
          <w:sz w:val="26"/>
          <w:szCs w:val="26"/>
        </w:rPr>
        <w:t>Запускаем</w:t>
      </w:r>
      <w:r w:rsidRPr="00E816D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метод</w:t>
      </w:r>
      <w:r w:rsidRPr="00E816DE">
        <w:rPr>
          <w:rFonts w:ascii="Times New Roman" w:hAnsi="Times New Roman" w:cs="Times New Roman"/>
          <w:sz w:val="26"/>
          <w:szCs w:val="26"/>
        </w:rPr>
        <w:t xml:space="preserve"> </w:t>
      </w:r>
      <w:r w:rsidRPr="00E816DE">
        <w:rPr>
          <w:rFonts w:ascii="Times New Roman" w:hAnsi="Times New Roman" w:cs="Times New Roman"/>
          <w:color w:val="0070C0"/>
          <w:sz w:val="26"/>
          <w:szCs w:val="26"/>
          <w:lang w:val="en-US"/>
        </w:rPr>
        <w:t>create</w:t>
      </w:r>
      <w:r w:rsidRPr="00E816DE">
        <w:rPr>
          <w:rFonts w:ascii="Times New Roman" w:hAnsi="Times New Roman" w:cs="Times New Roman"/>
          <w:color w:val="0070C0"/>
          <w:sz w:val="26"/>
          <w:szCs w:val="26"/>
        </w:rPr>
        <w:t>_</w:t>
      </w:r>
      <w:proofErr w:type="gramStart"/>
      <w:r w:rsidRPr="00E816DE">
        <w:rPr>
          <w:rFonts w:ascii="Times New Roman" w:hAnsi="Times New Roman" w:cs="Times New Roman"/>
          <w:color w:val="0070C0"/>
          <w:sz w:val="26"/>
          <w:szCs w:val="26"/>
          <w:lang w:val="en-US"/>
        </w:rPr>
        <w:t>tables</w:t>
      </w:r>
      <w:r w:rsidRPr="00E816DE">
        <w:rPr>
          <w:rFonts w:ascii="Times New Roman" w:hAnsi="Times New Roman" w:cs="Times New Roman"/>
          <w:color w:val="0070C0"/>
          <w:sz w:val="26"/>
          <w:szCs w:val="26"/>
        </w:rPr>
        <w:t>(</w:t>
      </w:r>
      <w:proofErr w:type="gramEnd"/>
      <w:r w:rsidRPr="00E816DE">
        <w:rPr>
          <w:rFonts w:ascii="Times New Roman" w:hAnsi="Times New Roman" w:cs="Times New Roman"/>
          <w:color w:val="0070C0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нашего менеджера баз данных. Тем самым создается файл базы данных и все необходимые таблицы.</w:t>
      </w:r>
    </w:p>
    <w:p w:rsidR="00131535" w:rsidRPr="00FA482E" w:rsidRDefault="00455298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871E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593413E" wp14:editId="7D3A8DCF">
                <wp:simplePos x="0" y="0"/>
                <wp:positionH relativeFrom="margin">
                  <wp:align>center</wp:align>
                </wp:positionH>
                <wp:positionV relativeFrom="paragraph">
                  <wp:posOffset>-611579</wp:posOffset>
                </wp:positionV>
                <wp:extent cx="6659880" cy="9755505"/>
                <wp:effectExtent l="0" t="0" r="26670" b="17145"/>
                <wp:wrapNone/>
                <wp:docPr id="110" name="Прямоугольник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298" w:rsidRPr="00F00819" w:rsidRDefault="00455298" w:rsidP="00455298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3413E" id="_x0000_s1043" style="position:absolute;left:0;text-align:left;margin-left:0;margin-top:-48.15pt;width:524.4pt;height:768.15pt;z-index:-251560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SyCQMAACkGAAAOAAAAZHJzL2Uyb0RvYy54bWysVNtu0zAYvkfiHSLfd0m6pictndqOIqSx&#10;VWxo167jrJEc29juCYSExC0SjwDvwA3isAueIH0jfjtpVm2DC8RNYv+H7/tP/o+O1znzllTpTPAY&#10;hQcB8ignIsn4dYxeXk4aXeRpg3mCmeA0Rhuq0fHg8aOjlezTppgLllDlAQjX/ZWM0dwY2fd9TeY0&#10;x/pASMpBmQqVYwNXde0nCq8APWd+Mwja/kqoRCpBqNYgPSmVaODw05QSc56mmhqPxQhiM+6r3Hdm&#10;v/7gCPevFZbzjFRh4H+IIscZB9Ia6gQb7C1Udg8qz4gSWqTmgIjcF2maEepygGzC4E42F3MsqcsF&#10;iqNlXSb9/2DJ2XKqvCyB3oVQH45zaFLxaftu+7H4Udxs3xdfipvi+/ZD8bP4Wnz79bnj0qRrc6qN&#10;TRhOZaJvxmH38KQzaTdGrV630TocHTZ6re6oEXaa3VHUHA7bT1pvbcF95+X8/ZXUfReD7Zg7Xsip&#10;AiN703C0HOtU5fYP5fLWrnebuneWn4Cw3Y563S6kQEDX60RRFEQV2c5dKm2eUpF79hAjBcPhksFL&#10;iKWMa2di2biYZIy5AWHcCrRgWWJl7mInlI6Z8pYYZgsTQrkJHR5b5M9FUso7URC4KYOk3VBbF1eC&#10;PTTQWQZXjDJnl73ZMGqpGH9BU+gRZNl0BDXQfW49xwktxZb5YWoHaJFTSKbGLoP/A3ZZnsreulL3&#10;uGrn4G+Blc61h2MW3NTOecaFegiAQUUr5tJ+V6SyNLZKZj1bl/PbsaZWNBPJBoZaifK1a0kmGXT8&#10;FGszxQqeN0wJrCxzDp+UiVWMRHVC3lyo1w/JrT28OtAibwXrIkb61QIrijz2jMN77IWtlt0v7tKK&#10;Ok24qH3NbF/DF/lYwNSEsBwlcUdrb9jumCqRX8FmG1pWUGFOgDtGxKjdZWzKNQa7kdDh0JnBTpHY&#10;nPILSSy4LbSd6Mv1FVayGnsDL+ZM7FYL7t+Z/tLWenIxXBiRZu5p3Na1agHsIzfG1e60C2//7qxu&#10;N/zgNwAAAP//AwBQSwMEFAAGAAgAAAAhAMQF3lPfAAAACgEAAA8AAABkcnMvZG93bnJldi54bWxM&#10;j8FOwkAQhu8mvMNmTLzBrtoQLN0SMNGTMREw4bh0h7bana3dhVae3uEkt5n8k3++L1sMrhEn7ELt&#10;ScP9RIFAKrytqdSw3byMZyBCNGRN4wk1/GKART66yUxqfU8feFrHUnAJhdRoqGJsUylDUaEzYeJb&#10;JM4OvnMm8tqV0nam53LXyAelptKZmvhDZVp8rrD4Xh+dBvp8Xe3eVR/Py51McMAzvf18aX13Oyzn&#10;ICIO8f8YLviMDjkz7f2RbBCNBhaJGsZP00cQl1glM1bZ85QkSoHMM3mtkP8BAAD//wMAUEsBAi0A&#10;FAAGAAgAAAAhALaDOJL+AAAA4QEAABMAAAAAAAAAAAAAAAAAAAAAAFtDb250ZW50X1R5cGVzXS54&#10;bWxQSwECLQAUAAYACAAAACEAOP0h/9YAAACUAQAACwAAAAAAAAAAAAAAAAAvAQAAX3JlbHMvLnJl&#10;bHNQSwECLQAUAAYACAAAACEA1UqksgkDAAApBgAADgAAAAAAAAAAAAAAAAAuAgAAZHJzL2Uyb0Rv&#10;Yy54bWxQSwECLQAUAAYACAAAACEAxAXeU98AAAAKAQAADwAAAAAAAAAAAAAAAABjBQAAZHJzL2Rv&#10;d25yZXYueG1sUEsFBgAAAAAEAAQA8wAAAG8GAAAAAA==&#10;" filled="f" strokecolor="#2f5496 [2404]" strokeweight="1pt">
                <v:textbox>
                  <w:txbxContent>
                    <w:p w:rsidR="00455298" w:rsidRPr="00F00819" w:rsidRDefault="00455298" w:rsidP="00455298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A482E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24800" behindDoc="0" locked="0" layoutInCell="1" allowOverlap="1" wp14:anchorId="251FC43C" wp14:editId="4EB8074A">
            <wp:simplePos x="0" y="0"/>
            <wp:positionH relativeFrom="margin">
              <wp:align>left</wp:align>
            </wp:positionH>
            <wp:positionV relativeFrom="paragraph">
              <wp:posOffset>375920</wp:posOffset>
            </wp:positionV>
            <wp:extent cx="5725160" cy="1733550"/>
            <wp:effectExtent l="19050" t="19050" r="27940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82E" w:rsidRPr="00FA482E">
        <w:rPr>
          <w:rFonts w:ascii="Times New Roman" w:hAnsi="Times New Roman" w:cs="Times New Roman"/>
          <w:sz w:val="26"/>
          <w:szCs w:val="26"/>
        </w:rPr>
        <w:t>Теперь при запуске все работает.</w:t>
      </w:r>
      <w:r w:rsidRPr="00455298">
        <w:rPr>
          <w:noProof/>
          <w:lang w:eastAsia="ru-RU"/>
        </w:rPr>
        <w:t xml:space="preserve"> </w:t>
      </w:r>
    </w:p>
    <w:p w:rsidR="00755267" w:rsidRPr="00755267" w:rsidRDefault="00755267" w:rsidP="0075526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131535" w:rsidRPr="00755267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755267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755267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755267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755267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755267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755267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755267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131535" w:rsidRPr="00755267" w:rsidRDefault="0013153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51C07" w:rsidRPr="00755267" w:rsidRDefault="00951C07">
      <w:pPr>
        <w:spacing w:line="360" w:lineRule="auto"/>
        <w:rPr>
          <w:noProof/>
          <w:color w:val="FF0000"/>
        </w:rPr>
      </w:pPr>
    </w:p>
    <w:sectPr w:rsidR="00951C07" w:rsidRPr="00755267" w:rsidSect="00E65EE1">
      <w:footerReference w:type="default" r:id="rId26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8FC" w:rsidRDefault="009728FC" w:rsidP="00706D60">
      <w:r>
        <w:separator/>
      </w:r>
    </w:p>
  </w:endnote>
  <w:endnote w:type="continuationSeparator" w:id="0">
    <w:p w:rsidR="009728FC" w:rsidRDefault="009728FC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3443680"/>
      <w:docPartObj>
        <w:docPartGallery w:val="Page Numbers (Bottom of Page)"/>
        <w:docPartUnique/>
      </w:docPartObj>
    </w:sdtPr>
    <w:sdtEndPr/>
    <w:sdtContent>
      <w:p w:rsidR="0098005E" w:rsidRPr="00CE1E92" w:rsidRDefault="0098005E" w:rsidP="00706D60">
        <w:pPr>
          <w:pStyle w:val="af"/>
          <w:rPr>
            <w:noProof/>
          </w:rPr>
        </w:pPr>
        <w:r w:rsidRPr="00CE1E92">
          <w:rPr>
            <w:noProof/>
            <w:lang w:bidi="ru-RU"/>
          </w:rPr>
          <w:fldChar w:fldCharType="begin"/>
        </w:r>
        <w:r w:rsidRPr="00CE1E92">
          <w:rPr>
            <w:noProof/>
            <w:lang w:bidi="ru-RU"/>
          </w:rPr>
          <w:instrText xml:space="preserve"> PAGE   \* MERGEFORMAT </w:instrText>
        </w:r>
        <w:r w:rsidRPr="00CE1E92">
          <w:rPr>
            <w:noProof/>
            <w:lang w:bidi="ru-RU"/>
          </w:rPr>
          <w:fldChar w:fldCharType="separate"/>
        </w:r>
        <w:r w:rsidR="00230F7D">
          <w:rPr>
            <w:noProof/>
            <w:lang w:bidi="ru-RU"/>
          </w:rPr>
          <w:t>10</w:t>
        </w:r>
        <w:r w:rsidRPr="00CE1E92">
          <w:rPr>
            <w:noProof/>
            <w:lang w:bidi="ru-RU"/>
          </w:rPr>
          <w:fldChar w:fldCharType="end"/>
        </w:r>
      </w:p>
    </w:sdtContent>
  </w:sdt>
  <w:p w:rsidR="0098005E" w:rsidRPr="00CE1E92" w:rsidRDefault="0098005E" w:rsidP="00706D60">
    <w:pPr>
      <w:pStyle w:val="af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8FC" w:rsidRDefault="009728FC" w:rsidP="00706D60">
      <w:r>
        <w:separator/>
      </w:r>
    </w:p>
  </w:footnote>
  <w:footnote w:type="continuationSeparator" w:id="0">
    <w:p w:rsidR="009728FC" w:rsidRDefault="009728FC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B3AFE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8F2553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A0C77F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E0286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AECF00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A26E3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1624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20BF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C1A86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CC83A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C4253"/>
    <w:multiLevelType w:val="multilevel"/>
    <w:tmpl w:val="34CA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484937"/>
    <w:multiLevelType w:val="multilevel"/>
    <w:tmpl w:val="21C4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80629F"/>
    <w:multiLevelType w:val="multilevel"/>
    <w:tmpl w:val="62302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D15E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857E1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442B7732"/>
    <w:multiLevelType w:val="multilevel"/>
    <w:tmpl w:val="11984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C83103"/>
    <w:multiLevelType w:val="multilevel"/>
    <w:tmpl w:val="05C8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0E409CC"/>
    <w:multiLevelType w:val="hybridMultilevel"/>
    <w:tmpl w:val="4392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9">
    <w:nsid w:val="57661A6A"/>
    <w:multiLevelType w:val="multilevel"/>
    <w:tmpl w:val="1EF8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607707"/>
    <w:multiLevelType w:val="hybridMultilevel"/>
    <w:tmpl w:val="11D0B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B7B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637704"/>
    <w:multiLevelType w:val="multilevel"/>
    <w:tmpl w:val="62D61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7256A3"/>
    <w:multiLevelType w:val="hybridMultilevel"/>
    <w:tmpl w:val="DDDE4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F82F20"/>
    <w:multiLevelType w:val="hybridMultilevel"/>
    <w:tmpl w:val="5540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10000"/>
    <w:multiLevelType w:val="hybridMultilevel"/>
    <w:tmpl w:val="6010C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3635EF"/>
    <w:multiLevelType w:val="multilevel"/>
    <w:tmpl w:val="B69E6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2"/>
  </w:num>
  <w:num w:numId="3">
    <w:abstractNumId w:val="9"/>
  </w:num>
  <w:num w:numId="4">
    <w:abstractNumId w:val="13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24"/>
  </w:num>
  <w:num w:numId="17">
    <w:abstractNumId w:val="25"/>
  </w:num>
  <w:num w:numId="18">
    <w:abstractNumId w:val="20"/>
  </w:num>
  <w:num w:numId="19">
    <w:abstractNumId w:val="26"/>
  </w:num>
  <w:num w:numId="2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9"/>
  </w:num>
  <w:num w:numId="23">
    <w:abstractNumId w:val="15"/>
  </w:num>
  <w:num w:numId="24">
    <w:abstractNumId w:val="27"/>
  </w:num>
  <w:num w:numId="25">
    <w:abstractNumId w:val="23"/>
  </w:num>
  <w:num w:numId="26">
    <w:abstractNumId w:val="16"/>
  </w:num>
  <w:num w:numId="27">
    <w:abstractNumId w:val="1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40"/>
    <w:rsid w:val="000018F2"/>
    <w:rsid w:val="00001A4E"/>
    <w:rsid w:val="000029FA"/>
    <w:rsid w:val="00020FC9"/>
    <w:rsid w:val="0002186F"/>
    <w:rsid w:val="00024B36"/>
    <w:rsid w:val="00024DA1"/>
    <w:rsid w:val="00026050"/>
    <w:rsid w:val="000411DF"/>
    <w:rsid w:val="000433F6"/>
    <w:rsid w:val="000434AD"/>
    <w:rsid w:val="0004743B"/>
    <w:rsid w:val="00052764"/>
    <w:rsid w:val="00057000"/>
    <w:rsid w:val="00060A3F"/>
    <w:rsid w:val="00067067"/>
    <w:rsid w:val="00067DCB"/>
    <w:rsid w:val="00072813"/>
    <w:rsid w:val="00080AEB"/>
    <w:rsid w:val="0008174B"/>
    <w:rsid w:val="000851F6"/>
    <w:rsid w:val="000861D4"/>
    <w:rsid w:val="00090E57"/>
    <w:rsid w:val="00092BE7"/>
    <w:rsid w:val="000A0DC5"/>
    <w:rsid w:val="000A20BE"/>
    <w:rsid w:val="000A282A"/>
    <w:rsid w:val="000A3547"/>
    <w:rsid w:val="000B1C7F"/>
    <w:rsid w:val="000B5E2F"/>
    <w:rsid w:val="000C2E0B"/>
    <w:rsid w:val="000D35F6"/>
    <w:rsid w:val="000D7E11"/>
    <w:rsid w:val="000E1266"/>
    <w:rsid w:val="000E1F7F"/>
    <w:rsid w:val="000E27F0"/>
    <w:rsid w:val="000E793A"/>
    <w:rsid w:val="000F3CF9"/>
    <w:rsid w:val="000F5CE0"/>
    <w:rsid w:val="0010013B"/>
    <w:rsid w:val="00101D69"/>
    <w:rsid w:val="0010378D"/>
    <w:rsid w:val="00104CC6"/>
    <w:rsid w:val="00105604"/>
    <w:rsid w:val="00106455"/>
    <w:rsid w:val="0011655A"/>
    <w:rsid w:val="00117083"/>
    <w:rsid w:val="00121D63"/>
    <w:rsid w:val="00123221"/>
    <w:rsid w:val="00124E86"/>
    <w:rsid w:val="00131535"/>
    <w:rsid w:val="00131D8A"/>
    <w:rsid w:val="00136DDD"/>
    <w:rsid w:val="00143E97"/>
    <w:rsid w:val="001440E9"/>
    <w:rsid w:val="00145612"/>
    <w:rsid w:val="00145EE3"/>
    <w:rsid w:val="00146B94"/>
    <w:rsid w:val="00150B01"/>
    <w:rsid w:val="001561DC"/>
    <w:rsid w:val="00160F1C"/>
    <w:rsid w:val="00163BA5"/>
    <w:rsid w:val="00164357"/>
    <w:rsid w:val="00165112"/>
    <w:rsid w:val="00165910"/>
    <w:rsid w:val="001667D2"/>
    <w:rsid w:val="00180DC3"/>
    <w:rsid w:val="001812BC"/>
    <w:rsid w:val="00184A71"/>
    <w:rsid w:val="00185638"/>
    <w:rsid w:val="0018780B"/>
    <w:rsid w:val="00190A64"/>
    <w:rsid w:val="00193978"/>
    <w:rsid w:val="001A0417"/>
    <w:rsid w:val="001A0439"/>
    <w:rsid w:val="001A70F2"/>
    <w:rsid w:val="001B2514"/>
    <w:rsid w:val="001B4B80"/>
    <w:rsid w:val="001C2430"/>
    <w:rsid w:val="001C3CD2"/>
    <w:rsid w:val="001C3D24"/>
    <w:rsid w:val="001D6DFE"/>
    <w:rsid w:val="001E2174"/>
    <w:rsid w:val="001E2E9F"/>
    <w:rsid w:val="001E5CE9"/>
    <w:rsid w:val="001E61E5"/>
    <w:rsid w:val="001F0BF1"/>
    <w:rsid w:val="001F34FA"/>
    <w:rsid w:val="001F48C2"/>
    <w:rsid w:val="00200DDE"/>
    <w:rsid w:val="00207771"/>
    <w:rsid w:val="00210BD6"/>
    <w:rsid w:val="00212ACF"/>
    <w:rsid w:val="0022046C"/>
    <w:rsid w:val="0022457A"/>
    <w:rsid w:val="00230F7D"/>
    <w:rsid w:val="00232B87"/>
    <w:rsid w:val="00235151"/>
    <w:rsid w:val="00236591"/>
    <w:rsid w:val="00241E79"/>
    <w:rsid w:val="002437EF"/>
    <w:rsid w:val="002441F5"/>
    <w:rsid w:val="00244565"/>
    <w:rsid w:val="00245A38"/>
    <w:rsid w:val="002472D5"/>
    <w:rsid w:val="00247C44"/>
    <w:rsid w:val="002538C5"/>
    <w:rsid w:val="00255091"/>
    <w:rsid w:val="00257C85"/>
    <w:rsid w:val="00257D1E"/>
    <w:rsid w:val="00261829"/>
    <w:rsid w:val="00265551"/>
    <w:rsid w:val="002727DC"/>
    <w:rsid w:val="002755A5"/>
    <w:rsid w:val="002974C8"/>
    <w:rsid w:val="0029765D"/>
    <w:rsid w:val="002A3F69"/>
    <w:rsid w:val="002B0616"/>
    <w:rsid w:val="002B2BB5"/>
    <w:rsid w:val="002B31A6"/>
    <w:rsid w:val="002B5594"/>
    <w:rsid w:val="002B5D98"/>
    <w:rsid w:val="002C4A55"/>
    <w:rsid w:val="002C5772"/>
    <w:rsid w:val="002C64AF"/>
    <w:rsid w:val="002D0CB3"/>
    <w:rsid w:val="002D1ADA"/>
    <w:rsid w:val="002D35F1"/>
    <w:rsid w:val="002D5F67"/>
    <w:rsid w:val="002E47E0"/>
    <w:rsid w:val="002E58B3"/>
    <w:rsid w:val="002E58CD"/>
    <w:rsid w:val="002E608D"/>
    <w:rsid w:val="002F0A9B"/>
    <w:rsid w:val="002F0D0B"/>
    <w:rsid w:val="002F4E07"/>
    <w:rsid w:val="003024F2"/>
    <w:rsid w:val="003113B8"/>
    <w:rsid w:val="003161E7"/>
    <w:rsid w:val="00325FD8"/>
    <w:rsid w:val="00331EA3"/>
    <w:rsid w:val="00332890"/>
    <w:rsid w:val="00332DCD"/>
    <w:rsid w:val="00334708"/>
    <w:rsid w:val="0034423D"/>
    <w:rsid w:val="00352EB2"/>
    <w:rsid w:val="0037541F"/>
    <w:rsid w:val="00383516"/>
    <w:rsid w:val="003847E5"/>
    <w:rsid w:val="0039075C"/>
    <w:rsid w:val="00390B74"/>
    <w:rsid w:val="003A36DB"/>
    <w:rsid w:val="003A7F2A"/>
    <w:rsid w:val="003B01F9"/>
    <w:rsid w:val="003B06AD"/>
    <w:rsid w:val="003B3954"/>
    <w:rsid w:val="003C6D50"/>
    <w:rsid w:val="003E57F4"/>
    <w:rsid w:val="003F3A81"/>
    <w:rsid w:val="003F4F2E"/>
    <w:rsid w:val="003F58A4"/>
    <w:rsid w:val="004009BB"/>
    <w:rsid w:val="00400CD9"/>
    <w:rsid w:val="00403454"/>
    <w:rsid w:val="0040459A"/>
    <w:rsid w:val="0040525F"/>
    <w:rsid w:val="00414ED0"/>
    <w:rsid w:val="00416074"/>
    <w:rsid w:val="00420044"/>
    <w:rsid w:val="00424BC5"/>
    <w:rsid w:val="0042569F"/>
    <w:rsid w:val="004363E6"/>
    <w:rsid w:val="00436794"/>
    <w:rsid w:val="00441E7C"/>
    <w:rsid w:val="00444828"/>
    <w:rsid w:val="00450AE2"/>
    <w:rsid w:val="00453531"/>
    <w:rsid w:val="00455298"/>
    <w:rsid w:val="00460523"/>
    <w:rsid w:val="00482B22"/>
    <w:rsid w:val="004835B3"/>
    <w:rsid w:val="00483772"/>
    <w:rsid w:val="004907A8"/>
    <w:rsid w:val="00495972"/>
    <w:rsid w:val="004977EB"/>
    <w:rsid w:val="00497899"/>
    <w:rsid w:val="004A025E"/>
    <w:rsid w:val="004A02C9"/>
    <w:rsid w:val="004A2B47"/>
    <w:rsid w:val="004A6C7E"/>
    <w:rsid w:val="004B37D9"/>
    <w:rsid w:val="004B624E"/>
    <w:rsid w:val="004C0743"/>
    <w:rsid w:val="004C0E81"/>
    <w:rsid w:val="004C0F6A"/>
    <w:rsid w:val="004C46B6"/>
    <w:rsid w:val="004C4F93"/>
    <w:rsid w:val="004D4966"/>
    <w:rsid w:val="004F1D2C"/>
    <w:rsid w:val="004F392D"/>
    <w:rsid w:val="004F4453"/>
    <w:rsid w:val="004F472C"/>
    <w:rsid w:val="004F5F91"/>
    <w:rsid w:val="004F6EDD"/>
    <w:rsid w:val="00512EC1"/>
    <w:rsid w:val="00516FA2"/>
    <w:rsid w:val="0052049A"/>
    <w:rsid w:val="0052523A"/>
    <w:rsid w:val="00533751"/>
    <w:rsid w:val="0053586B"/>
    <w:rsid w:val="00537361"/>
    <w:rsid w:val="00542F7A"/>
    <w:rsid w:val="00552B8C"/>
    <w:rsid w:val="0055359D"/>
    <w:rsid w:val="005640E0"/>
    <w:rsid w:val="00564BC4"/>
    <w:rsid w:val="00565CD5"/>
    <w:rsid w:val="005744FB"/>
    <w:rsid w:val="00576B76"/>
    <w:rsid w:val="00580607"/>
    <w:rsid w:val="0058503B"/>
    <w:rsid w:val="0058590E"/>
    <w:rsid w:val="00586D8C"/>
    <w:rsid w:val="00590D82"/>
    <w:rsid w:val="0059724B"/>
    <w:rsid w:val="005A04DF"/>
    <w:rsid w:val="005A0BF8"/>
    <w:rsid w:val="005A4517"/>
    <w:rsid w:val="005B425A"/>
    <w:rsid w:val="005B43EE"/>
    <w:rsid w:val="005B6FDF"/>
    <w:rsid w:val="005B7EC8"/>
    <w:rsid w:val="005C0074"/>
    <w:rsid w:val="005C0683"/>
    <w:rsid w:val="005C1636"/>
    <w:rsid w:val="005C4F9F"/>
    <w:rsid w:val="005C65C0"/>
    <w:rsid w:val="005D217A"/>
    <w:rsid w:val="005D48DA"/>
    <w:rsid w:val="005D7DB2"/>
    <w:rsid w:val="005E20C7"/>
    <w:rsid w:val="005E2886"/>
    <w:rsid w:val="005E2BE2"/>
    <w:rsid w:val="005E640A"/>
    <w:rsid w:val="005E6B30"/>
    <w:rsid w:val="005F1695"/>
    <w:rsid w:val="005F28E9"/>
    <w:rsid w:val="005F72CB"/>
    <w:rsid w:val="005F7465"/>
    <w:rsid w:val="0060030C"/>
    <w:rsid w:val="00602268"/>
    <w:rsid w:val="006030F9"/>
    <w:rsid w:val="00611B91"/>
    <w:rsid w:val="00617426"/>
    <w:rsid w:val="006265BE"/>
    <w:rsid w:val="006314F6"/>
    <w:rsid w:val="00633063"/>
    <w:rsid w:val="00634296"/>
    <w:rsid w:val="00637ACF"/>
    <w:rsid w:val="006512AE"/>
    <w:rsid w:val="00653174"/>
    <w:rsid w:val="00656438"/>
    <w:rsid w:val="00661772"/>
    <w:rsid w:val="00663977"/>
    <w:rsid w:val="00663C2F"/>
    <w:rsid w:val="00663EBC"/>
    <w:rsid w:val="006654C7"/>
    <w:rsid w:val="006745B7"/>
    <w:rsid w:val="0067643F"/>
    <w:rsid w:val="006778E3"/>
    <w:rsid w:val="00684A4F"/>
    <w:rsid w:val="006862D1"/>
    <w:rsid w:val="00687FE3"/>
    <w:rsid w:val="006917BF"/>
    <w:rsid w:val="006946BF"/>
    <w:rsid w:val="00696265"/>
    <w:rsid w:val="006A116F"/>
    <w:rsid w:val="006A1E9C"/>
    <w:rsid w:val="006A686D"/>
    <w:rsid w:val="006B4AC9"/>
    <w:rsid w:val="006B6867"/>
    <w:rsid w:val="006C2260"/>
    <w:rsid w:val="006C6DF1"/>
    <w:rsid w:val="006D396E"/>
    <w:rsid w:val="006D3FD3"/>
    <w:rsid w:val="006D6A7F"/>
    <w:rsid w:val="006D7A61"/>
    <w:rsid w:val="006E2FB9"/>
    <w:rsid w:val="006E6A37"/>
    <w:rsid w:val="006F5049"/>
    <w:rsid w:val="006F6453"/>
    <w:rsid w:val="0070206E"/>
    <w:rsid w:val="007038B9"/>
    <w:rsid w:val="00704CAB"/>
    <w:rsid w:val="00706A30"/>
    <w:rsid w:val="00706D60"/>
    <w:rsid w:val="00710767"/>
    <w:rsid w:val="00710E9A"/>
    <w:rsid w:val="007163DA"/>
    <w:rsid w:val="00721AB8"/>
    <w:rsid w:val="00721B67"/>
    <w:rsid w:val="00723FA4"/>
    <w:rsid w:val="00731EC4"/>
    <w:rsid w:val="0073241F"/>
    <w:rsid w:val="0073372F"/>
    <w:rsid w:val="00743497"/>
    <w:rsid w:val="00746993"/>
    <w:rsid w:val="00753A0F"/>
    <w:rsid w:val="00755267"/>
    <w:rsid w:val="007553F5"/>
    <w:rsid w:val="007621CF"/>
    <w:rsid w:val="00770D3B"/>
    <w:rsid w:val="00775976"/>
    <w:rsid w:val="0078050A"/>
    <w:rsid w:val="00782007"/>
    <w:rsid w:val="007840A2"/>
    <w:rsid w:val="007910D1"/>
    <w:rsid w:val="007949B8"/>
    <w:rsid w:val="0079570F"/>
    <w:rsid w:val="007958E5"/>
    <w:rsid w:val="00795BBB"/>
    <w:rsid w:val="00795E17"/>
    <w:rsid w:val="00796019"/>
    <w:rsid w:val="007A3AE0"/>
    <w:rsid w:val="007A4FB8"/>
    <w:rsid w:val="007B1483"/>
    <w:rsid w:val="007C7EB4"/>
    <w:rsid w:val="007D08C9"/>
    <w:rsid w:val="007D6457"/>
    <w:rsid w:val="007E363C"/>
    <w:rsid w:val="007E7EB7"/>
    <w:rsid w:val="007F5A4F"/>
    <w:rsid w:val="00801A97"/>
    <w:rsid w:val="008060FD"/>
    <w:rsid w:val="00811928"/>
    <w:rsid w:val="008123C5"/>
    <w:rsid w:val="00821E61"/>
    <w:rsid w:val="008223F2"/>
    <w:rsid w:val="008327CF"/>
    <w:rsid w:val="00836D77"/>
    <w:rsid w:val="00840651"/>
    <w:rsid w:val="0084131E"/>
    <w:rsid w:val="00843904"/>
    <w:rsid w:val="0084425E"/>
    <w:rsid w:val="0084612F"/>
    <w:rsid w:val="008538DE"/>
    <w:rsid w:val="008637B4"/>
    <w:rsid w:val="00866B2E"/>
    <w:rsid w:val="00867900"/>
    <w:rsid w:val="00867CCF"/>
    <w:rsid w:val="00872B30"/>
    <w:rsid w:val="00873804"/>
    <w:rsid w:val="00873897"/>
    <w:rsid w:val="00875493"/>
    <w:rsid w:val="008805CE"/>
    <w:rsid w:val="00880BBD"/>
    <w:rsid w:val="008878A7"/>
    <w:rsid w:val="00893712"/>
    <w:rsid w:val="00895C1D"/>
    <w:rsid w:val="00895F07"/>
    <w:rsid w:val="008A2CD7"/>
    <w:rsid w:val="008A49DB"/>
    <w:rsid w:val="008B454E"/>
    <w:rsid w:val="008B45F8"/>
    <w:rsid w:val="008B678D"/>
    <w:rsid w:val="008C0E08"/>
    <w:rsid w:val="008C544D"/>
    <w:rsid w:val="008D5A54"/>
    <w:rsid w:val="008D6F37"/>
    <w:rsid w:val="008E133D"/>
    <w:rsid w:val="008E44E1"/>
    <w:rsid w:val="008E4CD9"/>
    <w:rsid w:val="008E4F63"/>
    <w:rsid w:val="008E68A6"/>
    <w:rsid w:val="008F12F6"/>
    <w:rsid w:val="008F2CC9"/>
    <w:rsid w:val="008F6DD9"/>
    <w:rsid w:val="008F7B78"/>
    <w:rsid w:val="009070A7"/>
    <w:rsid w:val="009151C9"/>
    <w:rsid w:val="00926046"/>
    <w:rsid w:val="009314CB"/>
    <w:rsid w:val="009339EF"/>
    <w:rsid w:val="00934DDB"/>
    <w:rsid w:val="009406C2"/>
    <w:rsid w:val="0094164D"/>
    <w:rsid w:val="00942A1E"/>
    <w:rsid w:val="009463FE"/>
    <w:rsid w:val="00950E58"/>
    <w:rsid w:val="00951C07"/>
    <w:rsid w:val="00951EC5"/>
    <w:rsid w:val="0095771C"/>
    <w:rsid w:val="00961C60"/>
    <w:rsid w:val="00964828"/>
    <w:rsid w:val="00964B1E"/>
    <w:rsid w:val="00966747"/>
    <w:rsid w:val="0096777A"/>
    <w:rsid w:val="0097024E"/>
    <w:rsid w:val="009728FC"/>
    <w:rsid w:val="009743DB"/>
    <w:rsid w:val="00974552"/>
    <w:rsid w:val="009765D1"/>
    <w:rsid w:val="0097759D"/>
    <w:rsid w:val="0098005E"/>
    <w:rsid w:val="009803CB"/>
    <w:rsid w:val="0098047D"/>
    <w:rsid w:val="00996060"/>
    <w:rsid w:val="009A4A40"/>
    <w:rsid w:val="009A7EFC"/>
    <w:rsid w:val="009B24E6"/>
    <w:rsid w:val="009B52A6"/>
    <w:rsid w:val="009B658F"/>
    <w:rsid w:val="009C36C5"/>
    <w:rsid w:val="009C3E0C"/>
    <w:rsid w:val="009C4D78"/>
    <w:rsid w:val="009D1ACF"/>
    <w:rsid w:val="009D1DE6"/>
    <w:rsid w:val="009D2CE3"/>
    <w:rsid w:val="009D5081"/>
    <w:rsid w:val="009E689C"/>
    <w:rsid w:val="009F2101"/>
    <w:rsid w:val="009F2AF9"/>
    <w:rsid w:val="009F4024"/>
    <w:rsid w:val="00A01A5D"/>
    <w:rsid w:val="00A02447"/>
    <w:rsid w:val="00A05709"/>
    <w:rsid w:val="00A1166B"/>
    <w:rsid w:val="00A158B9"/>
    <w:rsid w:val="00A22866"/>
    <w:rsid w:val="00A277FD"/>
    <w:rsid w:val="00A323CC"/>
    <w:rsid w:val="00A32562"/>
    <w:rsid w:val="00A33E7D"/>
    <w:rsid w:val="00A37847"/>
    <w:rsid w:val="00A47318"/>
    <w:rsid w:val="00A50571"/>
    <w:rsid w:val="00A518CA"/>
    <w:rsid w:val="00A51C1B"/>
    <w:rsid w:val="00A54E8D"/>
    <w:rsid w:val="00A57D5A"/>
    <w:rsid w:val="00A61BA5"/>
    <w:rsid w:val="00A66B18"/>
    <w:rsid w:val="00A701B3"/>
    <w:rsid w:val="00A75551"/>
    <w:rsid w:val="00A768DD"/>
    <w:rsid w:val="00A77288"/>
    <w:rsid w:val="00A77B23"/>
    <w:rsid w:val="00A82D56"/>
    <w:rsid w:val="00A8445B"/>
    <w:rsid w:val="00A87E94"/>
    <w:rsid w:val="00A9258E"/>
    <w:rsid w:val="00A94749"/>
    <w:rsid w:val="00A94864"/>
    <w:rsid w:val="00A95B4C"/>
    <w:rsid w:val="00AA0B59"/>
    <w:rsid w:val="00AA6FC5"/>
    <w:rsid w:val="00AB08DF"/>
    <w:rsid w:val="00AB7784"/>
    <w:rsid w:val="00AC6EFC"/>
    <w:rsid w:val="00AD1D06"/>
    <w:rsid w:val="00AD2FC6"/>
    <w:rsid w:val="00AD480A"/>
    <w:rsid w:val="00AD67DA"/>
    <w:rsid w:val="00AE0595"/>
    <w:rsid w:val="00AE0D86"/>
    <w:rsid w:val="00AE57DB"/>
    <w:rsid w:val="00AE742B"/>
    <w:rsid w:val="00AF5066"/>
    <w:rsid w:val="00B00FA8"/>
    <w:rsid w:val="00B04293"/>
    <w:rsid w:val="00B13655"/>
    <w:rsid w:val="00B1441A"/>
    <w:rsid w:val="00B24EF7"/>
    <w:rsid w:val="00B25E7F"/>
    <w:rsid w:val="00B318B8"/>
    <w:rsid w:val="00B3262B"/>
    <w:rsid w:val="00B3411D"/>
    <w:rsid w:val="00B36367"/>
    <w:rsid w:val="00B3760D"/>
    <w:rsid w:val="00B40E70"/>
    <w:rsid w:val="00B4228F"/>
    <w:rsid w:val="00B50A20"/>
    <w:rsid w:val="00B5305F"/>
    <w:rsid w:val="00B544E0"/>
    <w:rsid w:val="00B55C6D"/>
    <w:rsid w:val="00B563ED"/>
    <w:rsid w:val="00B60B63"/>
    <w:rsid w:val="00B6557F"/>
    <w:rsid w:val="00B6574B"/>
    <w:rsid w:val="00B67BAE"/>
    <w:rsid w:val="00B73C61"/>
    <w:rsid w:val="00B75A1E"/>
    <w:rsid w:val="00B90B84"/>
    <w:rsid w:val="00B934E3"/>
    <w:rsid w:val="00B95C91"/>
    <w:rsid w:val="00B9702E"/>
    <w:rsid w:val="00BA3EB1"/>
    <w:rsid w:val="00BA4112"/>
    <w:rsid w:val="00BB19D4"/>
    <w:rsid w:val="00BB71FB"/>
    <w:rsid w:val="00BD3DBA"/>
    <w:rsid w:val="00BD4880"/>
    <w:rsid w:val="00BD5E3E"/>
    <w:rsid w:val="00BD5EDD"/>
    <w:rsid w:val="00BD7F72"/>
    <w:rsid w:val="00BE18FF"/>
    <w:rsid w:val="00BE4825"/>
    <w:rsid w:val="00BE6A57"/>
    <w:rsid w:val="00BE7CF2"/>
    <w:rsid w:val="00BF01BF"/>
    <w:rsid w:val="00BF35A3"/>
    <w:rsid w:val="00C03BCD"/>
    <w:rsid w:val="00C03E17"/>
    <w:rsid w:val="00C05124"/>
    <w:rsid w:val="00C10F84"/>
    <w:rsid w:val="00C13838"/>
    <w:rsid w:val="00C15EC6"/>
    <w:rsid w:val="00C170FD"/>
    <w:rsid w:val="00C32BFE"/>
    <w:rsid w:val="00C35A8B"/>
    <w:rsid w:val="00C35E36"/>
    <w:rsid w:val="00C411AC"/>
    <w:rsid w:val="00C42585"/>
    <w:rsid w:val="00C44EA7"/>
    <w:rsid w:val="00C4617E"/>
    <w:rsid w:val="00C47447"/>
    <w:rsid w:val="00C56C55"/>
    <w:rsid w:val="00C57BA9"/>
    <w:rsid w:val="00C60FE3"/>
    <w:rsid w:val="00C61976"/>
    <w:rsid w:val="00C6497B"/>
    <w:rsid w:val="00C6701C"/>
    <w:rsid w:val="00C70ACC"/>
    <w:rsid w:val="00C71C81"/>
    <w:rsid w:val="00C7287A"/>
    <w:rsid w:val="00C838FE"/>
    <w:rsid w:val="00C85251"/>
    <w:rsid w:val="00C8545C"/>
    <w:rsid w:val="00C85F33"/>
    <w:rsid w:val="00C9030F"/>
    <w:rsid w:val="00C95533"/>
    <w:rsid w:val="00CA34B0"/>
    <w:rsid w:val="00CA722F"/>
    <w:rsid w:val="00CB0D95"/>
    <w:rsid w:val="00CB6E51"/>
    <w:rsid w:val="00CC1C38"/>
    <w:rsid w:val="00CC2206"/>
    <w:rsid w:val="00CC3D04"/>
    <w:rsid w:val="00CC4F6E"/>
    <w:rsid w:val="00CC691B"/>
    <w:rsid w:val="00CD0D77"/>
    <w:rsid w:val="00CD3DC1"/>
    <w:rsid w:val="00CE021A"/>
    <w:rsid w:val="00CE1E92"/>
    <w:rsid w:val="00CE5719"/>
    <w:rsid w:val="00CE7841"/>
    <w:rsid w:val="00CF0087"/>
    <w:rsid w:val="00D01B57"/>
    <w:rsid w:val="00D024D8"/>
    <w:rsid w:val="00D059FB"/>
    <w:rsid w:val="00D0707B"/>
    <w:rsid w:val="00D13197"/>
    <w:rsid w:val="00D13369"/>
    <w:rsid w:val="00D216E6"/>
    <w:rsid w:val="00D25B00"/>
    <w:rsid w:val="00D26120"/>
    <w:rsid w:val="00D26CED"/>
    <w:rsid w:val="00D422E2"/>
    <w:rsid w:val="00D42FFB"/>
    <w:rsid w:val="00D44948"/>
    <w:rsid w:val="00D4551D"/>
    <w:rsid w:val="00D50434"/>
    <w:rsid w:val="00D50EF1"/>
    <w:rsid w:val="00D52595"/>
    <w:rsid w:val="00D54B79"/>
    <w:rsid w:val="00D56696"/>
    <w:rsid w:val="00D65714"/>
    <w:rsid w:val="00D70FB7"/>
    <w:rsid w:val="00D71A3E"/>
    <w:rsid w:val="00D727A7"/>
    <w:rsid w:val="00D80379"/>
    <w:rsid w:val="00D8185D"/>
    <w:rsid w:val="00D86B75"/>
    <w:rsid w:val="00D871E4"/>
    <w:rsid w:val="00D8773E"/>
    <w:rsid w:val="00D91E2C"/>
    <w:rsid w:val="00D92051"/>
    <w:rsid w:val="00D92464"/>
    <w:rsid w:val="00D94E08"/>
    <w:rsid w:val="00D97765"/>
    <w:rsid w:val="00DA022C"/>
    <w:rsid w:val="00DA0B78"/>
    <w:rsid w:val="00DA25BD"/>
    <w:rsid w:val="00DA6894"/>
    <w:rsid w:val="00DA7C98"/>
    <w:rsid w:val="00DC487D"/>
    <w:rsid w:val="00DC7DF9"/>
    <w:rsid w:val="00DD207D"/>
    <w:rsid w:val="00DD29E4"/>
    <w:rsid w:val="00DD49CB"/>
    <w:rsid w:val="00DD753D"/>
    <w:rsid w:val="00DE1F23"/>
    <w:rsid w:val="00DE212C"/>
    <w:rsid w:val="00DE3483"/>
    <w:rsid w:val="00DE4347"/>
    <w:rsid w:val="00DE504F"/>
    <w:rsid w:val="00DF4BB0"/>
    <w:rsid w:val="00E01E47"/>
    <w:rsid w:val="00E1198E"/>
    <w:rsid w:val="00E157DF"/>
    <w:rsid w:val="00E21413"/>
    <w:rsid w:val="00E235E0"/>
    <w:rsid w:val="00E2621B"/>
    <w:rsid w:val="00E3054A"/>
    <w:rsid w:val="00E30DD0"/>
    <w:rsid w:val="00E3115B"/>
    <w:rsid w:val="00E40F06"/>
    <w:rsid w:val="00E4321D"/>
    <w:rsid w:val="00E5016D"/>
    <w:rsid w:val="00E541C4"/>
    <w:rsid w:val="00E54F27"/>
    <w:rsid w:val="00E554A8"/>
    <w:rsid w:val="00E55C29"/>
    <w:rsid w:val="00E574AC"/>
    <w:rsid w:val="00E607F2"/>
    <w:rsid w:val="00E653C0"/>
    <w:rsid w:val="00E65950"/>
    <w:rsid w:val="00E65EE1"/>
    <w:rsid w:val="00E6643A"/>
    <w:rsid w:val="00E67606"/>
    <w:rsid w:val="00E816DE"/>
    <w:rsid w:val="00E84960"/>
    <w:rsid w:val="00E85041"/>
    <w:rsid w:val="00E85ACC"/>
    <w:rsid w:val="00E930ED"/>
    <w:rsid w:val="00E94994"/>
    <w:rsid w:val="00E95505"/>
    <w:rsid w:val="00E9581B"/>
    <w:rsid w:val="00E96235"/>
    <w:rsid w:val="00EA0173"/>
    <w:rsid w:val="00EA2B62"/>
    <w:rsid w:val="00EA4B6A"/>
    <w:rsid w:val="00EA5E8B"/>
    <w:rsid w:val="00EB318B"/>
    <w:rsid w:val="00EC00CF"/>
    <w:rsid w:val="00EC0893"/>
    <w:rsid w:val="00EC3301"/>
    <w:rsid w:val="00EC3BA5"/>
    <w:rsid w:val="00EC4394"/>
    <w:rsid w:val="00EC4AC2"/>
    <w:rsid w:val="00ED3088"/>
    <w:rsid w:val="00ED4DAF"/>
    <w:rsid w:val="00EE5671"/>
    <w:rsid w:val="00EE6F37"/>
    <w:rsid w:val="00EE6F64"/>
    <w:rsid w:val="00EF08A1"/>
    <w:rsid w:val="00EF1069"/>
    <w:rsid w:val="00EF19E4"/>
    <w:rsid w:val="00F00263"/>
    <w:rsid w:val="00F00819"/>
    <w:rsid w:val="00F01492"/>
    <w:rsid w:val="00F16E2C"/>
    <w:rsid w:val="00F16FEB"/>
    <w:rsid w:val="00F21306"/>
    <w:rsid w:val="00F25FC9"/>
    <w:rsid w:val="00F3270E"/>
    <w:rsid w:val="00F363CB"/>
    <w:rsid w:val="00F37B37"/>
    <w:rsid w:val="00F421C1"/>
    <w:rsid w:val="00F42360"/>
    <w:rsid w:val="00F43844"/>
    <w:rsid w:val="00F44E5F"/>
    <w:rsid w:val="00F463DB"/>
    <w:rsid w:val="00F5245D"/>
    <w:rsid w:val="00F55CCD"/>
    <w:rsid w:val="00F67C1D"/>
    <w:rsid w:val="00F76099"/>
    <w:rsid w:val="00F77584"/>
    <w:rsid w:val="00F81E93"/>
    <w:rsid w:val="00F82D37"/>
    <w:rsid w:val="00F83869"/>
    <w:rsid w:val="00F84F24"/>
    <w:rsid w:val="00F8576E"/>
    <w:rsid w:val="00F878D8"/>
    <w:rsid w:val="00F91429"/>
    <w:rsid w:val="00F920E8"/>
    <w:rsid w:val="00F959F4"/>
    <w:rsid w:val="00F96C55"/>
    <w:rsid w:val="00FA2508"/>
    <w:rsid w:val="00FA37DE"/>
    <w:rsid w:val="00FA4600"/>
    <w:rsid w:val="00FA482E"/>
    <w:rsid w:val="00FA591C"/>
    <w:rsid w:val="00FA5E13"/>
    <w:rsid w:val="00FA73C8"/>
    <w:rsid w:val="00FB52C2"/>
    <w:rsid w:val="00FC1740"/>
    <w:rsid w:val="00FC3576"/>
    <w:rsid w:val="00FC65A4"/>
    <w:rsid w:val="00FD017F"/>
    <w:rsid w:val="00FD083F"/>
    <w:rsid w:val="00FD0CD8"/>
    <w:rsid w:val="00FD3080"/>
    <w:rsid w:val="00FD37BC"/>
    <w:rsid w:val="00FD413C"/>
    <w:rsid w:val="00FE3DA9"/>
    <w:rsid w:val="00FE582E"/>
    <w:rsid w:val="00FF37A9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00819"/>
    <w:pPr>
      <w:jc w:val="both"/>
    </w:pPr>
    <w:rPr>
      <w:rFonts w:ascii="Calibri" w:hAnsi="Calibri" w:cs="Calibri"/>
    </w:rPr>
  </w:style>
  <w:style w:type="paragraph" w:styleId="1">
    <w:name w:val="heading 1"/>
    <w:basedOn w:val="a2"/>
    <w:next w:val="a2"/>
    <w:link w:val="10"/>
    <w:uiPriority w:val="9"/>
    <w:qFormat/>
    <w:rsid w:val="00F00819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21">
    <w:name w:val="heading 2"/>
    <w:basedOn w:val="a2"/>
    <w:next w:val="a2"/>
    <w:link w:val="22"/>
    <w:uiPriority w:val="9"/>
    <w:qFormat/>
    <w:rsid w:val="0034423D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F00819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F00819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F00819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F00819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F00819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F00819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F00819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F00819"/>
    <w:rPr>
      <w:rFonts w:ascii="Calibri" w:hAnsi="Calibri" w:cs="Calibri"/>
      <w:color w:val="808080"/>
    </w:rPr>
  </w:style>
  <w:style w:type="character" w:customStyle="1" w:styleId="10">
    <w:name w:val="Заголовок 1 Знак"/>
    <w:basedOn w:val="a3"/>
    <w:link w:val="1"/>
    <w:uiPriority w:val="9"/>
    <w:rsid w:val="00F00819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a7">
    <w:name w:val="TOC Heading"/>
    <w:basedOn w:val="1"/>
    <w:next w:val="a2"/>
    <w:uiPriority w:val="39"/>
    <w:unhideWhenUsed/>
    <w:qFormat/>
    <w:rsid w:val="00F00819"/>
    <w:pPr>
      <w:jc w:val="center"/>
      <w:outlineLvl w:val="9"/>
    </w:pPr>
  </w:style>
  <w:style w:type="paragraph" w:styleId="11">
    <w:name w:val="toc 1"/>
    <w:basedOn w:val="a2"/>
    <w:next w:val="a2"/>
    <w:autoRedefine/>
    <w:uiPriority w:val="39"/>
    <w:rsid w:val="00F00819"/>
    <w:pPr>
      <w:spacing w:after="100"/>
    </w:pPr>
  </w:style>
  <w:style w:type="character" w:styleId="a8">
    <w:name w:val="Hyperlink"/>
    <w:basedOn w:val="a3"/>
    <w:uiPriority w:val="99"/>
    <w:unhideWhenUsed/>
    <w:rsid w:val="00F00819"/>
    <w:rPr>
      <w:rFonts w:ascii="Calibri" w:hAnsi="Calibri" w:cs="Calibri"/>
      <w:color w:val="0563C1" w:themeColor="hyperlink"/>
      <w:u w:val="single"/>
    </w:rPr>
  </w:style>
  <w:style w:type="paragraph" w:styleId="a9">
    <w:name w:val="Balloon Text"/>
    <w:basedOn w:val="a2"/>
    <w:link w:val="aa"/>
    <w:uiPriority w:val="99"/>
    <w:semiHidden/>
    <w:unhideWhenUsed/>
    <w:rsid w:val="00F00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3"/>
    <w:link w:val="a9"/>
    <w:uiPriority w:val="99"/>
    <w:semiHidden/>
    <w:rsid w:val="00F00819"/>
    <w:rPr>
      <w:rFonts w:ascii="Segoe UI" w:hAnsi="Segoe UI" w:cs="Segoe UI"/>
      <w:sz w:val="18"/>
      <w:szCs w:val="18"/>
    </w:rPr>
  </w:style>
  <w:style w:type="paragraph" w:styleId="ab">
    <w:name w:val="Normal (Web)"/>
    <w:basedOn w:val="a2"/>
    <w:uiPriority w:val="99"/>
    <w:semiHidden/>
    <w:unhideWhenUsed/>
    <w:rsid w:val="00F0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3"/>
    <w:link w:val="21"/>
    <w:uiPriority w:val="9"/>
    <w:rsid w:val="0034423D"/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23">
    <w:name w:val="toc 2"/>
    <w:basedOn w:val="a2"/>
    <w:next w:val="a2"/>
    <w:autoRedefine/>
    <w:uiPriority w:val="39"/>
    <w:rsid w:val="00F00819"/>
    <w:pPr>
      <w:spacing w:after="100"/>
      <w:ind w:left="220"/>
    </w:pPr>
  </w:style>
  <w:style w:type="paragraph" w:styleId="ac">
    <w:name w:val="List Paragraph"/>
    <w:basedOn w:val="a2"/>
    <w:uiPriority w:val="34"/>
    <w:qFormat/>
    <w:rsid w:val="00F00819"/>
    <w:pPr>
      <w:ind w:left="720"/>
      <w:contextualSpacing/>
    </w:pPr>
  </w:style>
  <w:style w:type="paragraph" w:styleId="ad">
    <w:name w:val="header"/>
    <w:basedOn w:val="a2"/>
    <w:link w:val="ae"/>
    <w:uiPriority w:val="99"/>
    <w:semiHidden/>
    <w:rsid w:val="00F00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semiHidden/>
    <w:rsid w:val="00F00819"/>
    <w:rPr>
      <w:rFonts w:ascii="Calibri" w:hAnsi="Calibri" w:cs="Calibri"/>
    </w:rPr>
  </w:style>
  <w:style w:type="paragraph" w:styleId="af">
    <w:name w:val="footer"/>
    <w:basedOn w:val="a2"/>
    <w:link w:val="af0"/>
    <w:uiPriority w:val="99"/>
    <w:unhideWhenUsed/>
    <w:rsid w:val="00F00819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af0">
    <w:name w:val="Нижний колонтитул Знак"/>
    <w:basedOn w:val="a3"/>
    <w:link w:val="af"/>
    <w:uiPriority w:val="99"/>
    <w:rsid w:val="00F00819"/>
    <w:rPr>
      <w:rFonts w:ascii="Calibri" w:hAnsi="Calibri" w:cs="Calibri"/>
    </w:rPr>
  </w:style>
  <w:style w:type="paragraph" w:styleId="a0">
    <w:name w:val="List Bullet"/>
    <w:basedOn w:val="a2"/>
    <w:uiPriority w:val="99"/>
    <w:rsid w:val="00F00819"/>
    <w:pPr>
      <w:numPr>
        <w:numId w:val="3"/>
      </w:numPr>
      <w:contextualSpacing/>
    </w:pPr>
  </w:style>
  <w:style w:type="paragraph" w:styleId="af1">
    <w:name w:val="Subtitle"/>
    <w:basedOn w:val="a2"/>
    <w:next w:val="a2"/>
    <w:link w:val="af2"/>
    <w:uiPriority w:val="11"/>
    <w:qFormat/>
    <w:rsid w:val="00F00819"/>
    <w:pPr>
      <w:jc w:val="center"/>
    </w:pPr>
  </w:style>
  <w:style w:type="character" w:customStyle="1" w:styleId="af2">
    <w:name w:val="Подзаголовок Знак"/>
    <w:basedOn w:val="a3"/>
    <w:link w:val="af1"/>
    <w:uiPriority w:val="11"/>
    <w:rsid w:val="00F00819"/>
    <w:rPr>
      <w:rFonts w:ascii="Calibri" w:hAnsi="Calibri" w:cs="Calibri"/>
    </w:rPr>
  </w:style>
  <w:style w:type="paragraph" w:styleId="af3">
    <w:name w:val="Title"/>
    <w:basedOn w:val="a2"/>
    <w:next w:val="a2"/>
    <w:link w:val="af4"/>
    <w:uiPriority w:val="10"/>
    <w:qFormat/>
    <w:rsid w:val="00F00819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af4">
    <w:name w:val="Название Знак"/>
    <w:basedOn w:val="a3"/>
    <w:link w:val="af3"/>
    <w:uiPriority w:val="10"/>
    <w:rsid w:val="00F008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12">
    <w:name w:val="Упомянуть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00819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F00819"/>
    <w:pPr>
      <w:numPr>
        <w:numId w:val="5"/>
      </w:numPr>
    </w:pPr>
  </w:style>
  <w:style w:type="character" w:styleId="HTML">
    <w:name w:val="HTML Code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F00819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F00819"/>
    <w:rPr>
      <w:rFonts w:ascii="Calibri" w:hAnsi="Calibri" w:cs="Calibri"/>
      <w:i/>
      <w:iCs/>
    </w:rPr>
  </w:style>
  <w:style w:type="character" w:styleId="HTML3">
    <w:name w:val="HTML Definition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F00819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F00819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unhideWhenUsed/>
    <w:rsid w:val="00F0081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rsid w:val="00F00819"/>
    <w:rPr>
      <w:rFonts w:ascii="Consolas" w:hAnsi="Consolas" w:cs="Calibri"/>
      <w:sz w:val="20"/>
      <w:szCs w:val="20"/>
    </w:rPr>
  </w:style>
  <w:style w:type="paragraph" w:styleId="33">
    <w:name w:val="toc 3"/>
    <w:basedOn w:val="a2"/>
    <w:next w:val="a2"/>
    <w:autoRedefine/>
    <w:uiPriority w:val="39"/>
    <w:rsid w:val="00F00819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rsid w:val="00F00819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rsid w:val="00F00819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rsid w:val="00F00819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rsid w:val="00F00819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rsid w:val="00F00819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rsid w:val="00F00819"/>
    <w:pPr>
      <w:spacing w:after="100"/>
      <w:ind w:left="1760"/>
    </w:pPr>
  </w:style>
  <w:style w:type="character" w:styleId="af5">
    <w:name w:val="Subtle Reference"/>
    <w:basedOn w:val="a3"/>
    <w:uiPriority w:val="31"/>
    <w:semiHidden/>
    <w:qFormat/>
    <w:rsid w:val="00F00819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semiHidden/>
    <w:qFormat/>
    <w:rsid w:val="00F00819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F00819"/>
  </w:style>
  <w:style w:type="character" w:styleId="af9">
    <w:name w:val="Book Title"/>
    <w:basedOn w:val="a3"/>
    <w:uiPriority w:val="33"/>
    <w:semiHidden/>
    <w:qFormat/>
    <w:rsid w:val="00F00819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F008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afb">
    <w:name w:val="Шапка Знак"/>
    <w:basedOn w:val="a3"/>
    <w:link w:val="afa"/>
    <w:uiPriority w:val="99"/>
    <w:semiHidden/>
    <w:rsid w:val="00F008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F00819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F0081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F00819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F0081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0081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00819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F00819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F0081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F00819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F0081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0081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0081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0081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0081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0081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0081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00819"/>
    <w:pPr>
      <w:numPr>
        <w:numId w:val="1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00819"/>
    <w:pPr>
      <w:numPr>
        <w:numId w:val="1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00819"/>
    <w:pPr>
      <w:numPr>
        <w:numId w:val="1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00819"/>
    <w:pPr>
      <w:numPr>
        <w:numId w:val="1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00819"/>
    <w:pPr>
      <w:numPr>
        <w:numId w:val="14"/>
      </w:numPr>
      <w:contextualSpacing/>
    </w:pPr>
  </w:style>
  <w:style w:type="table" w:styleId="17">
    <w:name w:val="Table Classic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F00819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F00819"/>
    <w:pPr>
      <w:spacing w:after="0"/>
    </w:pPr>
  </w:style>
  <w:style w:type="paragraph" w:styleId="aff0">
    <w:name w:val="macro"/>
    <w:link w:val="aff1"/>
    <w:uiPriority w:val="99"/>
    <w:semiHidden/>
    <w:unhideWhenUsed/>
    <w:rsid w:val="00F008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aff1">
    <w:name w:val="Текст макроса Знак"/>
    <w:basedOn w:val="a3"/>
    <w:link w:val="aff0"/>
    <w:uiPriority w:val="99"/>
    <w:semiHidden/>
    <w:rsid w:val="00F00819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aff2">
    <w:name w:val="end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3">
    <w:name w:val="endnote text"/>
    <w:basedOn w:val="a2"/>
    <w:link w:val="aff4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4">
    <w:name w:val="Текст концевой сноски Знак"/>
    <w:basedOn w:val="a3"/>
    <w:link w:val="aff3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5">
    <w:name w:val="table of authorities"/>
    <w:basedOn w:val="a2"/>
    <w:next w:val="a2"/>
    <w:uiPriority w:val="99"/>
    <w:semiHidden/>
    <w:unhideWhenUsed/>
    <w:rsid w:val="00F00819"/>
    <w:pPr>
      <w:spacing w:after="0"/>
      <w:ind w:left="220" w:hanging="220"/>
    </w:pPr>
  </w:style>
  <w:style w:type="paragraph" w:styleId="aff6">
    <w:name w:val="toa heading"/>
    <w:basedOn w:val="a2"/>
    <w:next w:val="a2"/>
    <w:uiPriority w:val="99"/>
    <w:semiHidden/>
    <w:unhideWhenUsed/>
    <w:rsid w:val="00F0081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qFormat/>
    <w:rsid w:val="00F008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F00819"/>
    <w:rPr>
      <w:rFonts w:ascii="Calibri" w:hAnsi="Calibri" w:cs="Calibri"/>
      <w:i/>
      <w:iCs/>
      <w:color w:val="404040" w:themeColor="text1" w:themeTint="BF"/>
    </w:rPr>
  </w:style>
  <w:style w:type="character" w:styleId="aff7">
    <w:name w:val="Emphasis"/>
    <w:basedOn w:val="a3"/>
    <w:uiPriority w:val="20"/>
    <w:qFormat/>
    <w:rsid w:val="00F00819"/>
    <w:rPr>
      <w:rFonts w:ascii="Calibri" w:hAnsi="Calibri" w:cs="Calibri"/>
      <w:i/>
      <w:iCs/>
    </w:rPr>
  </w:style>
  <w:style w:type="table" w:styleId="aff8">
    <w:name w:val="Colorful List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F00819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F00819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F00819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Colorful Shading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a">
    <w:name w:val="Colorful Grid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b">
    <w:name w:val="annotation text"/>
    <w:basedOn w:val="a2"/>
    <w:link w:val="affc"/>
    <w:uiPriority w:val="99"/>
    <w:semiHidden/>
    <w:unhideWhenUsed/>
    <w:rsid w:val="00F00819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F0081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F00819"/>
    <w:rPr>
      <w:rFonts w:ascii="Calibri" w:hAnsi="Calibri" w:cs="Calibri"/>
      <w:b/>
      <w:bCs/>
      <w:sz w:val="20"/>
      <w:szCs w:val="20"/>
    </w:rPr>
  </w:style>
  <w:style w:type="character" w:styleId="afff">
    <w:name w:val="annotation reference"/>
    <w:basedOn w:val="a3"/>
    <w:uiPriority w:val="99"/>
    <w:semiHidden/>
    <w:unhideWhenUsed/>
    <w:rsid w:val="00F00819"/>
    <w:rPr>
      <w:rFonts w:ascii="Calibri" w:hAnsi="Calibri" w:cs="Calibri"/>
      <w:sz w:val="16"/>
      <w:szCs w:val="16"/>
    </w:rPr>
  </w:style>
  <w:style w:type="paragraph" w:styleId="afff0">
    <w:name w:val="envelope address"/>
    <w:basedOn w:val="a2"/>
    <w:uiPriority w:val="99"/>
    <w:semiHidden/>
    <w:unhideWhenUsed/>
    <w:rsid w:val="00F008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afff1">
    <w:name w:val="Block Text"/>
    <w:basedOn w:val="a2"/>
    <w:uiPriority w:val="99"/>
    <w:semiHidden/>
    <w:unhideWhenUsed/>
    <w:rsid w:val="00F0081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afff2">
    <w:name w:val="Document Map"/>
    <w:basedOn w:val="a2"/>
    <w:link w:val="afff3"/>
    <w:uiPriority w:val="99"/>
    <w:semiHidden/>
    <w:unhideWhenUsed/>
    <w:rsid w:val="00F0081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3">
    <w:name w:val="Схема документа Знак"/>
    <w:basedOn w:val="a3"/>
    <w:link w:val="afff2"/>
    <w:uiPriority w:val="99"/>
    <w:semiHidden/>
    <w:rsid w:val="00F00819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3"/>
    <w:link w:val="31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F00819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52">
    <w:name w:val="Заголовок 5 Знак"/>
    <w:basedOn w:val="a3"/>
    <w:link w:val="51"/>
    <w:uiPriority w:val="9"/>
    <w:semiHidden/>
    <w:rsid w:val="00F00819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F00819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F00819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F00819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F00819"/>
    <w:pPr>
      <w:numPr>
        <w:numId w:val="15"/>
      </w:numPr>
    </w:pPr>
  </w:style>
  <w:style w:type="table" w:styleId="19">
    <w:name w:val="Plain Table 1"/>
    <w:basedOn w:val="a4"/>
    <w:uiPriority w:val="41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No Spacing"/>
    <w:uiPriority w:val="1"/>
    <w:semiHidden/>
    <w:qFormat/>
    <w:rsid w:val="00F00819"/>
    <w:pPr>
      <w:spacing w:after="0" w:line="240" w:lineRule="auto"/>
      <w:jc w:val="both"/>
    </w:pPr>
    <w:rPr>
      <w:rFonts w:ascii="Calibri" w:hAnsi="Calibri" w:cs="Calibri"/>
    </w:rPr>
  </w:style>
  <w:style w:type="paragraph" w:styleId="afff5">
    <w:name w:val="Date"/>
    <w:basedOn w:val="a2"/>
    <w:next w:val="a2"/>
    <w:link w:val="afff6"/>
    <w:uiPriority w:val="99"/>
    <w:semiHidden/>
    <w:unhideWhenUsed/>
    <w:rsid w:val="00F00819"/>
  </w:style>
  <w:style w:type="character" w:customStyle="1" w:styleId="afff6">
    <w:name w:val="Дата Знак"/>
    <w:basedOn w:val="a3"/>
    <w:link w:val="afff5"/>
    <w:uiPriority w:val="99"/>
    <w:semiHidden/>
    <w:rsid w:val="00F00819"/>
    <w:rPr>
      <w:rFonts w:ascii="Calibri" w:hAnsi="Calibri" w:cs="Calibri"/>
    </w:rPr>
  </w:style>
  <w:style w:type="character" w:styleId="afff7">
    <w:name w:val="Intense Reference"/>
    <w:basedOn w:val="a3"/>
    <w:uiPriority w:val="32"/>
    <w:semiHidden/>
    <w:qFormat/>
    <w:rsid w:val="00F00819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afff8">
    <w:name w:val="Intense Quote"/>
    <w:basedOn w:val="a2"/>
    <w:next w:val="a2"/>
    <w:link w:val="afff9"/>
    <w:uiPriority w:val="30"/>
    <w:semiHidden/>
    <w:qFormat/>
    <w:rsid w:val="00F0081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F00819"/>
    <w:rPr>
      <w:rFonts w:ascii="Calibri" w:hAnsi="Calibri" w:cs="Calibri"/>
      <w:i/>
      <w:iCs/>
      <w:color w:val="4472C4" w:themeColor="accent1"/>
    </w:rPr>
  </w:style>
  <w:style w:type="character" w:styleId="afffa">
    <w:name w:val="Intense Emphasis"/>
    <w:basedOn w:val="a3"/>
    <w:uiPriority w:val="21"/>
    <w:semiHidden/>
    <w:qFormat/>
    <w:rsid w:val="00F00819"/>
    <w:rPr>
      <w:rFonts w:ascii="Calibri" w:hAnsi="Calibri" w:cs="Calibri"/>
      <w:i/>
      <w:iCs/>
      <w:color w:val="4472C4" w:themeColor="accent1"/>
    </w:rPr>
  </w:style>
  <w:style w:type="character" w:customStyle="1" w:styleId="-13">
    <w:name w:val="Смарт-гиперссылка1"/>
    <w:basedOn w:val="a3"/>
    <w:uiPriority w:val="99"/>
    <w:semiHidden/>
    <w:unhideWhenUsed/>
    <w:rsid w:val="00F00819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F00819"/>
    <w:rPr>
      <w:rFonts w:ascii="Calibri" w:hAnsi="Calibri" w:cs="Calibri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rsid w:val="00F00819"/>
    <w:pPr>
      <w:spacing w:after="120"/>
    </w:pPr>
  </w:style>
  <w:style w:type="character" w:customStyle="1" w:styleId="afffc">
    <w:name w:val="Основной текст Знак"/>
    <w:basedOn w:val="a3"/>
    <w:link w:val="afffb"/>
    <w:uiPriority w:val="99"/>
    <w:semiHidden/>
    <w:rsid w:val="00F00819"/>
    <w:rPr>
      <w:rFonts w:ascii="Calibri" w:hAnsi="Calibri" w:cs="Calibri"/>
    </w:rPr>
  </w:style>
  <w:style w:type="paragraph" w:styleId="2f">
    <w:name w:val="Body Text 2"/>
    <w:basedOn w:val="a2"/>
    <w:link w:val="2f0"/>
    <w:uiPriority w:val="99"/>
    <w:semiHidden/>
    <w:unhideWhenUsed/>
    <w:rsid w:val="00F00819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F00819"/>
    <w:rPr>
      <w:rFonts w:ascii="Calibri" w:hAnsi="Calibri" w:cs="Calibri"/>
    </w:rPr>
  </w:style>
  <w:style w:type="paragraph" w:styleId="3a">
    <w:name w:val="Body Text 3"/>
    <w:basedOn w:val="a2"/>
    <w:link w:val="3b"/>
    <w:uiPriority w:val="99"/>
    <w:semiHidden/>
    <w:unhideWhenUsed/>
    <w:rsid w:val="00F00819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F00819"/>
    <w:pPr>
      <w:spacing w:after="120"/>
      <w:ind w:left="360"/>
    </w:pPr>
  </w:style>
  <w:style w:type="character" w:customStyle="1" w:styleId="afffe">
    <w:name w:val="Основной текст с отступом Знак"/>
    <w:basedOn w:val="a3"/>
    <w:link w:val="afffd"/>
    <w:uiPriority w:val="99"/>
    <w:semiHidden/>
    <w:rsid w:val="00F00819"/>
    <w:rPr>
      <w:rFonts w:ascii="Calibri" w:hAnsi="Calibri" w:cs="Calibri"/>
    </w:rPr>
  </w:style>
  <w:style w:type="paragraph" w:styleId="2f1">
    <w:name w:val="Body Text Indent 2"/>
    <w:basedOn w:val="a2"/>
    <w:link w:val="2f2"/>
    <w:uiPriority w:val="99"/>
    <w:semiHidden/>
    <w:unhideWhenUsed/>
    <w:rsid w:val="00F00819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F00819"/>
    <w:rPr>
      <w:rFonts w:ascii="Calibri" w:hAnsi="Calibri" w:cs="Calibri"/>
    </w:rPr>
  </w:style>
  <w:style w:type="paragraph" w:styleId="3c">
    <w:name w:val="Body Text Indent 3"/>
    <w:basedOn w:val="a2"/>
    <w:link w:val="3d"/>
    <w:uiPriority w:val="99"/>
    <w:semiHidden/>
    <w:unhideWhenUsed/>
    <w:rsid w:val="00F00819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F00819"/>
    <w:pPr>
      <w:spacing w:after="160"/>
      <w:ind w:firstLine="360"/>
    </w:pPr>
  </w:style>
  <w:style w:type="character" w:customStyle="1" w:styleId="affff0">
    <w:name w:val="Красная строка Знак"/>
    <w:basedOn w:val="afffc"/>
    <w:link w:val="affff"/>
    <w:uiPriority w:val="99"/>
    <w:semiHidden/>
    <w:rsid w:val="00F00819"/>
    <w:rPr>
      <w:rFonts w:ascii="Calibri" w:hAnsi="Calibri" w:cs="Calibri"/>
    </w:rPr>
  </w:style>
  <w:style w:type="paragraph" w:styleId="2f3">
    <w:name w:val="Body Text First Indent 2"/>
    <w:basedOn w:val="afffd"/>
    <w:link w:val="2f4"/>
    <w:uiPriority w:val="99"/>
    <w:semiHidden/>
    <w:unhideWhenUsed/>
    <w:rsid w:val="00F00819"/>
    <w:pPr>
      <w:spacing w:after="160"/>
      <w:ind w:firstLine="360"/>
    </w:pPr>
  </w:style>
  <w:style w:type="character" w:customStyle="1" w:styleId="2f4">
    <w:name w:val="Красная строка 2 Знак"/>
    <w:basedOn w:val="afffe"/>
    <w:link w:val="2f3"/>
    <w:uiPriority w:val="99"/>
    <w:semiHidden/>
    <w:rsid w:val="00F00819"/>
    <w:rPr>
      <w:rFonts w:ascii="Calibri" w:hAnsi="Calibri" w:cs="Calibri"/>
    </w:rPr>
  </w:style>
  <w:style w:type="paragraph" w:styleId="affff1">
    <w:name w:val="Normal Indent"/>
    <w:basedOn w:val="a2"/>
    <w:uiPriority w:val="99"/>
    <w:semiHidden/>
    <w:unhideWhenUsed/>
    <w:rsid w:val="00F00819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F00819"/>
    <w:pPr>
      <w:spacing w:after="0" w:line="240" w:lineRule="auto"/>
    </w:pPr>
  </w:style>
  <w:style w:type="character" w:customStyle="1" w:styleId="affff3">
    <w:name w:val="Заголовок записки Знак"/>
    <w:basedOn w:val="a3"/>
    <w:link w:val="affff2"/>
    <w:uiPriority w:val="99"/>
    <w:semiHidden/>
    <w:rsid w:val="00F00819"/>
    <w:rPr>
      <w:rFonts w:ascii="Calibri" w:hAnsi="Calibri" w:cs="Calibri"/>
    </w:rPr>
  </w:style>
  <w:style w:type="table" w:styleId="affff4">
    <w:name w:val="Table Contemporary"/>
    <w:basedOn w:val="a4"/>
    <w:uiPriority w:val="99"/>
    <w:semiHidden/>
    <w:unhideWhenUsed/>
    <w:rsid w:val="00F00819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5">
    <w:name w:val="Light List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6">
    <w:name w:val="Light Shading"/>
    <w:basedOn w:val="a4"/>
    <w:uiPriority w:val="60"/>
    <w:semiHidden/>
    <w:unhideWhenUsed/>
    <w:rsid w:val="00F0081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7">
    <w:name w:val="Light Grid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8">
    <w:name w:val="Dark List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8">
    <w:name w:val="List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20">
    <w:name w:val="List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0">
    <w:name w:val="List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0">
    <w:name w:val="List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0">
    <w:name w:val="List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2"/>
    <w:link w:val="affffa"/>
    <w:uiPriority w:val="99"/>
    <w:semiHidden/>
    <w:unhideWhenUsed/>
    <w:rsid w:val="00F00819"/>
    <w:pPr>
      <w:spacing w:after="0" w:line="240" w:lineRule="auto"/>
    </w:p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F00819"/>
    <w:rPr>
      <w:rFonts w:ascii="Calibri" w:hAnsi="Calibri" w:cs="Calibri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F00819"/>
  </w:style>
  <w:style w:type="character" w:customStyle="1" w:styleId="affffc">
    <w:name w:val="Приветствие Знак"/>
    <w:basedOn w:val="a3"/>
    <w:link w:val="affffb"/>
    <w:uiPriority w:val="99"/>
    <w:semiHidden/>
    <w:rsid w:val="00F00819"/>
    <w:rPr>
      <w:rFonts w:ascii="Calibri" w:hAnsi="Calibri" w:cs="Calibri"/>
    </w:rPr>
  </w:style>
  <w:style w:type="table" w:styleId="1b">
    <w:name w:val="Table Columns 1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00819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00819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2"/>
    <w:link w:val="affffe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e">
    <w:name w:val="Подпись Знак"/>
    <w:basedOn w:val="a3"/>
    <w:link w:val="affffd"/>
    <w:uiPriority w:val="99"/>
    <w:semiHidden/>
    <w:rsid w:val="00F00819"/>
    <w:rPr>
      <w:rFonts w:ascii="Calibri" w:hAnsi="Calibri" w:cs="Calibri"/>
    </w:rPr>
  </w:style>
  <w:style w:type="table" w:styleId="1c">
    <w:name w:val="Table Simple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F00819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F00819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F00819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220" w:hanging="220"/>
    </w:pPr>
  </w:style>
  <w:style w:type="paragraph" w:styleId="2f8">
    <w:name w:val="index 2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440" w:hanging="220"/>
    </w:pPr>
  </w:style>
  <w:style w:type="paragraph" w:styleId="3f0">
    <w:name w:val="index 3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660" w:hanging="220"/>
    </w:pPr>
  </w:style>
  <w:style w:type="paragraph" w:styleId="49">
    <w:name w:val="index 4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880" w:hanging="220"/>
    </w:pPr>
  </w:style>
  <w:style w:type="paragraph" w:styleId="58">
    <w:name w:val="index 5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980" w:hanging="220"/>
    </w:pPr>
  </w:style>
  <w:style w:type="paragraph" w:styleId="afffff">
    <w:name w:val="index heading"/>
    <w:basedOn w:val="a2"/>
    <w:next w:val="1e"/>
    <w:uiPriority w:val="99"/>
    <w:semiHidden/>
    <w:unhideWhenUsed/>
    <w:rsid w:val="00F00819"/>
    <w:rPr>
      <w:rFonts w:ascii="Calibri Light" w:eastAsiaTheme="majorEastAsia" w:hAnsi="Calibri Light" w:cs="Calibri Light"/>
      <w:b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F0081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F00819"/>
    <w:rPr>
      <w:rFonts w:ascii="Consolas" w:hAnsi="Consolas" w:cs="Calibri"/>
      <w:sz w:val="21"/>
      <w:szCs w:val="21"/>
    </w:rPr>
  </w:style>
  <w:style w:type="paragraph" w:styleId="afffff2">
    <w:name w:val="Closing"/>
    <w:basedOn w:val="a2"/>
    <w:link w:val="afffff3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f3">
    <w:name w:val="Прощание Знак"/>
    <w:basedOn w:val="a3"/>
    <w:link w:val="afffff2"/>
    <w:uiPriority w:val="99"/>
    <w:semiHidden/>
    <w:rsid w:val="00F00819"/>
    <w:rPr>
      <w:rFonts w:ascii="Calibri" w:hAnsi="Calibri" w:cs="Calibri"/>
    </w:rPr>
  </w:style>
  <w:style w:type="table" w:styleId="afffff4">
    <w:name w:val="Table Grid"/>
    <w:basedOn w:val="a4"/>
    <w:uiPriority w:val="39"/>
    <w:rsid w:val="00F0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F00819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F00819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F00819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F008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1">
    <w:name w:val="Grid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1">
    <w:name w:val="Grid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1">
    <w:name w:val="Grid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1">
    <w:name w:val="Grid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21">
    <w:name w:val="Grid Table 5 Dark Accent 2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1">
    <w:name w:val="Grid Table 5 Dark Accent 5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1">
    <w:name w:val="Grid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1">
    <w:name w:val="Grid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fff7">
    <w:name w:val="footnote text"/>
    <w:basedOn w:val="a2"/>
    <w:link w:val="afffff8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fff8">
    <w:name w:val="Текст сноски Знак"/>
    <w:basedOn w:val="a3"/>
    <w:link w:val="afffff7"/>
    <w:uiPriority w:val="99"/>
    <w:semiHidden/>
    <w:rsid w:val="00F00819"/>
    <w:rPr>
      <w:rFonts w:ascii="Calibri" w:hAnsi="Calibri" w:cs="Calibri"/>
      <w:sz w:val="20"/>
      <w:szCs w:val="20"/>
    </w:rPr>
  </w:style>
  <w:style w:type="character" w:styleId="afffff9">
    <w:name w:val="line number"/>
    <w:basedOn w:val="a3"/>
    <w:uiPriority w:val="99"/>
    <w:semiHidden/>
    <w:unhideWhenUsed/>
    <w:rsid w:val="00F00819"/>
    <w:rPr>
      <w:rFonts w:ascii="Calibri" w:hAnsi="Calibri" w:cs="Calibri"/>
    </w:rPr>
  </w:style>
  <w:style w:type="table" w:styleId="1f0">
    <w:name w:val="Table 3D effects 1"/>
    <w:basedOn w:val="a4"/>
    <w:uiPriority w:val="99"/>
    <w:semiHidden/>
    <w:unhideWhenUsed/>
    <w:rsid w:val="00F00819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F00819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F00819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rsid w:val="00F0081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b">
    <w:name w:val="Strong"/>
    <w:basedOn w:val="a3"/>
    <w:uiPriority w:val="22"/>
    <w:qFormat/>
    <w:rsid w:val="00F00819"/>
    <w:rPr>
      <w:rFonts w:ascii="Calibri" w:hAnsi="Calibri" w:cs="Calibri"/>
      <w:b/>
      <w:bCs/>
    </w:rPr>
  </w:style>
  <w:style w:type="character" w:styleId="afffffc">
    <w:name w:val="FollowedHyperlink"/>
    <w:basedOn w:val="a3"/>
    <w:uiPriority w:val="99"/>
    <w:semiHidden/>
    <w:unhideWhenUsed/>
    <w:rsid w:val="00F00819"/>
    <w:rPr>
      <w:rFonts w:ascii="Calibri" w:hAnsi="Calibri" w:cs="Calibri"/>
      <w:color w:val="954F72" w:themeColor="followedHyperlink"/>
      <w:u w:val="single"/>
    </w:rPr>
  </w:style>
  <w:style w:type="character" w:styleId="afffffd">
    <w:name w:val="page number"/>
    <w:basedOn w:val="a3"/>
    <w:uiPriority w:val="99"/>
    <w:semiHidden/>
    <w:unhideWhenUsed/>
    <w:rsid w:val="00F00819"/>
    <w:rPr>
      <w:rFonts w:ascii="Calibri" w:hAnsi="Calibri" w:cs="Calibri"/>
    </w:rPr>
  </w:style>
  <w:style w:type="paragraph" w:styleId="afffffe">
    <w:name w:val="caption"/>
    <w:basedOn w:val="a2"/>
    <w:next w:val="a2"/>
    <w:uiPriority w:val="35"/>
    <w:semiHidden/>
    <w:unhideWhenUsed/>
    <w:qFormat/>
    <w:rsid w:val="00F008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pre">
    <w:name w:val="pre"/>
    <w:basedOn w:val="a3"/>
    <w:rsid w:val="004C0743"/>
  </w:style>
  <w:style w:type="paragraph" w:customStyle="1" w:styleId="first">
    <w:name w:val="first"/>
    <w:basedOn w:val="a2"/>
    <w:rsid w:val="00C56C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n">
    <w:name w:val="pln"/>
    <w:basedOn w:val="a3"/>
    <w:rsid w:val="001C2430"/>
  </w:style>
  <w:style w:type="character" w:customStyle="1" w:styleId="pun">
    <w:name w:val="pun"/>
    <w:basedOn w:val="a3"/>
    <w:rsid w:val="001C2430"/>
  </w:style>
  <w:style w:type="character" w:customStyle="1" w:styleId="n">
    <w:name w:val="n"/>
    <w:basedOn w:val="a3"/>
    <w:rsid w:val="00961C60"/>
  </w:style>
  <w:style w:type="character" w:customStyle="1" w:styleId="o">
    <w:name w:val="o"/>
    <w:basedOn w:val="a3"/>
    <w:rsid w:val="00961C60"/>
  </w:style>
  <w:style w:type="character" w:customStyle="1" w:styleId="kc">
    <w:name w:val="kc"/>
    <w:basedOn w:val="a3"/>
    <w:rsid w:val="00961C60"/>
  </w:style>
  <w:style w:type="character" w:customStyle="1" w:styleId="p">
    <w:name w:val="p"/>
    <w:basedOn w:val="a3"/>
    <w:rsid w:val="00961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04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t.me/BotFather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s://habr.com/ru/post/32151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4;&#1080;&#1090;&#1088;&#1080;&#1081;\AppData\Roaming\Microsoft\Templates\&#1058;&#1077;&#1093;&#1085;&#1080;&#1095;&#1077;&#1089;&#1082;&#1080;&#1081;%20&#1076;&#1086;&#1082;&#1091;&#1084;&#1077;&#1085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00B2C51-9DBD-4D5B-93F9-09C6A0794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Технический документ.dotx</Template>
  <TotalTime>0</TotalTime>
  <Pages>1</Pages>
  <Words>2830</Words>
  <Characters>16133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2021-05-04T12:52:00Z</dcterms:created>
  <dcterms:modified xsi:type="dcterms:W3CDTF">2023-04-15T16:12:00Z</dcterms:modified>
</cp:coreProperties>
</file>