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331534" w:rsidRDefault="00E65EE1" w:rsidP="00706D60">
      <w:pPr>
        <w:rPr>
          <w:noProof/>
          <w:color w:val="FF0000"/>
        </w:rPr>
      </w:pPr>
      <w:bookmarkStart w:id="0" w:name="_Hlk131186330"/>
      <w:bookmarkEnd w:id="0"/>
      <w:r w:rsidRPr="00331534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668297DC" wp14:editId="3B08BA53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8E0CF1A" wp14:editId="43760730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02A0" w:rsidRPr="00F00819" w:rsidRDefault="00D402A0" w:rsidP="00F0081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D402A0" w:rsidRDefault="00D40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CF1A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D402A0" w:rsidRPr="00F00819" w:rsidRDefault="00D402A0" w:rsidP="00F00819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D402A0" w:rsidRDefault="00D402A0"/>
                  </w:txbxContent>
                </v:textbox>
                <w10:wrap anchorx="page"/>
              </v:rect>
            </w:pict>
          </mc:Fallback>
        </mc:AlternateConten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B67BAE" w:rsidRPr="00331534" w:rsidRDefault="00B67BAE" w:rsidP="009463FE">
      <w:pPr>
        <w:pStyle w:val="af3"/>
        <w:rPr>
          <w:noProof/>
          <w:color w:val="FF0000"/>
        </w:rPr>
      </w:pPr>
    </w:p>
    <w:p w:rsidR="002B5D98" w:rsidRPr="00802132" w:rsidRDefault="00731EC4" w:rsidP="00802132">
      <w:pPr>
        <w:pStyle w:val="af3"/>
      </w:pPr>
      <w:r w:rsidRPr="00802132">
        <w:t xml:space="preserve">Урок </w:t>
      </w:r>
      <w:r w:rsidR="00CC6846" w:rsidRPr="00802132">
        <w:t>3</w:t>
      </w:r>
      <w:r w:rsidRPr="00802132">
        <w:t>.</w:t>
      </w:r>
      <w:r w:rsidR="003113B8" w:rsidRPr="00802132">
        <w:t xml:space="preserve"> </w:t>
      </w:r>
      <w:r w:rsidR="006745B7" w:rsidRPr="00802132">
        <w:t xml:space="preserve">Создаем </w:t>
      </w:r>
      <w:r w:rsidR="00A330AD" w:rsidRPr="00802132">
        <w:t>основной функционал администратора</w: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710767" w:rsidRPr="00331534" w:rsidRDefault="0073372F" w:rsidP="002B5D98">
      <w:pPr>
        <w:pStyle w:val="af1"/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fldChar w:fldCharType="begin"/>
      </w:r>
      <w:r w:rsidRPr="00331534">
        <w:rPr>
          <w:noProof/>
          <w:color w:val="FF0000"/>
          <w:lang w:bidi="ru-RU"/>
        </w:rPr>
        <w:instrText xml:space="preserve"> AUTHOR  Author  \* MERGEFORMAT </w:instrText>
      </w:r>
      <w:r w:rsidRPr="00331534">
        <w:rPr>
          <w:noProof/>
          <w:color w:val="FF0000"/>
          <w:lang w:bidi="ru-RU"/>
        </w:rPr>
        <w:fldChar w:fldCharType="end"/>
      </w:r>
    </w:p>
    <w:p w:rsidR="00E96235" w:rsidRPr="00331534" w:rsidRDefault="002974C8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Content>
        <w:p w:rsidR="00B67BAE" w:rsidRPr="00331534" w:rsidRDefault="00D402A0" w:rsidP="00D402A0">
          <w:pPr>
            <w:tabs>
              <w:tab w:val="left" w:pos="2166"/>
            </w:tabs>
            <w:rPr>
              <w:noProof/>
              <w:color w:val="FF0000"/>
            </w:rPr>
          </w:pPr>
          <w:r>
            <w:rPr>
              <w:noProof/>
              <w:color w:val="FF0000"/>
            </w:rPr>
            <w:tab/>
          </w:r>
        </w:p>
        <w:p w:rsidR="00E96235" w:rsidRPr="00802132" w:rsidRDefault="001A0417" w:rsidP="00802132">
          <w:pPr>
            <w:pStyle w:val="1"/>
            <w:jc w:val="center"/>
          </w:pPr>
          <w:bookmarkStart w:id="1" w:name="_Toc132562145"/>
          <w:r w:rsidRPr="0080213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FEA81D" wp14:editId="418414AF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402A0" w:rsidRPr="00F00819" w:rsidRDefault="00D402A0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1FEA81D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D402A0" w:rsidRPr="00F00819" w:rsidRDefault="00D402A0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802132">
            <w:t>ОГЛАВЛЕНИЕ</w:t>
          </w:r>
          <w:bookmarkEnd w:id="1"/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D402A0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31534">
            <w:rPr>
              <w:b/>
              <w:noProof/>
              <w:color w:val="FF0000"/>
              <w:lang w:bidi="ru-RU"/>
            </w:rPr>
            <w:fldChar w:fldCharType="begin"/>
          </w:r>
          <w:r w:rsidRPr="00331534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331534">
            <w:rPr>
              <w:b/>
              <w:noProof/>
              <w:color w:val="FF0000"/>
              <w:lang w:bidi="ru-RU"/>
            </w:rPr>
            <w:fldChar w:fldCharType="separate"/>
          </w:r>
          <w:hyperlink w:anchor="_Toc132562145" w:history="1">
            <w:r w:rsidR="00D402A0" w:rsidRPr="001B6857">
              <w:rPr>
                <w:rStyle w:val="a8"/>
                <w:noProof/>
              </w:rPr>
              <w:t>ОГЛАВЛЕНИЕ</w:t>
            </w:r>
            <w:r w:rsidR="00D402A0">
              <w:rPr>
                <w:noProof/>
                <w:webHidden/>
              </w:rPr>
              <w:tab/>
            </w:r>
            <w:r w:rsidR="00D402A0">
              <w:rPr>
                <w:noProof/>
                <w:webHidden/>
              </w:rPr>
              <w:fldChar w:fldCharType="begin"/>
            </w:r>
            <w:r w:rsidR="00D402A0">
              <w:rPr>
                <w:noProof/>
                <w:webHidden/>
              </w:rPr>
              <w:instrText xml:space="preserve"> PAGEREF _Toc132562145 \h </w:instrText>
            </w:r>
            <w:r w:rsidR="00D402A0">
              <w:rPr>
                <w:noProof/>
                <w:webHidden/>
              </w:rPr>
            </w:r>
            <w:r w:rsidR="00D402A0">
              <w:rPr>
                <w:noProof/>
                <w:webHidden/>
              </w:rPr>
              <w:fldChar w:fldCharType="separate"/>
            </w:r>
            <w:r w:rsidR="00D402A0">
              <w:rPr>
                <w:noProof/>
                <w:webHidden/>
              </w:rPr>
              <w:t>2</w:t>
            </w:r>
            <w:r w:rsidR="00D402A0"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46" w:history="1">
            <w:r w:rsidRPr="001B6857">
              <w:rPr>
                <w:rStyle w:val="a8"/>
                <w:noProof/>
              </w:rPr>
              <w:t>РЕАЛИЗУЕМ Л</w:t>
            </w:r>
            <w:bookmarkStart w:id="2" w:name="_GoBack"/>
            <w:bookmarkEnd w:id="2"/>
            <w:r w:rsidRPr="001B6857">
              <w:rPr>
                <w:rStyle w:val="a8"/>
                <w:noProof/>
              </w:rPr>
              <w:t>ОГИКУ РАБОТЫ С КАТЕГОРИЯМИ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47" w:history="1">
            <w:r w:rsidRPr="001B6857">
              <w:rPr>
                <w:rStyle w:val="a8"/>
                <w:noProof/>
              </w:rPr>
              <w:t>реализуем логику отображения списка категорий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48" w:history="1">
            <w:r w:rsidRPr="001B6857">
              <w:rPr>
                <w:rStyle w:val="a8"/>
                <w:noProof/>
              </w:rPr>
              <w:t>реализуем логику добавления категории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49" w:history="1">
            <w:r w:rsidRPr="001B6857">
              <w:rPr>
                <w:rStyle w:val="a8"/>
                <w:noProof/>
              </w:rPr>
              <w:t>реализуем логику отображения товаров категории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0" w:history="1">
            <w:r w:rsidRPr="001B6857">
              <w:rPr>
                <w:rStyle w:val="a8"/>
                <w:noProof/>
              </w:rPr>
              <w:t>реализуем логику удаления категории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1" w:history="1">
            <w:r w:rsidRPr="001B6857">
              <w:rPr>
                <w:rStyle w:val="a8"/>
                <w:noProof/>
              </w:rPr>
              <w:t>реализуем логику указания названия нового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2" w:history="1">
            <w:r w:rsidRPr="001B6857">
              <w:rPr>
                <w:rStyle w:val="a8"/>
                <w:noProof/>
              </w:rPr>
              <w:t>реализуем логику отмены добавления нового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3" w:history="1">
            <w:r w:rsidRPr="001B6857">
              <w:rPr>
                <w:rStyle w:val="a8"/>
                <w:noProof/>
              </w:rPr>
              <w:t>реализуем логику добавления описания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4" w:history="1">
            <w:r w:rsidRPr="001B6857">
              <w:rPr>
                <w:rStyle w:val="a8"/>
                <w:noProof/>
              </w:rPr>
              <w:t>реализуем логику добавления фото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5" w:history="1">
            <w:r w:rsidRPr="001B6857">
              <w:rPr>
                <w:rStyle w:val="a8"/>
                <w:noProof/>
              </w:rPr>
              <w:t>реализуем логику добавления цены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6" w:history="1">
            <w:r w:rsidRPr="001B6857">
              <w:rPr>
                <w:rStyle w:val="a8"/>
                <w:noProof/>
              </w:rPr>
              <w:t>реализуем логику формирования карточки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7" w:history="1">
            <w:r w:rsidRPr="001B6857">
              <w:rPr>
                <w:rStyle w:val="a8"/>
                <w:noProof/>
              </w:rPr>
              <w:t>реализуем итоговый обработчик регистрации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8" w:history="1">
            <w:r w:rsidRPr="001B6857">
              <w:rPr>
                <w:rStyle w:val="a8"/>
                <w:noProof/>
              </w:rPr>
              <w:t>реализуем логику удаления товара категории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59" w:history="1">
            <w:r w:rsidRPr="001B6857">
              <w:rPr>
                <w:rStyle w:val="a8"/>
                <w:noProof/>
              </w:rPr>
              <w:t>реализуем логику изменения цены и описания товара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60" w:history="1">
            <w:r w:rsidRPr="001B6857">
              <w:rPr>
                <w:rStyle w:val="a8"/>
                <w:noProof/>
              </w:rPr>
              <w:t>реализуем логику обработчиков-валидаторов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02A0" w:rsidRDefault="00D402A0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562161" w:history="1">
            <w:r w:rsidRPr="001B6857">
              <w:rPr>
                <w:rStyle w:val="a8"/>
                <w:noProof/>
              </w:rPr>
              <w:t>реализуем модуль с функциями формирования разметки клавиатуры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_Toc132562161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1C1" w:rsidRPr="00331534" w:rsidRDefault="00E96235" w:rsidP="00706D60">
          <w:pPr>
            <w:rPr>
              <w:noProof/>
              <w:color w:val="FF0000"/>
            </w:rPr>
          </w:pPr>
          <w:r w:rsidRPr="00331534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331534" w:rsidRDefault="00C85251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p w:rsidR="00C85251" w:rsidRPr="00331534" w:rsidRDefault="00893712" w:rsidP="00706D60">
      <w:pPr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A679A" wp14:editId="2705333F">
                <wp:simplePos x="0" y="0"/>
                <wp:positionH relativeFrom="page">
                  <wp:posOffset>447675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3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94CF2" id="Прямоугольник 12" o:spid="_x0000_s1026" style="position:absolute;margin-left:35.2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Up+wIAABQ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" filled="f" strokecolor="#2f5496 [2404]" strokeweight="1pt">
                <w10:wrap anchorx="page"/>
              </v:rect>
            </w:pict>
          </mc:Fallback>
        </mc:AlternateContent>
      </w:r>
      <w:r w:rsidR="00E653C0" w:rsidRPr="00331534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0D8BC97D" wp14:editId="46BD8379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706D60" w:rsidRPr="00331534" w:rsidRDefault="00706D60" w:rsidP="00706D60">
      <w:pPr>
        <w:rPr>
          <w:noProof/>
          <w:color w:val="FF0000"/>
        </w:rPr>
      </w:pPr>
    </w:p>
    <w:p w:rsidR="00706D60" w:rsidRPr="00331534" w:rsidRDefault="00706D60" w:rsidP="00331534">
      <w:pPr>
        <w:spacing w:before="240"/>
        <w:rPr>
          <w:noProof/>
          <w:color w:val="FF0000"/>
        </w:rPr>
      </w:pPr>
    </w:p>
    <w:p w:rsidR="00D92051" w:rsidRPr="00331534" w:rsidRDefault="00B65CAE" w:rsidP="00331534">
      <w:pPr>
        <w:pStyle w:val="1"/>
      </w:pPr>
      <w:bookmarkStart w:id="3" w:name="_Toc132562146"/>
      <w:r>
        <w:t>РЕАЛИЗУЕМ ЛОГИКУ</w:t>
      </w:r>
      <w:r w:rsidR="00CC6846" w:rsidRPr="00331534">
        <w:t xml:space="preserve"> </w:t>
      </w:r>
      <w:r w:rsidR="00851ACB">
        <w:t>РАБОТЫ С КАТЕГОРИЯМИ</w:t>
      </w:r>
      <w:bookmarkEnd w:id="3"/>
    </w:p>
    <w:p w:rsidR="00C53763" w:rsidRPr="00C53763" w:rsidRDefault="00C53763" w:rsidP="00C53763">
      <w:pPr>
        <w:pStyle w:val="21"/>
      </w:pPr>
      <w:bookmarkStart w:id="4" w:name="_Toc132562147"/>
      <w:r w:rsidRPr="00065667">
        <w:t>реализуем логику отображения</w:t>
      </w:r>
      <w:r>
        <w:t xml:space="preserve"> списка </w:t>
      </w:r>
      <w:r w:rsidRPr="00065667">
        <w:t>категорий</w:t>
      </w:r>
      <w:bookmarkEnd w:id="4"/>
    </w:p>
    <w:p w:rsidR="00131535" w:rsidRPr="00B65CAE" w:rsidRDefault="00473417" w:rsidP="00B65CA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B65CA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1" locked="0" layoutInCell="1" allowOverlap="1" wp14:anchorId="553402F2" wp14:editId="4761F400">
            <wp:simplePos x="0" y="0"/>
            <wp:positionH relativeFrom="margin">
              <wp:align>center</wp:align>
            </wp:positionH>
            <wp:positionV relativeFrom="paragraph">
              <wp:posOffset>646949</wp:posOffset>
            </wp:positionV>
            <wp:extent cx="5728335" cy="1315085"/>
            <wp:effectExtent l="19050" t="19050" r="24765" b="18415"/>
            <wp:wrapTight wrapText="bothSides">
              <wp:wrapPolygon edited="0">
                <wp:start x="-72" y="-313"/>
                <wp:lineTo x="-72" y="21590"/>
                <wp:lineTo x="21622" y="21590"/>
                <wp:lineTo x="21622" y="-313"/>
                <wp:lineTo x="-72" y="-31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315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703" w:rsidRPr="00B65CAE">
        <w:rPr>
          <w:rFonts w:ascii="Times New Roman" w:hAnsi="Times New Roman" w:cs="Times New Roman"/>
          <w:sz w:val="26"/>
          <w:szCs w:val="26"/>
        </w:rPr>
        <w:t>После перехода в режим администратора перед нами отображается следующий интерфейс:</w:t>
      </w:r>
    </w:p>
    <w:p w:rsidR="00473417" w:rsidRPr="00284881" w:rsidRDefault="00473417" w:rsidP="0047341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84881">
        <w:rPr>
          <w:rFonts w:ascii="Times New Roman" w:hAnsi="Times New Roman" w:cs="Times New Roman"/>
          <w:sz w:val="26"/>
          <w:szCs w:val="26"/>
        </w:rPr>
        <w:t>Необходимо реализовать логику для всех трех блоков интерфейса администратора.</w:t>
      </w:r>
      <w:r w:rsidR="00B65CAE" w:rsidRPr="00284881">
        <w:rPr>
          <w:rFonts w:ascii="Times New Roman" w:hAnsi="Times New Roman" w:cs="Times New Roman"/>
          <w:sz w:val="26"/>
          <w:szCs w:val="26"/>
        </w:rPr>
        <w:t xml:space="preserve"> Начнем с первого и самого главного блока – «Настройка каталога».</w:t>
      </w:r>
    </w:p>
    <w:p w:rsidR="00131535" w:rsidRPr="00997733" w:rsidRDefault="00473417" w:rsidP="0047341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97733">
        <w:rPr>
          <w:rFonts w:ascii="Times New Roman" w:hAnsi="Times New Roman" w:cs="Times New Roman"/>
          <w:sz w:val="26"/>
          <w:szCs w:val="26"/>
        </w:rPr>
        <w:t xml:space="preserve">Каждый товар относится к определенной номенклатурной группе, т.е. категории. </w:t>
      </w:r>
    </w:p>
    <w:p w:rsidR="003E0200" w:rsidRPr="00997733" w:rsidRDefault="003E0200" w:rsidP="0047341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97733">
        <w:rPr>
          <w:rFonts w:ascii="Times New Roman" w:hAnsi="Times New Roman" w:cs="Times New Roman"/>
          <w:sz w:val="26"/>
          <w:szCs w:val="26"/>
        </w:rPr>
        <w:t>Начнем работу с создания обработчика вывода всех категорий товаров, т.е. при переходе в пункт меню настроек каталога:</w:t>
      </w:r>
    </w:p>
    <w:p w:rsidR="003E0200" w:rsidRPr="00331534" w:rsidRDefault="003E0200" w:rsidP="00473417">
      <w:pPr>
        <w:spacing w:before="240" w:line="360" w:lineRule="auto"/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drawing>
          <wp:anchor distT="0" distB="0" distL="114300" distR="114300" simplePos="0" relativeHeight="251681792" behindDoc="1" locked="0" layoutInCell="1" allowOverlap="1" wp14:anchorId="1084014A" wp14:editId="33321CA5">
            <wp:simplePos x="0" y="0"/>
            <wp:positionH relativeFrom="column">
              <wp:posOffset>0</wp:posOffset>
            </wp:positionH>
            <wp:positionV relativeFrom="paragraph">
              <wp:posOffset>46938</wp:posOffset>
            </wp:positionV>
            <wp:extent cx="1979930" cy="362585"/>
            <wp:effectExtent l="19050" t="19050" r="20320" b="18415"/>
            <wp:wrapTight wrapText="bothSides">
              <wp:wrapPolygon edited="0">
                <wp:start x="-208" y="-1135"/>
                <wp:lineTo x="-208" y="21562"/>
                <wp:lineTo x="21614" y="21562"/>
                <wp:lineTo x="21614" y="-1135"/>
                <wp:lineTo x="-208" y="-1135"/>
              </wp:wrapPolygon>
            </wp:wrapTight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362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846" w:rsidRPr="00997733" w:rsidRDefault="00CC6846" w:rsidP="00131535">
      <w:pPr>
        <w:spacing w:line="360" w:lineRule="auto"/>
        <w:rPr>
          <w:noProof/>
        </w:rPr>
      </w:pPr>
    </w:p>
    <w:p w:rsidR="00CC6846" w:rsidRPr="00997733" w:rsidRDefault="003E0200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997733">
        <w:rPr>
          <w:rFonts w:ascii="Times New Roman" w:hAnsi="Times New Roman" w:cs="Times New Roman"/>
          <w:sz w:val="26"/>
          <w:szCs w:val="26"/>
        </w:rPr>
        <w:t xml:space="preserve">Мы </w:t>
      </w:r>
      <w:r w:rsidR="00997733" w:rsidRPr="00997733">
        <w:rPr>
          <w:rFonts w:ascii="Times New Roman" w:hAnsi="Times New Roman" w:cs="Times New Roman"/>
          <w:sz w:val="26"/>
          <w:szCs w:val="26"/>
        </w:rPr>
        <w:t>должны увидеть</w:t>
      </w:r>
      <w:r w:rsidRPr="00997733">
        <w:rPr>
          <w:rFonts w:ascii="Times New Roman" w:hAnsi="Times New Roman" w:cs="Times New Roman"/>
          <w:sz w:val="26"/>
          <w:szCs w:val="26"/>
        </w:rPr>
        <w:t xml:space="preserve"> блок с категориями и кнопкой добавления категории:</w:t>
      </w:r>
    </w:p>
    <w:p w:rsidR="003E0200" w:rsidRPr="00331534" w:rsidRDefault="003E0200" w:rsidP="00131535">
      <w:pPr>
        <w:spacing w:line="360" w:lineRule="auto"/>
        <w:rPr>
          <w:noProof/>
          <w:color w:val="FF0000"/>
        </w:rPr>
      </w:pPr>
    </w:p>
    <w:p w:rsidR="00CC6846" w:rsidRPr="00331534" w:rsidRDefault="00411707" w:rsidP="00131535">
      <w:pPr>
        <w:spacing w:line="360" w:lineRule="auto"/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C94DDE" wp14:editId="20BCF88B">
                <wp:simplePos x="0" y="0"/>
                <wp:positionH relativeFrom="page">
                  <wp:posOffset>437322</wp:posOffset>
                </wp:positionH>
                <wp:positionV relativeFrom="paragraph">
                  <wp:posOffset>-557530</wp:posOffset>
                </wp:positionV>
                <wp:extent cx="6660000" cy="9756000"/>
                <wp:effectExtent l="0" t="0" r="26670" b="17145"/>
                <wp:wrapNone/>
                <wp:docPr id="26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10C67" id="Прямоугольник 12" o:spid="_x0000_s1026" style="position:absolute;margin-left:34.45pt;margin-top:-43.9pt;width:524.4pt;height:768.2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3E0200" w:rsidRPr="00331534">
        <w:rPr>
          <w:noProof/>
          <w:color w:val="FF0000"/>
          <w:lang w:eastAsia="ru-RU"/>
        </w:rPr>
        <w:drawing>
          <wp:anchor distT="0" distB="0" distL="114300" distR="114300" simplePos="0" relativeHeight="251683840" behindDoc="1" locked="0" layoutInCell="1" allowOverlap="1" wp14:anchorId="04539BD8" wp14:editId="168E4DFE">
            <wp:simplePos x="0" y="0"/>
            <wp:positionH relativeFrom="margin">
              <wp:align>center</wp:align>
            </wp:positionH>
            <wp:positionV relativeFrom="paragraph">
              <wp:posOffset>19486</wp:posOffset>
            </wp:positionV>
            <wp:extent cx="1548765" cy="1315085"/>
            <wp:effectExtent l="19050" t="19050" r="13335" b="18415"/>
            <wp:wrapTight wrapText="bothSides">
              <wp:wrapPolygon edited="0">
                <wp:start x="-266" y="-313"/>
                <wp:lineTo x="-266" y="21590"/>
                <wp:lineTo x="21520" y="21590"/>
                <wp:lineTo x="21520" y="-313"/>
                <wp:lineTo x="-266" y="-313"/>
              </wp:wrapPolygon>
            </wp:wrapTight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315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846" w:rsidRPr="00331534" w:rsidRDefault="00CC6846" w:rsidP="00131535">
      <w:pPr>
        <w:spacing w:line="360" w:lineRule="auto"/>
        <w:rPr>
          <w:noProof/>
          <w:color w:val="FF0000"/>
        </w:rPr>
      </w:pPr>
    </w:p>
    <w:p w:rsidR="00CC6846" w:rsidRPr="00331534" w:rsidRDefault="00CC6846" w:rsidP="00131535">
      <w:pPr>
        <w:spacing w:line="360" w:lineRule="auto"/>
        <w:rPr>
          <w:noProof/>
          <w:color w:val="FF0000"/>
        </w:rPr>
      </w:pPr>
    </w:p>
    <w:p w:rsidR="00CC6846" w:rsidRPr="00331534" w:rsidRDefault="00CC6846" w:rsidP="00131535">
      <w:pPr>
        <w:spacing w:line="360" w:lineRule="auto"/>
        <w:rPr>
          <w:noProof/>
          <w:color w:val="FF0000"/>
        </w:rPr>
      </w:pPr>
    </w:p>
    <w:p w:rsidR="00CC6846" w:rsidRPr="00F55A8D" w:rsidRDefault="00115014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55A8D">
        <w:rPr>
          <w:rFonts w:ascii="Times New Roman" w:hAnsi="Times New Roman" w:cs="Times New Roman"/>
          <w:sz w:val="26"/>
          <w:szCs w:val="26"/>
        </w:rPr>
        <w:t>Добавим новый модуль:</w:t>
      </w:r>
    </w:p>
    <w:p w:rsidR="00115014" w:rsidRPr="00331534" w:rsidRDefault="00115014" w:rsidP="00131535">
      <w:pPr>
        <w:spacing w:line="360" w:lineRule="auto"/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drawing>
          <wp:anchor distT="0" distB="0" distL="114300" distR="114300" simplePos="0" relativeHeight="251684864" behindDoc="0" locked="0" layoutInCell="1" allowOverlap="1" wp14:anchorId="6E1B1366" wp14:editId="1FC4270B">
            <wp:simplePos x="0" y="0"/>
            <wp:positionH relativeFrom="margin">
              <wp:align>center</wp:align>
            </wp:positionH>
            <wp:positionV relativeFrom="paragraph">
              <wp:posOffset>27321</wp:posOffset>
            </wp:positionV>
            <wp:extent cx="1534160" cy="627380"/>
            <wp:effectExtent l="19050" t="19050" r="27940" b="20320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62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14" w:rsidRPr="00331534" w:rsidRDefault="00115014" w:rsidP="00131535">
      <w:pPr>
        <w:spacing w:line="360" w:lineRule="auto"/>
        <w:rPr>
          <w:noProof/>
          <w:color w:val="FF0000"/>
        </w:rPr>
      </w:pPr>
    </w:p>
    <w:p w:rsidR="00CC6846" w:rsidRPr="00F55A8D" w:rsidRDefault="00115014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55A8D">
        <w:rPr>
          <w:rFonts w:ascii="Times New Roman" w:hAnsi="Times New Roman" w:cs="Times New Roman"/>
          <w:sz w:val="26"/>
          <w:szCs w:val="26"/>
        </w:rPr>
        <w:t>И первый обработчик:</w:t>
      </w:r>
    </w:p>
    <w:p w:rsidR="00115014" w:rsidRPr="00F55A8D" w:rsidRDefault="00FE5647" w:rsidP="0013153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E3196"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8E3196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3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 w:rsidR="008E3196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8E3196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admin/add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F55A8D" w:rsidRPr="00F55A8D" w:rsidRDefault="00F55A8D" w:rsidP="00F55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dp, db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handlers.user.menu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settings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Message, InlineKeyboardMarkup, InlineKeyboardButton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aiogram.utils.callback_data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category_cb = CallbackData(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F55A8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=settings)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process_settings(message: Message):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InlineKeyboardMarkup()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idx, title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db.fetchall(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categories'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markup.add(InlineKeyboardButton(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title, </w:t>
      </w:r>
      <w:r w:rsidRPr="00F55A8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=category_cb.new(</w:t>
      </w:r>
      <w:r w:rsidRPr="00F55A8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=idx, </w:t>
      </w:r>
      <w:r w:rsidRPr="00F55A8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'view'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markup.add(InlineKeyboardButton(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'+ 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Добавить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категорию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F55A8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'add_category'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55A8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Настройка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категорий</w:t>
      </w:r>
      <w:r w:rsidRPr="00F55A8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:'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F55A8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F55A8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115014" w:rsidRPr="000A1E33" w:rsidRDefault="0009268B" w:rsidP="0009268B">
      <w:pPr>
        <w:spacing w:before="240" w:line="360" w:lineRule="auto"/>
        <w:rPr>
          <w:noProof/>
          <w:lang w:val="en-US"/>
        </w:rPr>
      </w:pPr>
      <w:r w:rsidRPr="000A1E33">
        <w:rPr>
          <w:rFonts w:ascii="Times New Roman" w:hAnsi="Times New Roman" w:cs="Times New Roman"/>
          <w:sz w:val="26"/>
          <w:szCs w:val="26"/>
        </w:rPr>
        <w:t>Разберем</w:t>
      </w:r>
      <w:r w:rsidRPr="000A1E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A1E33">
        <w:rPr>
          <w:rFonts w:ascii="Times New Roman" w:hAnsi="Times New Roman" w:cs="Times New Roman"/>
          <w:sz w:val="26"/>
          <w:szCs w:val="26"/>
        </w:rPr>
        <w:t>отдельные</w:t>
      </w:r>
      <w:r w:rsidRPr="000A1E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A1E33">
        <w:rPr>
          <w:rFonts w:ascii="Times New Roman" w:hAnsi="Times New Roman" w:cs="Times New Roman"/>
          <w:sz w:val="26"/>
          <w:szCs w:val="26"/>
        </w:rPr>
        <w:t>выражения</w:t>
      </w:r>
      <w:r w:rsidRPr="000A1E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A1E33">
        <w:rPr>
          <w:rFonts w:ascii="Times New Roman" w:hAnsi="Times New Roman" w:cs="Times New Roman"/>
          <w:sz w:val="26"/>
          <w:szCs w:val="26"/>
        </w:rPr>
        <w:t>листинга</w:t>
      </w:r>
      <w:r w:rsidRPr="000A1E33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0A1E33" w:rsidRPr="000A1E33" w:rsidRDefault="000A1E33" w:rsidP="000A1E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A1E3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aiogram.utils.callback_data </w:t>
      </w:r>
      <w:r w:rsidRPr="000A1E3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category_cb = CallbackData(</w:t>
      </w:r>
      <w:r w:rsidRPr="000A1E3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'category'</w:t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A1E3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A1E3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0A1E3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0A1E33" w:rsidRPr="000A1E33" w:rsidRDefault="000A1E33" w:rsidP="000A1E33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библиотеке </w:t>
      </w:r>
      <w:r>
        <w:rPr>
          <w:rFonts w:ascii="Times New Roman" w:hAnsi="Times New Roman" w:cs="Times New Roman"/>
          <w:sz w:val="26"/>
          <w:szCs w:val="26"/>
          <w:lang w:val="en-US"/>
        </w:rPr>
        <w:t>Aiogram</w:t>
      </w:r>
      <w:r w:rsidRPr="006C71D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пред</w:t>
      </w:r>
      <w:r w:rsidR="006C71D2">
        <w:rPr>
          <w:rFonts w:ascii="Times New Roman" w:hAnsi="Times New Roman" w:cs="Times New Roman"/>
          <w:sz w:val="26"/>
          <w:szCs w:val="26"/>
        </w:rPr>
        <w:t xml:space="preserve">усмотрены так называемые «коллбэки». Это объекты, создаваемые для кнопок и содержащие произвольное число параметров. При </w:t>
      </w:r>
      <w:r w:rsidR="00411707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EB245F" wp14:editId="56DEFC92">
                <wp:simplePos x="0" y="0"/>
                <wp:positionH relativeFrom="margin">
                  <wp:align>center</wp:align>
                </wp:positionH>
                <wp:positionV relativeFrom="paragraph">
                  <wp:posOffset>-564543</wp:posOffset>
                </wp:positionV>
                <wp:extent cx="6660000" cy="9756000"/>
                <wp:effectExtent l="0" t="0" r="26670" b="17145"/>
                <wp:wrapNone/>
                <wp:docPr id="28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E5112" id="Прямоугольник 12" o:spid="_x0000_s1026" style="position:absolute;margin-left:0;margin-top:-44.45pt;width:524.4pt;height:768.2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="006C71D2">
        <w:rPr>
          <w:rFonts w:ascii="Times New Roman" w:hAnsi="Times New Roman" w:cs="Times New Roman"/>
          <w:sz w:val="26"/>
          <w:szCs w:val="26"/>
        </w:rPr>
        <w:t>нажатии кнопки коллбек заполняется параметрами, которые мы дальше можем использовать в программе.</w:t>
      </w:r>
    </w:p>
    <w:p w:rsidR="00CC6846" w:rsidRPr="006C71D2" w:rsidRDefault="006C71D2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6C71D2">
        <w:rPr>
          <w:rFonts w:ascii="Times New Roman" w:hAnsi="Times New Roman" w:cs="Times New Roman"/>
          <w:sz w:val="26"/>
          <w:szCs w:val="26"/>
        </w:rPr>
        <w:t>В данном случае</w:t>
      </w:r>
      <w:r w:rsidR="006E0AD5" w:rsidRPr="006C71D2">
        <w:rPr>
          <w:rFonts w:ascii="Times New Roman" w:hAnsi="Times New Roman" w:cs="Times New Roman"/>
          <w:sz w:val="26"/>
          <w:szCs w:val="26"/>
        </w:rPr>
        <w:t xml:space="preserve"> </w:t>
      </w:r>
      <w:r w:rsidR="006E0AD5" w:rsidRPr="006C71D2">
        <w:rPr>
          <w:rFonts w:ascii="Times New Roman" w:eastAsia="Times New Roman" w:hAnsi="Times New Roman" w:cs="Times New Roman"/>
          <w:bCs/>
          <w:color w:val="0070C0"/>
          <w:sz w:val="26"/>
          <w:szCs w:val="26"/>
          <w:lang w:val="en-US" w:eastAsia="ru-RU"/>
        </w:rPr>
        <w:t>category</w:t>
      </w:r>
      <w:r w:rsidRPr="006C71D2">
        <w:rPr>
          <w:rFonts w:ascii="Courier New" w:eastAsia="Times New Roman" w:hAnsi="Courier New" w:cs="Courier New"/>
          <w:bCs/>
          <w:color w:val="0070C0"/>
          <w:sz w:val="26"/>
          <w:szCs w:val="26"/>
          <w:lang w:eastAsia="ru-RU"/>
        </w:rPr>
        <w:t xml:space="preserve"> </w:t>
      </w:r>
      <w:r w:rsidR="006E0AD5" w:rsidRPr="006C71D2">
        <w:rPr>
          <w:rFonts w:ascii="Times New Roman" w:hAnsi="Times New Roman" w:cs="Times New Roman"/>
          <w:sz w:val="26"/>
          <w:szCs w:val="26"/>
        </w:rPr>
        <w:t xml:space="preserve">это префикс, идентифицирующий наш </w:t>
      </w:r>
      <w:r w:rsidRPr="006C71D2">
        <w:rPr>
          <w:rFonts w:ascii="Times New Roman" w:hAnsi="Times New Roman" w:cs="Times New Roman"/>
          <w:sz w:val="26"/>
          <w:szCs w:val="26"/>
        </w:rPr>
        <w:t>коллбек</w:t>
      </w:r>
      <w:r w:rsidR="006E0AD5" w:rsidRPr="006C71D2">
        <w:rPr>
          <w:rFonts w:ascii="Times New Roman" w:hAnsi="Times New Roman" w:cs="Times New Roman"/>
          <w:sz w:val="26"/>
          <w:szCs w:val="26"/>
        </w:rPr>
        <w:t xml:space="preserve">. Обычно этот префикс необходимо для указания, </w:t>
      </w:r>
      <w:r>
        <w:rPr>
          <w:rFonts w:ascii="Times New Roman" w:hAnsi="Times New Roman" w:cs="Times New Roman"/>
          <w:sz w:val="26"/>
          <w:szCs w:val="26"/>
        </w:rPr>
        <w:t xml:space="preserve">того, </w:t>
      </w:r>
      <w:r w:rsidR="006E0AD5" w:rsidRPr="006C71D2">
        <w:rPr>
          <w:rFonts w:ascii="Times New Roman" w:hAnsi="Times New Roman" w:cs="Times New Roman"/>
          <w:sz w:val="26"/>
          <w:szCs w:val="26"/>
        </w:rPr>
        <w:t>что мы работаем с какой-то конкретной клавиатурой. Например, для</w:t>
      </w:r>
      <w:r>
        <w:rPr>
          <w:rFonts w:ascii="Times New Roman" w:hAnsi="Times New Roman" w:cs="Times New Roman"/>
          <w:sz w:val="26"/>
          <w:szCs w:val="26"/>
        </w:rPr>
        <w:t xml:space="preserve"> клавиатуры</w:t>
      </w:r>
      <w:r w:rsidR="006E0AD5" w:rsidRPr="006C71D2">
        <w:rPr>
          <w:rFonts w:ascii="Times New Roman" w:hAnsi="Times New Roman" w:cs="Times New Roman"/>
          <w:sz w:val="26"/>
          <w:szCs w:val="26"/>
        </w:rPr>
        <w:t xml:space="preserve"> категорий один префикс, для </w:t>
      </w:r>
      <w:r>
        <w:rPr>
          <w:rFonts w:ascii="Times New Roman" w:hAnsi="Times New Roman" w:cs="Times New Roman"/>
          <w:sz w:val="26"/>
          <w:szCs w:val="26"/>
        </w:rPr>
        <w:t xml:space="preserve">клавиатуры </w:t>
      </w:r>
      <w:r w:rsidR="006E0AD5" w:rsidRPr="006C71D2">
        <w:rPr>
          <w:rFonts w:ascii="Times New Roman" w:hAnsi="Times New Roman" w:cs="Times New Roman"/>
          <w:sz w:val="26"/>
          <w:szCs w:val="26"/>
        </w:rPr>
        <w:t>товаров другой.</w:t>
      </w:r>
    </w:p>
    <w:p w:rsidR="006E0AD5" w:rsidRPr="005F05B3" w:rsidRDefault="006E0AD5" w:rsidP="00131535">
      <w:pPr>
        <w:spacing w:line="360" w:lineRule="auto"/>
        <w:rPr>
          <w:rFonts w:ascii="Times New Roman" w:hAnsi="Times New Roman" w:cs="Times New Roman"/>
          <w:noProof/>
          <w:sz w:val="26"/>
          <w:szCs w:val="26"/>
        </w:rPr>
      </w:pPr>
      <w:r w:rsidRPr="005F05B3">
        <w:rPr>
          <w:rFonts w:ascii="Times New Roman" w:hAnsi="Times New Roman" w:cs="Times New Roman"/>
          <w:sz w:val="26"/>
          <w:szCs w:val="26"/>
        </w:rPr>
        <w:t xml:space="preserve">По этому шаблону мы определяем возвращаемые данные («коллбэк-данные»). Итак, </w:t>
      </w:r>
      <w:r w:rsidRPr="005F05B3">
        <w:rPr>
          <w:rFonts w:ascii="Times New Roman" w:eastAsia="Times New Roman" w:hAnsi="Times New Roman" w:cs="Times New Roman"/>
          <w:color w:val="0070C0"/>
          <w:sz w:val="26"/>
          <w:szCs w:val="26"/>
          <w:lang w:val="en-US" w:eastAsia="ru-RU"/>
        </w:rPr>
        <w:t>CallbackData</w:t>
      </w:r>
      <w:r w:rsidRPr="005F05B3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5F05B3">
        <w:rPr>
          <w:rFonts w:ascii="Times New Roman" w:hAnsi="Times New Roman" w:cs="Times New Roman"/>
          <w:sz w:val="26"/>
          <w:szCs w:val="26"/>
        </w:rPr>
        <w:t xml:space="preserve">это специальный </w:t>
      </w:r>
      <w:r w:rsidR="009D3DA7">
        <w:rPr>
          <w:rFonts w:ascii="Times New Roman" w:hAnsi="Times New Roman" w:cs="Times New Roman"/>
          <w:sz w:val="26"/>
          <w:szCs w:val="26"/>
        </w:rPr>
        <w:t>фабрика-</w:t>
      </w:r>
      <w:r w:rsidRPr="005F05B3">
        <w:rPr>
          <w:rFonts w:ascii="Times New Roman" w:hAnsi="Times New Roman" w:cs="Times New Roman"/>
          <w:sz w:val="26"/>
          <w:szCs w:val="26"/>
        </w:rPr>
        <w:t xml:space="preserve">класс, позволяющий нам создать шаблон, по которому мы будем генерировать коллбэк-данные для нашего бота, чтобы потом на основе эти данных пользоваться другим функционалом, например, по </w:t>
      </w:r>
      <w:r w:rsidR="00085875" w:rsidRPr="005F05B3">
        <w:rPr>
          <w:rFonts w:ascii="Times New Roman" w:hAnsi="Times New Roman" w:cs="Times New Roman"/>
          <w:color w:val="0070C0"/>
          <w:sz w:val="26"/>
          <w:szCs w:val="26"/>
          <w:lang w:val="en-US"/>
        </w:rPr>
        <w:t>id</w:t>
      </w:r>
      <w:r w:rsidR="00085875" w:rsidRPr="005F05B3">
        <w:rPr>
          <w:rFonts w:ascii="Times New Roman" w:hAnsi="Times New Roman" w:cs="Times New Roman"/>
          <w:sz w:val="26"/>
          <w:szCs w:val="26"/>
        </w:rPr>
        <w:t xml:space="preserve"> категории получать все товары для нее.</w:t>
      </w:r>
    </w:p>
    <w:p w:rsidR="007D07A1" w:rsidRPr="00754BE0" w:rsidRDefault="007D07A1" w:rsidP="007D07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D07A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7D07A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CC6846" w:rsidRPr="00754BE0" w:rsidRDefault="00085875" w:rsidP="0008587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D3DA7">
        <w:rPr>
          <w:rFonts w:ascii="Times New Roman" w:hAnsi="Times New Roman" w:cs="Times New Roman"/>
          <w:sz w:val="26"/>
          <w:szCs w:val="26"/>
        </w:rPr>
        <w:t>Создадим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 w:rsidRPr="009D3DA7">
        <w:rPr>
          <w:rFonts w:ascii="Times New Roman" w:hAnsi="Times New Roman" w:cs="Times New Roman"/>
          <w:sz w:val="26"/>
          <w:szCs w:val="26"/>
        </w:rPr>
        <w:t>объект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 w:rsidRPr="009D3DA7">
        <w:rPr>
          <w:rFonts w:ascii="Times New Roman" w:hAnsi="Times New Roman" w:cs="Times New Roman"/>
          <w:sz w:val="26"/>
          <w:szCs w:val="26"/>
        </w:rPr>
        <w:t>клавиатуры</w:t>
      </w:r>
      <w:r w:rsidRPr="00754BE0">
        <w:rPr>
          <w:rFonts w:ascii="Times New Roman" w:hAnsi="Times New Roman" w:cs="Times New Roman"/>
          <w:sz w:val="26"/>
          <w:szCs w:val="26"/>
        </w:rPr>
        <w:t>.</w:t>
      </w:r>
    </w:p>
    <w:p w:rsidR="009D3DA7" w:rsidRPr="009D3DA7" w:rsidRDefault="009D3DA7" w:rsidP="009D3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9D3DA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idx, title </w:t>
      </w:r>
      <w:r w:rsidRPr="009D3DA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db.fetchall(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categories'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:rsidR="00085875" w:rsidRPr="009D3DA7" w:rsidRDefault="00085875" w:rsidP="00085875">
      <w:pPr>
        <w:spacing w:before="240" w:line="360" w:lineRule="auto"/>
        <w:rPr>
          <w:noProof/>
        </w:rPr>
      </w:pPr>
      <w:r w:rsidRPr="009D3DA7">
        <w:rPr>
          <w:rFonts w:ascii="Times New Roman" w:hAnsi="Times New Roman" w:cs="Times New Roman"/>
          <w:sz w:val="26"/>
          <w:szCs w:val="26"/>
        </w:rPr>
        <w:t xml:space="preserve">Делаем запрос к базе данных, получаем список категорий. Для каждой категории </w:t>
      </w:r>
      <w:r w:rsidR="009D3DA7" w:rsidRPr="009D3DA7">
        <w:rPr>
          <w:rFonts w:ascii="Times New Roman" w:hAnsi="Times New Roman" w:cs="Times New Roman"/>
          <w:sz w:val="26"/>
          <w:szCs w:val="26"/>
        </w:rPr>
        <w:t>извлекаем идентификатор и</w:t>
      </w:r>
      <w:r w:rsidRPr="009D3DA7">
        <w:rPr>
          <w:rFonts w:ascii="Times New Roman" w:hAnsi="Times New Roman" w:cs="Times New Roman"/>
          <w:sz w:val="26"/>
          <w:szCs w:val="26"/>
        </w:rPr>
        <w:t xml:space="preserve"> </w:t>
      </w:r>
      <w:r w:rsidR="009D3DA7" w:rsidRPr="009D3DA7">
        <w:rPr>
          <w:rFonts w:ascii="Times New Roman" w:hAnsi="Times New Roman" w:cs="Times New Roman"/>
          <w:sz w:val="26"/>
          <w:szCs w:val="26"/>
        </w:rPr>
        <w:t>название</w:t>
      </w:r>
      <w:r w:rsidRPr="009D3DA7">
        <w:rPr>
          <w:rFonts w:ascii="Times New Roman" w:hAnsi="Times New Roman" w:cs="Times New Roman"/>
          <w:sz w:val="26"/>
          <w:szCs w:val="26"/>
        </w:rPr>
        <w:t>.</w:t>
      </w:r>
    </w:p>
    <w:p w:rsidR="009D3DA7" w:rsidRPr="009D3DA7" w:rsidRDefault="009D3DA7" w:rsidP="009D3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markup.add(InlineKeyboardButton(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title, </w:t>
      </w:r>
      <w:r w:rsidRPr="009D3DA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=category_cb.new(</w:t>
      </w:r>
      <w:r w:rsidRPr="009D3DA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=idx, </w:t>
      </w:r>
      <w:r w:rsidRPr="009D3DA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'view'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</w:p>
    <w:p w:rsidR="00CC6846" w:rsidRPr="00331534" w:rsidRDefault="00085875" w:rsidP="00085875">
      <w:pPr>
        <w:spacing w:before="240" w:line="360" w:lineRule="auto"/>
        <w:rPr>
          <w:noProof/>
          <w:color w:val="FF0000"/>
        </w:rPr>
      </w:pPr>
      <w:r w:rsidRPr="009D3DA7">
        <w:rPr>
          <w:rFonts w:ascii="Times New Roman" w:hAnsi="Times New Roman" w:cs="Times New Roman"/>
          <w:sz w:val="26"/>
          <w:szCs w:val="26"/>
        </w:rPr>
        <w:t>Для каждой категории создаем кнопку с названием категории. Возвращаемые данные – это идентификатор категории и тип действия.</w:t>
      </w:r>
      <w:r w:rsidR="009D3DA7">
        <w:rPr>
          <w:rFonts w:ascii="Times New Roman" w:hAnsi="Times New Roman" w:cs="Times New Roman"/>
          <w:sz w:val="26"/>
          <w:szCs w:val="26"/>
        </w:rPr>
        <w:t xml:space="preserve"> Последний параметр в данном случае обозначает, что мы будем просматривать содержимое категории при нажатии на кнопку с названием категории.</w:t>
      </w:r>
      <w:r w:rsidRPr="009D3DA7">
        <w:rPr>
          <w:rFonts w:ascii="Times New Roman" w:hAnsi="Times New Roman" w:cs="Times New Roman"/>
          <w:sz w:val="26"/>
          <w:szCs w:val="26"/>
        </w:rPr>
        <w:t xml:space="preserve"> </w:t>
      </w:r>
      <w:r w:rsidR="00F17A0B" w:rsidRPr="009D3DA7">
        <w:rPr>
          <w:rFonts w:ascii="Times New Roman" w:hAnsi="Times New Roman" w:cs="Times New Roman"/>
          <w:sz w:val="26"/>
          <w:szCs w:val="26"/>
        </w:rPr>
        <w:t>Т.к. в возвращаемых данных есть идентификатор категории, по нему будем получать список товаров категории.</w:t>
      </w:r>
    </w:p>
    <w:p w:rsidR="009D3DA7" w:rsidRPr="009D3DA7" w:rsidRDefault="009D3DA7" w:rsidP="009D3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markup.add(InlineKeyboardButton(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'+ Добавить категорию'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Pr="009D3DA7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callback_data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'add_category'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))</w:t>
      </w:r>
    </w:p>
    <w:p w:rsidR="00CC6846" w:rsidRPr="009D3DA7" w:rsidRDefault="009D3DA7" w:rsidP="009D3DA7">
      <w:pPr>
        <w:spacing w:before="240" w:line="360" w:lineRule="auto"/>
        <w:rPr>
          <w:noProof/>
        </w:rPr>
      </w:pPr>
      <w:r w:rsidRPr="009D3DA7">
        <w:rPr>
          <w:rFonts w:ascii="Times New Roman" w:hAnsi="Times New Roman" w:cs="Times New Roman"/>
          <w:sz w:val="26"/>
          <w:szCs w:val="26"/>
        </w:rPr>
        <w:t>Размещаем</w:t>
      </w:r>
      <w:r w:rsidR="008B39D6" w:rsidRPr="009D3DA7">
        <w:rPr>
          <w:rFonts w:ascii="Times New Roman" w:hAnsi="Times New Roman" w:cs="Times New Roman"/>
          <w:sz w:val="26"/>
          <w:szCs w:val="26"/>
        </w:rPr>
        <w:t xml:space="preserve"> в клавиатур</w:t>
      </w:r>
      <w:r w:rsidRPr="009D3DA7">
        <w:rPr>
          <w:rFonts w:ascii="Times New Roman" w:hAnsi="Times New Roman" w:cs="Times New Roman"/>
          <w:sz w:val="26"/>
          <w:szCs w:val="26"/>
        </w:rPr>
        <w:t>е</w:t>
      </w:r>
      <w:r w:rsidR="008B39D6" w:rsidRPr="009D3DA7">
        <w:rPr>
          <w:rFonts w:ascii="Times New Roman" w:hAnsi="Times New Roman" w:cs="Times New Roman"/>
          <w:sz w:val="26"/>
          <w:szCs w:val="26"/>
        </w:rPr>
        <w:t xml:space="preserve"> кнопку добавления категории. По сути коллбэкданные здесь ведут нас к запуску обработчика добавления новой категории. Это похоже на то, как в </w:t>
      </w:r>
      <w:r w:rsidR="008B39D6" w:rsidRPr="009D3DA7">
        <w:rPr>
          <w:rFonts w:ascii="Times New Roman" w:hAnsi="Times New Roman" w:cs="Times New Roman"/>
          <w:sz w:val="26"/>
          <w:szCs w:val="26"/>
          <w:lang w:val="en-US"/>
        </w:rPr>
        <w:t>Django</w:t>
      </w:r>
      <w:r w:rsidR="008B39D6" w:rsidRPr="009D3DA7">
        <w:rPr>
          <w:rFonts w:ascii="Times New Roman" w:hAnsi="Times New Roman" w:cs="Times New Roman"/>
          <w:sz w:val="26"/>
          <w:szCs w:val="26"/>
        </w:rPr>
        <w:t>-шаблонах мы добавляем динамические ссылки на другие обработчики.</w:t>
      </w:r>
      <w:r w:rsidRPr="009D3DA7">
        <w:rPr>
          <w:rFonts w:ascii="Times New Roman" w:hAnsi="Times New Roman" w:cs="Times New Roman"/>
          <w:sz w:val="26"/>
          <w:szCs w:val="26"/>
        </w:rPr>
        <w:t xml:space="preserve"> Далее нам нужно будет для создать обработчик и указать, что он </w:t>
      </w:r>
      <w:r w:rsidR="00411707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566927" wp14:editId="200CD882">
                <wp:simplePos x="0" y="0"/>
                <wp:positionH relativeFrom="margin">
                  <wp:align>center</wp:align>
                </wp:positionH>
                <wp:positionV relativeFrom="paragraph">
                  <wp:posOffset>-524786</wp:posOffset>
                </wp:positionV>
                <wp:extent cx="6660000" cy="9756000"/>
                <wp:effectExtent l="0" t="0" r="26670" b="17145"/>
                <wp:wrapNone/>
                <wp:docPr id="29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29C15" id="Прямоугольник 12" o:spid="_x0000_s1026" style="position:absolute;margin-left:0;margin-top:-41.3pt;width:524.4pt;height:768.2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Mm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Pr="009D3DA7">
        <w:rPr>
          <w:rFonts w:ascii="Times New Roman" w:hAnsi="Times New Roman" w:cs="Times New Roman"/>
          <w:sz w:val="26"/>
          <w:szCs w:val="26"/>
        </w:rPr>
        <w:t xml:space="preserve">будет запускаться при возвращаемых данных </w:t>
      </w:r>
      <w:r w:rsidRPr="009D3DA7">
        <w:rPr>
          <w:rFonts w:ascii="Times New Roman" w:hAnsi="Times New Roman" w:cs="Times New Roman"/>
          <w:color w:val="0070C0"/>
          <w:sz w:val="26"/>
          <w:szCs w:val="26"/>
          <w:lang w:val="en-US"/>
        </w:rPr>
        <w:t>add</w:t>
      </w:r>
      <w:r w:rsidRPr="009D3DA7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Pr="009D3DA7">
        <w:rPr>
          <w:rFonts w:ascii="Times New Roman" w:hAnsi="Times New Roman" w:cs="Times New Roman"/>
          <w:color w:val="0070C0"/>
          <w:sz w:val="26"/>
          <w:szCs w:val="26"/>
          <w:lang w:val="en-US"/>
        </w:rPr>
        <w:t>category</w:t>
      </w:r>
      <w:r w:rsidRPr="009D3DA7">
        <w:rPr>
          <w:rFonts w:ascii="Times New Roman" w:hAnsi="Times New Roman" w:cs="Times New Roman"/>
          <w:sz w:val="26"/>
          <w:szCs w:val="26"/>
        </w:rPr>
        <w:t>, т.е. при нажатии кнопки добавления категории.</w:t>
      </w:r>
    </w:p>
    <w:p w:rsidR="009D3DA7" w:rsidRPr="009D3DA7" w:rsidRDefault="009D3DA7" w:rsidP="009D3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9D3DA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Настройка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категорий</w:t>
      </w:r>
      <w:r w:rsidRPr="009D3DA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:'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9D3DA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9D3DA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F55A8D" w:rsidRDefault="00E54A09" w:rsidP="009D3DA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D3DA7">
        <w:rPr>
          <w:rFonts w:ascii="Times New Roman" w:hAnsi="Times New Roman" w:cs="Times New Roman"/>
          <w:sz w:val="26"/>
          <w:szCs w:val="26"/>
        </w:rPr>
        <w:t>Выводим перед пользователем надпись и блок кнопок</w:t>
      </w:r>
      <w:r w:rsidR="009D3DA7">
        <w:rPr>
          <w:rFonts w:ascii="Times New Roman" w:hAnsi="Times New Roman" w:cs="Times New Roman"/>
          <w:sz w:val="26"/>
          <w:szCs w:val="26"/>
        </w:rPr>
        <w:t>, где каждая кнопка соответствует категории плюс одна кнопка для добавления новой категории</w:t>
      </w:r>
      <w:r w:rsidRPr="009D3DA7">
        <w:rPr>
          <w:rFonts w:ascii="Times New Roman" w:hAnsi="Times New Roman" w:cs="Times New Roman"/>
          <w:sz w:val="26"/>
          <w:szCs w:val="26"/>
        </w:rPr>
        <w:t>.</w:t>
      </w:r>
    </w:p>
    <w:p w:rsid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 если мы сейчас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запустим проект выберем режим админа или пользователя, а затем перейдем в меню, то ничего не произойдет, поскольку обработчики админа и пользователя еще не подключены к проекту.</w:t>
      </w:r>
    </w:p>
    <w:p w:rsid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Подключим сначала обработчики администратора.</w:t>
      </w:r>
    </w:p>
    <w:p w:rsid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Нужно в директорию 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admin</w:t>
      </w:r>
      <w:r w:rsidRPr="0075526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добавить модуль 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55267">
        <w:rPr>
          <w:rFonts w:ascii="Times New Roman" w:hAnsi="Times New Roman" w:cs="Times New Roman"/>
          <w:sz w:val="26"/>
          <w:szCs w:val="26"/>
        </w:rPr>
        <w:t>.</w:t>
      </w:r>
    </w:p>
    <w:p w:rsidR="00754BE0" w:rsidRPr="00755267" w:rsidRDefault="00754BE0" w:rsidP="00754BE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552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9.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_2/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admin/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__.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754BE0" w:rsidRPr="007253CE" w:rsidRDefault="00754BE0" w:rsidP="00754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52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r w:rsidRPr="007253C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7552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7552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import</w:t>
      </w:r>
      <w:r w:rsidRPr="007253C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7552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</w:p>
    <w:p w:rsid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Тем самым мы импортируем дополненный админскими обработчиками объект маршрутизатора.</w:t>
      </w:r>
    </w:p>
    <w:p w:rsid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 же самое сразу проделаем для пользователя.</w:t>
      </w:r>
    </w:p>
    <w:p w:rsid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Нужно в директорию 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user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добавить модуль 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55267">
        <w:rPr>
          <w:rFonts w:ascii="Times New Roman" w:hAnsi="Times New Roman" w:cs="Times New Roman"/>
          <w:sz w:val="26"/>
          <w:szCs w:val="26"/>
        </w:rPr>
        <w:t>.</w:t>
      </w:r>
    </w:p>
    <w:p w:rsidR="00754BE0" w:rsidRPr="00754BE0" w:rsidRDefault="00754BE0" w:rsidP="00754BE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552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10</w:t>
      </w:r>
      <w:r w:rsidRPr="007552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_2/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</w:t>
      </w:r>
      <w:r w:rsidRPr="007552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__.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754BE0" w:rsidRPr="00754BE0" w:rsidRDefault="00754BE0" w:rsidP="00754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4BE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from 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.menu </w:t>
      </w:r>
      <w:r w:rsidRPr="00754BE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import 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dp</w:t>
      </w:r>
    </w:p>
    <w:p w:rsidR="00754BE0" w:rsidRP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Теперь наш объект маршрутизатора необходимо «привязать» целиком к проекту.</w:t>
      </w:r>
    </w:p>
    <w:p w:rsidR="00754BE0" w:rsidRPr="00754BE0" w:rsidRDefault="00754BE0" w:rsidP="00754BE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Нужно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директорию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добавить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754BE0">
        <w:rPr>
          <w:rFonts w:ascii="Times New Roman" w:hAnsi="Times New Roman" w:cs="Times New Roman"/>
          <w:sz w:val="26"/>
          <w:szCs w:val="26"/>
        </w:rPr>
        <w:t xml:space="preserve"> 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2E2F82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54BE0">
        <w:rPr>
          <w:rFonts w:ascii="Times New Roman" w:hAnsi="Times New Roman" w:cs="Times New Roman"/>
          <w:sz w:val="26"/>
          <w:szCs w:val="26"/>
        </w:rPr>
        <w:t>.</w:t>
      </w:r>
    </w:p>
    <w:p w:rsidR="00754BE0" w:rsidRPr="00754BE0" w:rsidRDefault="00754BE0" w:rsidP="00754BE0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16435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54BE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11.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_2/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/__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</w:t>
      </w:r>
      <w:r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__.</w:t>
      </w:r>
      <w:r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754BE0" w:rsidRPr="00754BE0" w:rsidRDefault="00754BE0" w:rsidP="00754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54BE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.admin </w:t>
      </w:r>
      <w:r w:rsidRPr="00754BE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54BE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.user </w:t>
      </w:r>
      <w:r w:rsidRPr="00754BE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754B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</w:p>
    <w:p w:rsidR="00754BE0" w:rsidRDefault="00F50D06" w:rsidP="009D3DA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И, наконец, последний штрих – привязка всех обработчиков к запускаемому файлу.</w:t>
      </w:r>
    </w:p>
    <w:p w:rsidR="00F50D06" w:rsidRPr="00754BE0" w:rsidRDefault="00411707" w:rsidP="00F50D0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3154C7" wp14:editId="548E46FC">
                <wp:simplePos x="0" y="0"/>
                <wp:positionH relativeFrom="margin">
                  <wp:align>center</wp:align>
                </wp:positionH>
                <wp:positionV relativeFrom="paragraph">
                  <wp:posOffset>-572494</wp:posOffset>
                </wp:positionV>
                <wp:extent cx="6660000" cy="9756000"/>
                <wp:effectExtent l="0" t="0" r="26670" b="17145"/>
                <wp:wrapNone/>
                <wp:docPr id="30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30270" id="Прямоугольник 12" o:spid="_x0000_s1026" style="position:absolute;margin-left:0;margin-top:-45.1pt;width:524.4pt;height:768.2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O5+wIAABU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="00F50D06" w:rsidRPr="0016435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F50D06" w:rsidRPr="00754BE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="00F50D06" w:rsidRPr="00F50D06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="00F50D06" w:rsidRPr="00754BE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F50D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="00F50D06"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_2/</w:t>
      </w:r>
      <w:r w:rsidR="00F50D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="00F50D06"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F50D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="00F50D06"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F50D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="00F50D06"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F50D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app</w:t>
      </w:r>
      <w:r w:rsidR="00F50D06" w:rsidRPr="00754BE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="00F50D06" w:rsidRPr="001643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754BE0" w:rsidRPr="00F50D06" w:rsidRDefault="00F50D06" w:rsidP="00F50D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F50D0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import </w:t>
      </w:r>
      <w:r w:rsidRPr="00F50D0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handlers</w:t>
      </w:r>
    </w:p>
    <w:p w:rsidR="00D70D98" w:rsidRPr="00754BE0" w:rsidRDefault="00D70D98" w:rsidP="009D3DA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Проверим, что получилось. Запустим проект, перейдем в режим администратора, откроем меню и перейдем в настройки каталога.</w:t>
      </w:r>
    </w:p>
    <w:p w:rsidR="00F8604A" w:rsidRPr="00992E33" w:rsidRDefault="00992E33" w:rsidP="00992E33">
      <w:pPr>
        <w:pStyle w:val="21"/>
        <w:rPr>
          <w:rFonts w:ascii="Times New Roman" w:hAnsi="Times New Roman" w:cs="Times New Roman"/>
          <w:color w:val="auto"/>
          <w:sz w:val="26"/>
        </w:rPr>
      </w:pPr>
      <w:bookmarkStart w:id="5" w:name="_Toc132562148"/>
      <w:r>
        <w:rPr>
          <w:rFonts w:ascii="Times New Roman" w:hAnsi="Times New Roman" w:cs="Times New Roman"/>
          <w:noProof/>
          <w:sz w:val="2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47763</wp:posOffset>
            </wp:positionV>
            <wp:extent cx="5725160" cy="1621790"/>
            <wp:effectExtent l="19050" t="19050" r="27940" b="16510"/>
            <wp:wrapTight wrapText="bothSides">
              <wp:wrapPolygon edited="0">
                <wp:start x="-72" y="-254"/>
                <wp:lineTo x="-72" y="21566"/>
                <wp:lineTo x="21634" y="21566"/>
                <wp:lineTo x="21634" y="-254"/>
                <wp:lineTo x="-72" y="-25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62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4A" w:rsidRPr="00331534">
        <w:t>реализуем логику добавления категории</w:t>
      </w:r>
      <w:bookmarkEnd w:id="5"/>
    </w:p>
    <w:p w:rsidR="00CC6846" w:rsidRPr="002C3959" w:rsidRDefault="00F8604A" w:rsidP="00F8604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C3959">
        <w:rPr>
          <w:rFonts w:ascii="Times New Roman" w:hAnsi="Times New Roman" w:cs="Times New Roman"/>
          <w:sz w:val="26"/>
          <w:szCs w:val="26"/>
        </w:rPr>
        <w:t xml:space="preserve">Мы можем настроить запуск тех или иных обработчиков в зависимости от так называемых состояний. </w:t>
      </w:r>
    </w:p>
    <w:p w:rsidR="00F8604A" w:rsidRPr="002C3959" w:rsidRDefault="00F8604A" w:rsidP="00F8604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C3959">
        <w:rPr>
          <w:rFonts w:ascii="Times New Roman" w:hAnsi="Times New Roman" w:cs="Times New Roman"/>
          <w:sz w:val="26"/>
          <w:szCs w:val="26"/>
        </w:rPr>
        <w:t>Мы можем сами создавать эти объекты состояний. Они будут у нас и для категорий, и для товаров.</w:t>
      </w:r>
    </w:p>
    <w:p w:rsidR="00F8604A" w:rsidRPr="002C3959" w:rsidRDefault="00F8604A" w:rsidP="00F8604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C395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 wp14:anchorId="2183766D" wp14:editId="4B62E713">
            <wp:simplePos x="0" y="0"/>
            <wp:positionH relativeFrom="margin">
              <wp:align>center</wp:align>
            </wp:positionH>
            <wp:positionV relativeFrom="paragraph">
              <wp:posOffset>693392</wp:posOffset>
            </wp:positionV>
            <wp:extent cx="1609725" cy="635000"/>
            <wp:effectExtent l="19050" t="19050" r="28575" b="12700"/>
            <wp:wrapTight wrapText="bothSides">
              <wp:wrapPolygon edited="0">
                <wp:start x="-256" y="-648"/>
                <wp:lineTo x="-256" y="21384"/>
                <wp:lineTo x="21728" y="21384"/>
                <wp:lineTo x="21728" y="-648"/>
                <wp:lineTo x="-256" y="-648"/>
              </wp:wrapPolygon>
            </wp:wrapTight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3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59">
        <w:rPr>
          <w:rFonts w:ascii="Times New Roman" w:hAnsi="Times New Roman" w:cs="Times New Roman"/>
          <w:sz w:val="26"/>
          <w:szCs w:val="26"/>
        </w:rPr>
        <w:t xml:space="preserve">Добавим в корень проекта директорию </w:t>
      </w:r>
      <w:r w:rsidRP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</w:t>
      </w:r>
      <w:r w:rsid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s</w:t>
      </w:r>
      <w:r w:rsidRPr="002C3959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2C3959">
        <w:rPr>
          <w:rFonts w:ascii="Times New Roman" w:hAnsi="Times New Roman" w:cs="Times New Roman"/>
          <w:sz w:val="26"/>
          <w:szCs w:val="26"/>
        </w:rPr>
        <w:t xml:space="preserve">пока с одним модулем </w:t>
      </w:r>
      <w:r w:rsidR="002C3959" w:rsidRP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</w:t>
      </w:r>
      <w:r w:rsidR="002C3959" w:rsidRPr="002C3959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="002C3959" w:rsidRP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</w:t>
      </w:r>
      <w:r w:rsidR="002C3959" w:rsidRPr="002C3959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="002C3959" w:rsidRP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="002C3959" w:rsidRPr="002C3959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2C3959">
        <w:rPr>
          <w:rFonts w:ascii="Times New Roman" w:hAnsi="Times New Roman" w:cs="Times New Roman"/>
          <w:sz w:val="26"/>
          <w:szCs w:val="26"/>
        </w:rPr>
        <w:t xml:space="preserve">и файлом </w:t>
      </w:r>
      <w:r w:rsidRPr="002C3959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2C3959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2C3959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2C3959">
        <w:rPr>
          <w:rFonts w:ascii="Times New Roman" w:hAnsi="Times New Roman" w:cs="Times New Roman"/>
          <w:sz w:val="26"/>
          <w:szCs w:val="26"/>
        </w:rPr>
        <w:t>.</w:t>
      </w:r>
    </w:p>
    <w:p w:rsidR="00F8604A" w:rsidRPr="00331534" w:rsidRDefault="00F8604A" w:rsidP="00F8604A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F8604A" w:rsidRPr="0022701C" w:rsidRDefault="00F8604A" w:rsidP="00F8604A">
      <w:pPr>
        <w:spacing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F8604A" w:rsidRPr="0022701C" w:rsidRDefault="00F8604A" w:rsidP="00F8604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2701C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22701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22701C" w:rsidRPr="0022701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13</w:t>
      </w:r>
      <w:r w:rsidRPr="0022701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22701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step_3/test_aio_bot/states/product_state.py</w:t>
      </w:r>
    </w:p>
    <w:p w:rsidR="0022701C" w:rsidRPr="0022701C" w:rsidRDefault="0022701C" w:rsidP="002270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270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aiogram.dispatcher.filters.state </w:t>
      </w:r>
      <w:r w:rsidRPr="002270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StatesGroup, State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270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CategoryState(StatesGroup):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title = State()</w:t>
      </w:r>
    </w:p>
    <w:p w:rsidR="00F8604A" w:rsidRPr="0022701C" w:rsidRDefault="00754AFC" w:rsidP="00F8604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2701C">
        <w:rPr>
          <w:rFonts w:ascii="Times New Roman" w:hAnsi="Times New Roman" w:cs="Times New Roman"/>
          <w:sz w:val="26"/>
          <w:szCs w:val="26"/>
        </w:rPr>
        <w:t xml:space="preserve">Создаем класс-группу </w:t>
      </w:r>
      <w:r w:rsidR="0022701C" w:rsidRPr="0022701C">
        <w:rPr>
          <w:rFonts w:ascii="Times New Roman" w:hAnsi="Times New Roman" w:cs="Times New Roman"/>
          <w:sz w:val="26"/>
          <w:szCs w:val="26"/>
        </w:rPr>
        <w:t>объектов состояний для категорий</w:t>
      </w:r>
      <w:r w:rsidRPr="0022701C">
        <w:rPr>
          <w:rFonts w:ascii="Times New Roman" w:hAnsi="Times New Roman" w:cs="Times New Roman"/>
          <w:sz w:val="26"/>
          <w:szCs w:val="26"/>
        </w:rPr>
        <w:t xml:space="preserve"> товаров. Первое состояние</w:t>
      </w:r>
      <w:r w:rsidR="0022701C" w:rsidRPr="0022701C">
        <w:rPr>
          <w:rFonts w:ascii="Times New Roman" w:hAnsi="Times New Roman" w:cs="Times New Roman"/>
          <w:sz w:val="26"/>
          <w:szCs w:val="26"/>
        </w:rPr>
        <w:t>-атрибут</w:t>
      </w:r>
      <w:r w:rsidRPr="0022701C">
        <w:rPr>
          <w:rFonts w:ascii="Times New Roman" w:hAnsi="Times New Roman" w:cs="Times New Roman"/>
          <w:sz w:val="26"/>
          <w:szCs w:val="26"/>
        </w:rPr>
        <w:t xml:space="preserve"> у нас будет для названия категории.</w:t>
      </w:r>
      <w:r w:rsidR="0022701C">
        <w:rPr>
          <w:rFonts w:ascii="Times New Roman" w:hAnsi="Times New Roman" w:cs="Times New Roman"/>
          <w:sz w:val="26"/>
          <w:szCs w:val="26"/>
        </w:rPr>
        <w:t xml:space="preserve"> Здесь суть в том, что как только состояние будет меняться (мы ввели название категории), будет запускаться соответствующий обработчик.</w:t>
      </w:r>
    </w:p>
    <w:p w:rsidR="00754AFC" w:rsidRPr="0022701C" w:rsidRDefault="00411707" w:rsidP="00F8604A">
      <w:pPr>
        <w:spacing w:before="240" w:line="360" w:lineRule="auto"/>
        <w:rPr>
          <w:noProof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21B381" wp14:editId="3AF01BA1">
                <wp:simplePos x="0" y="0"/>
                <wp:positionH relativeFrom="margin">
                  <wp:align>center</wp:align>
                </wp:positionH>
                <wp:positionV relativeFrom="paragraph">
                  <wp:posOffset>-580998</wp:posOffset>
                </wp:positionV>
                <wp:extent cx="6660000" cy="9756000"/>
                <wp:effectExtent l="0" t="0" r="26670" b="17145"/>
                <wp:wrapNone/>
                <wp:docPr id="31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74B7" id="Прямоугольник 12" o:spid="_x0000_s1026" style="position:absolute;margin-left:0;margin-top:-45.75pt;width:524.4pt;height:768.2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="00754AFC" w:rsidRPr="0022701C">
        <w:rPr>
          <w:rFonts w:ascii="Times New Roman" w:hAnsi="Times New Roman" w:cs="Times New Roman"/>
          <w:sz w:val="26"/>
          <w:szCs w:val="26"/>
        </w:rPr>
        <w:t xml:space="preserve">Сразу настроим модуль </w:t>
      </w:r>
      <w:r w:rsidR="00754AFC" w:rsidRPr="0022701C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="00754AFC" w:rsidRPr="0022701C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="00754AFC" w:rsidRPr="0022701C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="00754AFC" w:rsidRPr="0022701C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="00754AFC" w:rsidRPr="0022701C">
        <w:rPr>
          <w:rFonts w:ascii="Times New Roman" w:hAnsi="Times New Roman" w:cs="Times New Roman"/>
          <w:sz w:val="26"/>
          <w:szCs w:val="26"/>
        </w:rPr>
        <w:t>, чтобы не импортировать каждый класс-группу</w:t>
      </w:r>
      <w:r w:rsidR="0022701C">
        <w:rPr>
          <w:rFonts w:ascii="Times New Roman" w:hAnsi="Times New Roman" w:cs="Times New Roman"/>
          <w:sz w:val="26"/>
          <w:szCs w:val="26"/>
        </w:rPr>
        <w:t xml:space="preserve"> состояний</w:t>
      </w:r>
      <w:r w:rsidR="00754AFC" w:rsidRPr="0022701C">
        <w:rPr>
          <w:rFonts w:ascii="Times New Roman" w:hAnsi="Times New Roman" w:cs="Times New Roman"/>
          <w:sz w:val="26"/>
          <w:szCs w:val="26"/>
        </w:rPr>
        <w:t xml:space="preserve"> отдельно.</w:t>
      </w:r>
    </w:p>
    <w:p w:rsidR="00754AFC" w:rsidRPr="0022701C" w:rsidRDefault="00754AFC" w:rsidP="00754AFC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2701C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22701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22701C" w:rsidRPr="0022701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14</w:t>
      </w:r>
      <w:r w:rsidRPr="0022701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22701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step_3/test_aio_bot/states/__init__.py</w:t>
      </w:r>
    </w:p>
    <w:p w:rsidR="0022701C" w:rsidRPr="0022701C" w:rsidRDefault="0022701C" w:rsidP="0078062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270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from 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.product_state </w:t>
      </w:r>
      <w:r w:rsidRPr="002270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import </w:t>
      </w:r>
      <w:r w:rsidRPr="0022701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CategoryState</w:t>
      </w:r>
    </w:p>
    <w:p w:rsidR="0081731E" w:rsidRPr="002C7DBF" w:rsidRDefault="0081731E" w:rsidP="0081731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C7DBF">
        <w:rPr>
          <w:rFonts w:ascii="Times New Roman" w:hAnsi="Times New Roman" w:cs="Times New Roman"/>
          <w:sz w:val="26"/>
          <w:szCs w:val="26"/>
        </w:rPr>
        <w:t xml:space="preserve">Перейдем непосредственно к </w:t>
      </w:r>
      <w:r w:rsidR="00A97CFA" w:rsidRPr="002C7DBF">
        <w:rPr>
          <w:rFonts w:ascii="Times New Roman" w:hAnsi="Times New Roman" w:cs="Times New Roman"/>
          <w:sz w:val="26"/>
          <w:szCs w:val="26"/>
        </w:rPr>
        <w:t>обработчику добавления категории.</w:t>
      </w:r>
    </w:p>
    <w:p w:rsidR="00A97CFA" w:rsidRPr="002C7DBF" w:rsidRDefault="00A97CFA" w:rsidP="00A97CF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C7DBF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2C7DB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2C7DBF" w:rsidRPr="002C7DB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15</w:t>
      </w:r>
      <w:r w:rsidRPr="002C7DB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2C7DB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step_3/test_aio_bot/handlers/admin/add.py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states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CategoryState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C7DB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@dp.callback_query_handler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2C7DB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'add_category'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add_category_callback_handler(query: CallbackQuery):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query.message.delete()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query.message.answer(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Название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категории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CategoryState.title.set()</w:t>
      </w:r>
    </w:p>
    <w:p w:rsidR="00A97CFA" w:rsidRPr="002C7DBF" w:rsidRDefault="0021113B" w:rsidP="0081731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C7DBF">
        <w:rPr>
          <w:rFonts w:ascii="Times New Roman" w:hAnsi="Times New Roman" w:cs="Times New Roman"/>
          <w:sz w:val="26"/>
          <w:szCs w:val="26"/>
        </w:rPr>
        <w:t>Тот самый обработчик обратного вызова (запроса), который мы привязали к кнопке добавления категории.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C7DB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@dp.callback_query_handler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2C7DB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'add_category'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21113B" w:rsidRPr="002C7DBF" w:rsidRDefault="0021113B" w:rsidP="0081731E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2C7DBF">
        <w:rPr>
          <w:rFonts w:ascii="Times New Roman" w:hAnsi="Times New Roman" w:cs="Times New Roman"/>
          <w:sz w:val="26"/>
          <w:szCs w:val="26"/>
        </w:rPr>
        <w:t>Регистрируем</w:t>
      </w:r>
      <w:r w:rsidRPr="002C7DB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2C7DBF">
        <w:rPr>
          <w:rFonts w:ascii="Times New Roman" w:hAnsi="Times New Roman" w:cs="Times New Roman"/>
          <w:sz w:val="26"/>
          <w:szCs w:val="26"/>
        </w:rPr>
        <w:t>обработчик</w:t>
      </w:r>
      <w:r w:rsidRPr="002C7DBF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add_category_callback_handler(query: CallbackQuery):</w:t>
      </w:r>
    </w:p>
    <w:p w:rsidR="0021113B" w:rsidRPr="002C7DBF" w:rsidRDefault="0021113B" w:rsidP="0081731E">
      <w:pPr>
        <w:spacing w:before="240" w:line="360" w:lineRule="auto"/>
        <w:rPr>
          <w:noProof/>
        </w:rPr>
      </w:pPr>
      <w:r w:rsidRPr="002C7DBF">
        <w:rPr>
          <w:rFonts w:ascii="Times New Roman" w:hAnsi="Times New Roman" w:cs="Times New Roman"/>
          <w:sz w:val="26"/>
          <w:szCs w:val="26"/>
        </w:rPr>
        <w:t>Обработчик принимает объект запроса.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query.message.delete()</w:t>
      </w:r>
    </w:p>
    <w:p w:rsidR="00CC6846" w:rsidRPr="002C7DBF" w:rsidRDefault="0021113B" w:rsidP="0021113B">
      <w:pPr>
        <w:spacing w:before="240" w:line="360" w:lineRule="auto"/>
        <w:rPr>
          <w:noProof/>
        </w:rPr>
      </w:pPr>
      <w:r w:rsidRPr="002C7DBF">
        <w:rPr>
          <w:rFonts w:ascii="Times New Roman" w:hAnsi="Times New Roman" w:cs="Times New Roman"/>
          <w:sz w:val="26"/>
          <w:szCs w:val="26"/>
        </w:rPr>
        <w:t>Через объект запроса получаем и удаляем предыдущее сообщение</w:t>
      </w:r>
      <w:r w:rsidR="002C7DBF" w:rsidRPr="002C7DBF">
        <w:rPr>
          <w:rFonts w:ascii="Times New Roman" w:hAnsi="Times New Roman" w:cs="Times New Roman"/>
          <w:sz w:val="26"/>
          <w:szCs w:val="26"/>
        </w:rPr>
        <w:t xml:space="preserve"> в интерфейсе нашего бота</w:t>
      </w:r>
      <w:r w:rsidRPr="002C7DBF">
        <w:rPr>
          <w:rFonts w:ascii="Times New Roman" w:hAnsi="Times New Roman" w:cs="Times New Roman"/>
          <w:sz w:val="26"/>
          <w:szCs w:val="26"/>
        </w:rPr>
        <w:t>.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query.message.answer(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'Название категории?'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CC6846" w:rsidRDefault="0021113B" w:rsidP="0021113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C7DBF">
        <w:rPr>
          <w:rFonts w:ascii="Times New Roman" w:hAnsi="Times New Roman" w:cs="Times New Roman"/>
          <w:sz w:val="26"/>
          <w:szCs w:val="26"/>
        </w:rPr>
        <w:t>Передаем текст подсказки для ввода названия категории.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CategoryState.title.set()</w:t>
      </w:r>
    </w:p>
    <w:p w:rsidR="002C7DBF" w:rsidRPr="002C7DBF" w:rsidRDefault="002C7DBF" w:rsidP="002C7DB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 введет название категории, а мы установим состояние.</w:t>
      </w:r>
    </w:p>
    <w:p w:rsidR="00CC6846" w:rsidRPr="002C7DBF" w:rsidRDefault="00C5688B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2C7DBF">
        <w:rPr>
          <w:rFonts w:ascii="Times New Roman" w:hAnsi="Times New Roman" w:cs="Times New Roman"/>
          <w:sz w:val="26"/>
          <w:szCs w:val="26"/>
        </w:rPr>
        <w:t xml:space="preserve">Теперь </w:t>
      </w:r>
      <w:r w:rsidR="002C7DBF" w:rsidRPr="002C7DBF">
        <w:rPr>
          <w:rFonts w:ascii="Times New Roman" w:hAnsi="Times New Roman" w:cs="Times New Roman"/>
          <w:sz w:val="26"/>
          <w:szCs w:val="26"/>
        </w:rPr>
        <w:t xml:space="preserve">нам нужен обработчик, который при изменении состояния </w:t>
      </w:r>
      <w:r w:rsidRPr="002C7DBF">
        <w:rPr>
          <w:rFonts w:ascii="Times New Roman" w:hAnsi="Times New Roman" w:cs="Times New Roman"/>
          <w:sz w:val="26"/>
          <w:szCs w:val="26"/>
        </w:rPr>
        <w:t>будет выполнять некоторую важную логику, а именно добавление категории в базу данных.</w:t>
      </w:r>
    </w:p>
    <w:p w:rsidR="00637C5F" w:rsidRPr="002C7DBF" w:rsidRDefault="00411707" w:rsidP="0013153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390F66" wp14:editId="151091DA">
                <wp:simplePos x="0" y="0"/>
                <wp:positionH relativeFrom="page">
                  <wp:posOffset>453224</wp:posOffset>
                </wp:positionH>
                <wp:positionV relativeFrom="paragraph">
                  <wp:posOffset>-524786</wp:posOffset>
                </wp:positionV>
                <wp:extent cx="6660000" cy="9756000"/>
                <wp:effectExtent l="0" t="0" r="26670" b="17145"/>
                <wp:wrapNone/>
                <wp:docPr id="100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5F94F" id="Прямоугольник 12" o:spid="_x0000_s1026" style="position:absolute;margin-left:35.7pt;margin-top:-41.3pt;width:524.4pt;height:768.2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r w:rsidR="00637C5F" w:rsidRPr="002C7DBF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637C5F" w:rsidRPr="002C7DB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2C7DBF" w:rsidRPr="002C7DB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16</w:t>
      </w:r>
      <w:r w:rsidR="00637C5F" w:rsidRPr="002C7DB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637C5F" w:rsidRPr="002C7DB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step_3/test_aio_bot/handlers/admin/add.py</w:t>
      </w:r>
    </w:p>
    <w:p w:rsidR="00CC6846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hashlib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md5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aiogram.dispatcher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</w:p>
    <w:p w:rsidR="002C7DBF" w:rsidRPr="002C7DBF" w:rsidRDefault="002C7DBF" w:rsidP="002C7D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C7DBF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2C7DB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=CategoryState.title)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set_category_title_handler(message: Message, state: FSMContext):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category = message.text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idx = md5(category.encode(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'utf-8'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)).hexdigest()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db.query(</w:t>
      </w:r>
      <w:r w:rsidRPr="002C7DB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categories VALUES (?, ?)'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(idx, category))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state.finish()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C7DB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2C7DB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process_settings(message)</w:t>
      </w:r>
    </w:p>
    <w:p w:rsidR="00C5688B" w:rsidRPr="00281D70" w:rsidRDefault="002C7DBF" w:rsidP="002C7DBF">
      <w:pPr>
        <w:spacing w:before="240" w:line="360" w:lineRule="auto"/>
        <w:rPr>
          <w:noProof/>
          <w:color w:val="FF0000"/>
        </w:rPr>
      </w:pPr>
      <w:r>
        <w:rPr>
          <w:rFonts w:ascii="Times New Roman" w:hAnsi="Times New Roman" w:cs="Times New Roman"/>
          <w:sz w:val="26"/>
          <w:szCs w:val="26"/>
        </w:rPr>
        <w:t>Разберем отдельные выражения.</w:t>
      </w:r>
    </w:p>
    <w:p w:rsidR="00281D70" w:rsidRPr="002E2F82" w:rsidRDefault="00281D70" w:rsidP="00281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E2F82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@</w:t>
      </w:r>
      <w:r w:rsidRPr="00281D7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</w:t>
      </w:r>
      <w:r w:rsidRPr="002E2F82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.</w:t>
      </w:r>
      <w:r w:rsidRPr="00281D7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message</w:t>
      </w:r>
      <w:r w:rsidRPr="002E2F82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_</w:t>
      </w:r>
      <w:r w:rsidRPr="00281D7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r w:rsidRPr="002E2F8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r w:rsidRPr="002E2F8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(), </w:t>
      </w:r>
      <w:r w:rsidRPr="00281D7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2E2F8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CategoryState</w:t>
      </w:r>
      <w:r w:rsidRPr="002E2F8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2E2F8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CC6846" w:rsidRPr="00281D70" w:rsidRDefault="00281D70" w:rsidP="00281D70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81D70">
        <w:rPr>
          <w:rFonts w:ascii="Times New Roman" w:hAnsi="Times New Roman" w:cs="Times New Roman"/>
          <w:sz w:val="26"/>
          <w:szCs w:val="26"/>
        </w:rPr>
        <w:t>Мы прописываем, что</w:t>
      </w:r>
      <w:r w:rsidR="00B00588" w:rsidRPr="00281D70">
        <w:rPr>
          <w:rFonts w:ascii="Times New Roman" w:hAnsi="Times New Roman" w:cs="Times New Roman"/>
          <w:sz w:val="26"/>
          <w:szCs w:val="26"/>
        </w:rPr>
        <w:t xml:space="preserve"> обработчик будет запускаться при изменении состояния – добавлении новой категории.</w:t>
      </w:r>
    </w:p>
    <w:p w:rsidR="00281D70" w:rsidRPr="00281D70" w:rsidRDefault="00281D70" w:rsidP="00281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category = message.text</w:t>
      </w:r>
    </w:p>
    <w:p w:rsidR="00CC6846" w:rsidRPr="00281D70" w:rsidRDefault="00281D70" w:rsidP="00281D70">
      <w:pPr>
        <w:spacing w:before="240" w:line="360" w:lineRule="auto"/>
        <w:rPr>
          <w:noProof/>
        </w:rPr>
      </w:pPr>
      <w:r w:rsidRPr="00281D70">
        <w:rPr>
          <w:rFonts w:ascii="Times New Roman" w:hAnsi="Times New Roman" w:cs="Times New Roman"/>
          <w:sz w:val="26"/>
          <w:szCs w:val="26"/>
        </w:rPr>
        <w:t>Т.к. админ ввел название новой категории, получаем</w:t>
      </w:r>
      <w:r w:rsidR="001A0B64" w:rsidRPr="00281D70">
        <w:rPr>
          <w:rFonts w:ascii="Times New Roman" w:hAnsi="Times New Roman" w:cs="Times New Roman"/>
          <w:sz w:val="26"/>
          <w:szCs w:val="26"/>
        </w:rPr>
        <w:t xml:space="preserve"> текст сообщения, т.е. </w:t>
      </w:r>
      <w:r>
        <w:rPr>
          <w:rFonts w:ascii="Times New Roman" w:hAnsi="Times New Roman" w:cs="Times New Roman"/>
          <w:sz w:val="26"/>
          <w:szCs w:val="26"/>
        </w:rPr>
        <w:t xml:space="preserve">введенное </w:t>
      </w:r>
      <w:r w:rsidR="001A0B64" w:rsidRPr="00281D70">
        <w:rPr>
          <w:rFonts w:ascii="Times New Roman" w:hAnsi="Times New Roman" w:cs="Times New Roman"/>
          <w:sz w:val="26"/>
          <w:szCs w:val="26"/>
        </w:rPr>
        <w:t>название</w:t>
      </w:r>
      <w:r w:rsidRPr="00281D70">
        <w:rPr>
          <w:rFonts w:ascii="Times New Roman" w:hAnsi="Times New Roman" w:cs="Times New Roman"/>
          <w:sz w:val="26"/>
          <w:szCs w:val="26"/>
        </w:rPr>
        <w:t>.</w:t>
      </w:r>
    </w:p>
    <w:p w:rsidR="00281D70" w:rsidRPr="00281D70" w:rsidRDefault="00281D70" w:rsidP="00281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 = md5(category.encode(</w:t>
      </w:r>
      <w:r w:rsidRPr="00281D7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'utf-8'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)).hexdigest()</w:t>
      </w:r>
    </w:p>
    <w:p w:rsidR="00CC6846" w:rsidRPr="00281D70" w:rsidRDefault="001A0B64" w:rsidP="001A0B64">
      <w:pPr>
        <w:spacing w:before="240" w:line="360" w:lineRule="auto"/>
        <w:rPr>
          <w:noProof/>
        </w:rPr>
      </w:pPr>
      <w:r w:rsidRPr="00281D70">
        <w:rPr>
          <w:rFonts w:ascii="Times New Roman" w:hAnsi="Times New Roman" w:cs="Times New Roman"/>
          <w:sz w:val="26"/>
          <w:szCs w:val="26"/>
        </w:rPr>
        <w:t>Идентификатором категории будет ее захешированное название.</w:t>
      </w:r>
    </w:p>
    <w:p w:rsidR="00281D70" w:rsidRPr="00281D70" w:rsidRDefault="00281D70" w:rsidP="00281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db.query(</w:t>
      </w:r>
      <w:r w:rsidRPr="00281D7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categories VALUES (?, ?)'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(idx, category))</w:t>
      </w:r>
    </w:p>
    <w:p w:rsidR="00CC6846" w:rsidRPr="00281D70" w:rsidRDefault="00281D70" w:rsidP="001A0B64">
      <w:pPr>
        <w:spacing w:before="240" w:line="360" w:lineRule="auto"/>
        <w:rPr>
          <w:noProof/>
        </w:rPr>
      </w:pPr>
      <w:r w:rsidRPr="00281D70">
        <w:rPr>
          <w:rFonts w:ascii="Times New Roman" w:hAnsi="Times New Roman" w:cs="Times New Roman"/>
          <w:sz w:val="26"/>
          <w:szCs w:val="26"/>
        </w:rPr>
        <w:t>Выполняем запись</w:t>
      </w:r>
      <w:r w:rsidR="001A0B64" w:rsidRPr="00281D70">
        <w:rPr>
          <w:rFonts w:ascii="Times New Roman" w:hAnsi="Times New Roman" w:cs="Times New Roman"/>
          <w:sz w:val="26"/>
          <w:szCs w:val="26"/>
        </w:rPr>
        <w:t xml:space="preserve"> идентификатора и названия категории в базу данных.</w:t>
      </w:r>
    </w:p>
    <w:p w:rsidR="00281D70" w:rsidRPr="00281D70" w:rsidRDefault="00281D70" w:rsidP="00281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81D7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state.finish()</w:t>
      </w:r>
    </w:p>
    <w:p w:rsidR="00CC6846" w:rsidRPr="00281D70" w:rsidRDefault="001A0B64" w:rsidP="001A0B64">
      <w:pPr>
        <w:spacing w:before="240" w:line="360" w:lineRule="auto"/>
        <w:rPr>
          <w:noProof/>
        </w:rPr>
      </w:pPr>
      <w:r w:rsidRPr="00281D70">
        <w:rPr>
          <w:rFonts w:ascii="Times New Roman" w:hAnsi="Times New Roman" w:cs="Times New Roman"/>
          <w:sz w:val="26"/>
          <w:szCs w:val="26"/>
        </w:rPr>
        <w:t>Завершаем текущее состояние (процесс создания категории).</w:t>
      </w:r>
      <w:r w:rsidR="00281D70" w:rsidRPr="00281D70">
        <w:rPr>
          <w:rFonts w:ascii="Times New Roman" w:hAnsi="Times New Roman" w:cs="Times New Roman"/>
          <w:sz w:val="26"/>
          <w:szCs w:val="26"/>
        </w:rPr>
        <w:t xml:space="preserve"> Выключаем установленное состояние.</w:t>
      </w:r>
    </w:p>
    <w:p w:rsidR="00281D70" w:rsidRPr="00281D70" w:rsidRDefault="00281D70" w:rsidP="00281D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81D7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281D7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process_settings(message)</w:t>
      </w:r>
    </w:p>
    <w:p w:rsidR="00CC6846" w:rsidRPr="00281D70" w:rsidRDefault="001A0B64" w:rsidP="001A0B6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281D70">
        <w:rPr>
          <w:rFonts w:ascii="Times New Roman" w:hAnsi="Times New Roman" w:cs="Times New Roman"/>
          <w:sz w:val="26"/>
          <w:szCs w:val="26"/>
        </w:rPr>
        <w:t xml:space="preserve">Обновляем список </w:t>
      </w:r>
      <w:r w:rsidR="00281D70" w:rsidRPr="00281D70">
        <w:rPr>
          <w:rFonts w:ascii="Times New Roman" w:hAnsi="Times New Roman" w:cs="Times New Roman"/>
          <w:sz w:val="26"/>
          <w:szCs w:val="26"/>
        </w:rPr>
        <w:t>действующих</w:t>
      </w:r>
      <w:r w:rsidRPr="00281D70">
        <w:rPr>
          <w:rFonts w:ascii="Times New Roman" w:hAnsi="Times New Roman" w:cs="Times New Roman"/>
          <w:sz w:val="26"/>
          <w:szCs w:val="26"/>
        </w:rPr>
        <w:t xml:space="preserve"> категорий.</w:t>
      </w:r>
    </w:p>
    <w:p w:rsidR="00D70D98" w:rsidRPr="0002109C" w:rsidRDefault="0002109C" w:rsidP="001A0B6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2109C">
        <w:rPr>
          <w:rFonts w:ascii="Times New Roman" w:hAnsi="Times New Roman" w:cs="Times New Roman"/>
          <w:sz w:val="26"/>
          <w:szCs w:val="26"/>
        </w:rPr>
        <w:t>Теперь админ может смело добавлять новую категорию.</w:t>
      </w:r>
    </w:p>
    <w:p w:rsidR="0002109C" w:rsidRDefault="00411707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128E23" wp14:editId="46E399CA">
                <wp:simplePos x="0" y="0"/>
                <wp:positionH relativeFrom="page">
                  <wp:posOffset>468823</wp:posOffset>
                </wp:positionH>
                <wp:positionV relativeFrom="paragraph">
                  <wp:posOffset>-556619</wp:posOffset>
                </wp:positionV>
                <wp:extent cx="6660000" cy="9756000"/>
                <wp:effectExtent l="0" t="0" r="26670" b="17145"/>
                <wp:wrapNone/>
                <wp:docPr id="101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DB09" id="Прямоугольник 12" o:spid="_x0000_s1026" style="position:absolute;margin-left:36.9pt;margin-top:-43.85pt;width:524.4pt;height:768.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r w:rsidR="0002109C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299460" cy="2859405"/>
            <wp:effectExtent l="19050" t="19050" r="15240" b="17145"/>
            <wp:wrapTight wrapText="bothSides">
              <wp:wrapPolygon edited="0">
                <wp:start x="-125" y="-144"/>
                <wp:lineTo x="-125" y="21586"/>
                <wp:lineTo x="21575" y="21586"/>
                <wp:lineTo x="21575" y="-144"/>
                <wp:lineTo x="-125" y="-14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859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D98" w:rsidRDefault="00D70D98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70D98" w:rsidRDefault="00D70D98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70D98" w:rsidRDefault="00D70D98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70D98" w:rsidRDefault="00D70D98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70D98" w:rsidRDefault="00D70D98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D70D98" w:rsidRPr="00331534" w:rsidRDefault="00D70D98" w:rsidP="001A0B64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6E3D8D" w:rsidRDefault="006E3D8D" w:rsidP="006E3D8D">
      <w:pPr>
        <w:pStyle w:val="21"/>
      </w:pPr>
      <w:bookmarkStart w:id="6" w:name="_Toc132562149"/>
      <w:r w:rsidRPr="006E3D8D">
        <w:t>реализуем логику отображения товаров категории</w:t>
      </w:r>
      <w:bookmarkEnd w:id="6"/>
    </w:p>
    <w:p w:rsidR="006F1DE9" w:rsidRDefault="006F1DE9" w:rsidP="006F1DE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2109C">
        <w:rPr>
          <w:rFonts w:ascii="Times New Roman" w:hAnsi="Times New Roman" w:cs="Times New Roman"/>
          <w:sz w:val="26"/>
          <w:szCs w:val="26"/>
        </w:rPr>
        <w:t>Теперь</w:t>
      </w:r>
      <w:r>
        <w:rPr>
          <w:rFonts w:ascii="Times New Roman" w:hAnsi="Times New Roman" w:cs="Times New Roman"/>
          <w:sz w:val="26"/>
          <w:szCs w:val="26"/>
        </w:rPr>
        <w:t xml:space="preserve"> нам нужно, чтобы при нажатии на кнопку с названием категории выводился бы список товаров этой категории. Т.е. мы будем просматривать содержимое категории. </w:t>
      </w:r>
    </w:p>
    <w:p w:rsidR="006F1DE9" w:rsidRPr="006F1DE9" w:rsidRDefault="006F1DE9" w:rsidP="006F1DE9">
      <w:pPr>
        <w:spacing w:before="240" w:line="360" w:lineRule="auto"/>
      </w:pPr>
      <w:r>
        <w:rPr>
          <w:rFonts w:ascii="Times New Roman" w:hAnsi="Times New Roman" w:cs="Times New Roman"/>
          <w:sz w:val="26"/>
          <w:szCs w:val="26"/>
        </w:rPr>
        <w:t xml:space="preserve">Не зря мы ранее создали «коллбек», в котором есть параметр </w:t>
      </w:r>
      <w:r w:rsidRPr="006F1DE9">
        <w:rPr>
          <w:rFonts w:ascii="Times New Roman" w:hAnsi="Times New Roman" w:cs="Times New Roman"/>
          <w:color w:val="0070C0"/>
          <w:sz w:val="26"/>
          <w:szCs w:val="26"/>
          <w:lang w:val="en-US"/>
        </w:rPr>
        <w:t>action</w:t>
      </w:r>
      <w:r w:rsidRPr="006F1DE9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со значением </w:t>
      </w:r>
      <w:r w:rsidRPr="006F1DE9">
        <w:rPr>
          <w:rFonts w:ascii="Times New Roman" w:hAnsi="Times New Roman" w:cs="Times New Roman"/>
          <w:color w:val="0070C0"/>
          <w:sz w:val="26"/>
          <w:szCs w:val="26"/>
          <w:lang w:val="en-US"/>
        </w:rPr>
        <w:t>view</w:t>
      </w:r>
      <w:r w:rsidRPr="006F1DE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Это значение </w:t>
      </w:r>
      <w:r w:rsidRPr="006F1DE9">
        <w:rPr>
          <w:rFonts w:ascii="Times New Roman" w:hAnsi="Times New Roman" w:cs="Times New Roman"/>
          <w:color w:val="0070C0"/>
          <w:sz w:val="26"/>
          <w:szCs w:val="26"/>
          <w:lang w:val="en-US"/>
        </w:rPr>
        <w:t>view</w:t>
      </w:r>
      <w:r w:rsidRPr="006F1DE9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 нас будет при нажатии на кнопку с названием категории. Теперь пропишем обработчик, который будет запускаться при установке </w:t>
      </w:r>
      <w:r>
        <w:rPr>
          <w:rFonts w:ascii="Times New Roman" w:hAnsi="Times New Roman" w:cs="Times New Roman"/>
          <w:sz w:val="26"/>
          <w:szCs w:val="26"/>
          <w:lang w:val="en-US"/>
        </w:rPr>
        <w:t>action</w:t>
      </w:r>
      <w:r w:rsidRPr="006F1DE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значение </w:t>
      </w:r>
      <w:r w:rsidRPr="006F1DE9">
        <w:rPr>
          <w:rFonts w:ascii="Times New Roman" w:hAnsi="Times New Roman" w:cs="Times New Roman"/>
          <w:color w:val="0070C0"/>
          <w:sz w:val="26"/>
          <w:szCs w:val="26"/>
          <w:lang w:val="en-US"/>
        </w:rPr>
        <w:t>view</w:t>
      </w:r>
      <w:r w:rsidRPr="006F1DE9">
        <w:rPr>
          <w:rFonts w:ascii="Times New Roman" w:hAnsi="Times New Roman" w:cs="Times New Roman"/>
          <w:sz w:val="26"/>
          <w:szCs w:val="26"/>
        </w:rPr>
        <w:t>.</w:t>
      </w:r>
    </w:p>
    <w:p w:rsidR="006E3D8D" w:rsidRPr="006F1DE9" w:rsidRDefault="006E3D8D" w:rsidP="006E3D8D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6F1DE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6F1DE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6F1DE9" w:rsidRPr="006F1DE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17</w:t>
      </w:r>
      <w:r w:rsidRPr="006F1DE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6F1DE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step_3/test_aio_bot/handlers/admin/add.py</w:t>
      </w:r>
    </w:p>
    <w:p w:rsidR="006F1DE9" w:rsidRPr="006F1DE9" w:rsidRDefault="006F1DE9" w:rsidP="006F1D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6F1DE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@dp.callback_query_handler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(IsAdmin(), category_cb.filter(</w:t>
      </w:r>
      <w:r w:rsidRPr="006F1DE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'view'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F1D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category_callback_handler(query: CallbackQuery, callback_data: </w:t>
      </w:r>
      <w:r w:rsidRPr="006F1DE9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state: FSMContext):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category_idx = callback_data[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products = db.fetchall(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'''SELECT * FROM products product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WHERE product.tag = (SELECT title FROM categories WHERE idx=?)'''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(category_idx,))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6F1D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query.message.delete()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6F1D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query.answer(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Все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добавленные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товары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эту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категорию</w:t>
      </w:r>
      <w:r w:rsidRPr="006F1D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6F1D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state.update_data(</w:t>
      </w:r>
      <w:r w:rsidRPr="006F1DE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category_index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=category_idx)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6F1D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F1D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show_products(query.message, products, category_idx)</w:t>
      </w:r>
    </w:p>
    <w:p w:rsidR="006F1DE9" w:rsidRPr="005C48D8" w:rsidRDefault="005C48D8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отдельные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листинга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C48D8" w:rsidRPr="005C48D8" w:rsidRDefault="00411707" w:rsidP="005C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2AF7B5" wp14:editId="536DB903">
                <wp:simplePos x="0" y="0"/>
                <wp:positionH relativeFrom="page">
                  <wp:posOffset>485029</wp:posOffset>
                </wp:positionH>
                <wp:positionV relativeFrom="paragraph">
                  <wp:posOffset>-619870</wp:posOffset>
                </wp:positionV>
                <wp:extent cx="6660000" cy="9756000"/>
                <wp:effectExtent l="0" t="0" r="26670" b="17145"/>
                <wp:wrapNone/>
                <wp:docPr id="102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BA4B8" id="Прямоугольник 12" o:spid="_x0000_s1026" style="position:absolute;margin-left:38.2pt;margin-top:-48.8pt;width:524.4pt;height:768.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za/QIAABY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r w:rsidR="005C48D8"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="005C48D8"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category_callback_handler(query: CallbackQuery, callback_data: </w:t>
      </w:r>
      <w:r w:rsidR="005C48D8" w:rsidRPr="005C48D8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r w:rsidR="005C48D8"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="005C48D8"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state: FSMContext):</w:t>
      </w:r>
    </w:p>
    <w:p w:rsidR="005C48D8" w:rsidRPr="005C48D8" w:rsidRDefault="005C48D8" w:rsidP="006E3D8D">
      <w:pPr>
        <w:spacing w:before="24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Мы определяем обработчик, который будет принимать объект запроса, возвращаемые данные и объект состояния.</w:t>
      </w:r>
      <w:r w:rsidR="00411707" w:rsidRPr="00411707">
        <w:rPr>
          <w:noProof/>
          <w:color w:val="FF0000"/>
          <w:lang w:eastAsia="ru-RU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Все эти параметры нам будут нужны в теле обработчика.</w:t>
      </w:r>
    </w:p>
    <w:p w:rsidR="005C48D8" w:rsidRPr="005C48D8" w:rsidRDefault="005C48D8" w:rsidP="005C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category_idx = callback_data[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'id'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</w:t>
      </w:r>
    </w:p>
    <w:p w:rsidR="006F1DE9" w:rsidRDefault="005C48D8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Требуется получить все товары категории, поэтому из словаря с возвращаемыми данными извлекаем идентификатор категории.</w:t>
      </w:r>
    </w:p>
    <w:p w:rsidR="005C48D8" w:rsidRPr="005C48D8" w:rsidRDefault="005C48D8" w:rsidP="005C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 = db.fetchall(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'''SELECT * FROM products product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>WHERE product.tag = (SELECT title FROM categories WHERE idx=?)'''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(category_idx,))</w:t>
      </w:r>
    </w:p>
    <w:p w:rsidR="005C48D8" w:rsidRPr="005C48D8" w:rsidRDefault="005C48D8" w:rsidP="006E3D8D">
      <w:pPr>
        <w:spacing w:before="24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Теперь делаем запрос на получение всех товаров категории по ее идентифкатору.</w:t>
      </w:r>
    </w:p>
    <w:p w:rsidR="005C48D8" w:rsidRPr="005C48D8" w:rsidRDefault="005C48D8" w:rsidP="005C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query.message.delete()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query.answer(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'Все добавленные товары в эту категорию.'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6F1DE9" w:rsidRPr="005C48D8" w:rsidRDefault="005C48D8" w:rsidP="006E3D8D">
      <w:pPr>
        <w:spacing w:before="24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Удаляем предыдущее сообщение интерфейса и выводим новое.</w:t>
      </w:r>
    </w:p>
    <w:p w:rsidR="005C48D8" w:rsidRPr="005C48D8" w:rsidRDefault="005C48D8" w:rsidP="005C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state.update_data(</w:t>
      </w:r>
      <w:r w:rsidRPr="005C48D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category_index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=category_idx)</w:t>
      </w:r>
    </w:p>
    <w:p w:rsidR="006F1DE9" w:rsidRPr="005C48D8" w:rsidRDefault="005C48D8" w:rsidP="006E3D8D">
      <w:pPr>
        <w:spacing w:before="24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Обновляем содержимое объекта состояния новым элементом – идентификатором категории. Это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будет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элемент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словаря</w:t>
      </w:r>
      <w:r w:rsidRPr="005C48D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5C48D8" w:rsidRPr="005C48D8" w:rsidRDefault="005C48D8" w:rsidP="005C48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show_products(query.message, products, category_idx)</w:t>
      </w:r>
    </w:p>
    <w:p w:rsidR="006F1DE9" w:rsidRDefault="005C48D8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Теперь выполняем вызов функции, которая и должна обеспечить вывод всех товаров категории.</w:t>
      </w:r>
    </w:p>
    <w:p w:rsidR="005C48D8" w:rsidRPr="005C48D8" w:rsidRDefault="005C48D8" w:rsidP="006E3D8D">
      <w:pPr>
        <w:spacing w:before="240" w:line="36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Перейдем к коду этой функции.</w:t>
      </w:r>
    </w:p>
    <w:p w:rsidR="005C48D8" w:rsidRPr="006F1DE9" w:rsidRDefault="005C48D8" w:rsidP="005C48D8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6F1DE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6F1DE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Pr="005C48D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6F1DE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6F1DE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step_3/test_aio_bot/handlers/admin/add.py</w:t>
      </w:r>
    </w:p>
    <w:p w:rsidR="005C48D8" w:rsidRDefault="005C48D8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aiogram.types.chat </w:t>
      </w: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</w:t>
      </w:r>
    </w:p>
    <w:p w:rsidR="005E774B" w:rsidRPr="005E774B" w:rsidRDefault="005E774B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 </w:t>
      </w:r>
      <w:r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</w:p>
    <w:p w:rsidR="005E774B" w:rsidRDefault="005E774B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5E774B" w:rsidRPr="005C48D8" w:rsidRDefault="005E774B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5C48D8" w:rsidRDefault="005C48D8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5C48D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</w:p>
    <w:p w:rsidR="005C48D8" w:rsidRPr="005C48D8" w:rsidRDefault="005C48D8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5C48D8" w:rsidRPr="005C48D8" w:rsidRDefault="005C48D8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cancel_message = 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C48D8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🚫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Отменить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 = CallbackData(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5E774B" w:rsidRDefault="005E774B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</w:pPr>
      <w:r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add_product = </w:t>
      </w:r>
      <w:r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E774B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➕</w:t>
      </w:r>
      <w:r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Добавить</w:t>
      </w:r>
      <w:r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</w:t>
      </w:r>
      <w:r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</w:p>
    <w:p w:rsidR="005F3B77" w:rsidRPr="005E774B" w:rsidRDefault="005F3B77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F3B7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delete_category = '🗑️ Удалить категорию'</w:t>
      </w:r>
    </w:p>
    <w:p w:rsidR="005E774B" w:rsidRPr="00411707" w:rsidRDefault="00411707" w:rsidP="005E7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38F42A" wp14:editId="2CFBAC2D">
                <wp:simplePos x="0" y="0"/>
                <wp:positionH relativeFrom="page">
                  <wp:posOffset>508883</wp:posOffset>
                </wp:positionH>
                <wp:positionV relativeFrom="paragraph">
                  <wp:posOffset>-567939</wp:posOffset>
                </wp:positionV>
                <wp:extent cx="6660000" cy="9756000"/>
                <wp:effectExtent l="0" t="0" r="26670" b="17145"/>
                <wp:wrapNone/>
                <wp:docPr id="103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0739E" id="Прямоугольник 12" o:spid="_x0000_s1026" style="position:absolute;margin-left:40.05pt;margin-top:-44.7pt;width:524.4pt;height:768.2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show_products(m, products, </w:t>
      </w:r>
      <w:r w:rsidR="005E774B" w:rsidRPr="005E774B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category_idx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bot.send_chat_action(m.chat.id, ChatActions.TYPING)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idx, title, body, image, price, tag 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products: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text =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\n\n{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}\n\n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Цена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="005E774B" w:rsidRPr="005E774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="005E774B" w:rsidRPr="005E77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рублей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 = InlineKeyboardMarkup()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markup.add(InlineKeyboardButton(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5E774B" w:rsidRPr="005E774B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🗑️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Удалить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=product_cb.new(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=idx, 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'delete'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="005E774B" w:rsidRPr="0041170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m.answer_photo(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=image,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=text,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ReplyKeyboardMarkup()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markup.add(add_product)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markup.add(delete_category)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5E774B" w:rsidRPr="0041170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m.answer(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Хотите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что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-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нибудь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добавить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или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5E774B" w:rsidRPr="005E774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удалить</w:t>
      </w:r>
      <w:r w:rsidR="005E774B" w:rsidRPr="0041170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</w:t>
      </w:r>
      <w:r w:rsidR="005E774B" w:rsidRPr="0041170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="005E774B" w:rsidRPr="0041170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6F1DE9" w:rsidRPr="00411707" w:rsidRDefault="00AF431B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Код</w:t>
      </w:r>
      <w:r w:rsidRPr="004117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довольно</w:t>
      </w:r>
      <w:r w:rsidRPr="004117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объемный</w:t>
      </w:r>
      <w:r w:rsidRPr="004117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411707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сложный</w:t>
      </w:r>
      <w:r w:rsidRPr="00411707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55AF0" w:rsidRPr="00255AF0" w:rsidRDefault="00255AF0" w:rsidP="00255A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55AF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show_products(m, products, </w:t>
      </w:r>
      <w:r w:rsidRPr="00255AF0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category_idx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</w:p>
    <w:p w:rsidR="00AF431B" w:rsidRDefault="00255AF0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Итак, метод принимает объект сообщения, список кортежей, где каждый соответствует определенному продукту и идентификатор категории.</w:t>
      </w:r>
    </w:p>
    <w:p w:rsidR="00255AF0" w:rsidRPr="00255AF0" w:rsidRDefault="00255AF0" w:rsidP="00255A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55AF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bot.send_chat_action(m.chat.id, ChatActions.TYPING)</w:t>
      </w:r>
    </w:p>
    <w:p w:rsidR="00255AF0" w:rsidRPr="00255AF0" w:rsidRDefault="00255AF0" w:rsidP="006E3D8D">
      <w:pPr>
        <w:spacing w:before="240" w:line="36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Включаем опцию печати ботом сообщения, как будто печатает живой человек.</w:t>
      </w:r>
    </w:p>
    <w:p w:rsidR="005C48D8" w:rsidRDefault="00255AF0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для каждого товара нам нужно по сути сформировать карточку.</w:t>
      </w:r>
    </w:p>
    <w:p w:rsidR="00255AF0" w:rsidRPr="00255AF0" w:rsidRDefault="00255AF0" w:rsidP="00255A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255AF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idx, title, body, image, price, tag </w:t>
      </w:r>
      <w:r w:rsidRPr="00255AF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products:</w:t>
      </w:r>
    </w:p>
    <w:p w:rsidR="00255AF0" w:rsidRDefault="00255AF0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Распаковываем содержимое кортежа каждого товара в набор параметров.</w:t>
      </w:r>
    </w:p>
    <w:p w:rsidR="00AD62B6" w:rsidRPr="00AD62B6" w:rsidRDefault="00AD62B6" w:rsidP="00AD6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text = </w:t>
      </w:r>
      <w:r w:rsidRPr="00AD62B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f'&lt;b&gt;</w:t>
      </w: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{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title</w:t>
      </w: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}</w:t>
      </w:r>
      <w:r w:rsidRPr="00AD62B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&lt;/b&gt;</w:t>
      </w: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\n\n{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body</w:t>
      </w: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}\n\n</w:t>
      </w:r>
      <w:r w:rsidRPr="00AD62B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Цена: </w:t>
      </w: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{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price</w:t>
      </w: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}</w:t>
      </w:r>
      <w:r w:rsidRPr="00AD62B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рублей.'</w:t>
      </w:r>
    </w:p>
    <w:p w:rsidR="00AD62B6" w:rsidRDefault="00AD62B6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текст в карточке товара.</w:t>
      </w:r>
    </w:p>
    <w:p w:rsidR="00255AF0" w:rsidRPr="00255AF0" w:rsidRDefault="00255AF0" w:rsidP="00255A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 = InlineKeyboardMarkup()</w:t>
      </w:r>
    </w:p>
    <w:p w:rsidR="00255AF0" w:rsidRPr="00255AF0" w:rsidRDefault="00255AF0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Создаем объект клавиатуры </w:t>
      </w:r>
    </w:p>
    <w:p w:rsidR="00255AF0" w:rsidRPr="00255AF0" w:rsidRDefault="00255AF0" w:rsidP="00255A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markup.add(InlineKeyboardButton(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r w:rsidRPr="00255AF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255AF0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🗑️</w:t>
      </w:r>
      <w:r w:rsidRPr="00255AF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Удалить'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r w:rsidRPr="00255AF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callback_data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=product_cb.new(</w:t>
      </w:r>
      <w:r w:rsidRPr="00255AF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id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=idx, </w:t>
      </w:r>
      <w:r w:rsidRPr="00255AF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action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255AF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'delete'</w:t>
      </w:r>
      <w:r w:rsidRPr="00255AF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)))</w:t>
      </w:r>
    </w:p>
    <w:p w:rsidR="005C48D8" w:rsidRDefault="00411707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C42080" wp14:editId="3D1FB2E8">
                <wp:simplePos x="0" y="0"/>
                <wp:positionH relativeFrom="page">
                  <wp:posOffset>532737</wp:posOffset>
                </wp:positionH>
                <wp:positionV relativeFrom="paragraph">
                  <wp:posOffset>-564598</wp:posOffset>
                </wp:positionV>
                <wp:extent cx="6660000" cy="9756000"/>
                <wp:effectExtent l="0" t="0" r="26670" b="17145"/>
                <wp:wrapNone/>
                <wp:docPr id="104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49965" id="Прямоугольник 12" o:spid="_x0000_s1026" style="position:absolute;margin-left:41.95pt;margin-top:-44.45pt;width:524.4pt;height:768.2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AD62B6">
        <w:rPr>
          <w:rFonts w:ascii="Times New Roman" w:hAnsi="Times New Roman" w:cs="Times New Roman"/>
          <w:sz w:val="26"/>
          <w:szCs w:val="26"/>
        </w:rPr>
        <w:t>Добавляем в клавиатуру специальную дополнительную кнопку для удаления товара. Привязываем к ней соответствующий «коллбек».</w:t>
      </w:r>
    </w:p>
    <w:p w:rsidR="00AD62B6" w:rsidRPr="00AD62B6" w:rsidRDefault="00AD62B6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Сам «коллбек» мы создали выше</w:t>
      </w:r>
      <w:r w:rsidRPr="00AD62B6">
        <w:rPr>
          <w:rFonts w:ascii="Times New Roman" w:hAnsi="Times New Roman" w:cs="Times New Roman"/>
          <w:sz w:val="26"/>
          <w:szCs w:val="26"/>
        </w:rPr>
        <w:t>:</w:t>
      </w:r>
    </w:p>
    <w:p w:rsidR="00AD62B6" w:rsidRPr="00AD62B6" w:rsidRDefault="00AD62B6" w:rsidP="00AD6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 = CallbackData(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C48D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5C48D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5C48D8" w:rsidRPr="00AD62B6" w:rsidRDefault="00AD62B6" w:rsidP="006E3D8D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Благодаря этому «коллбеку» ниже мы сможем реализовать обработчик удаления товара.</w:t>
      </w:r>
    </w:p>
    <w:p w:rsidR="00AD62B6" w:rsidRPr="00AD62B6" w:rsidRDefault="00AD62B6" w:rsidP="00AD6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m.answer_photo(</w:t>
      </w:r>
      <w:r w:rsidRPr="00AD62B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=image,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</w:t>
      </w:r>
      <w:r w:rsidRPr="00AD62B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=text,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</w:t>
      </w:r>
      <w:r w:rsidRPr="00AD62B6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5C48D8" w:rsidRPr="00AD62B6" w:rsidRDefault="00AD62B6" w:rsidP="006E3D8D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Отправляем ответ пользователю, где выводим фото товара и ранее сформированный текст.</w:t>
      </w:r>
    </w:p>
    <w:p w:rsidR="00AD62B6" w:rsidRPr="00AD62B6" w:rsidRDefault="00AD62B6" w:rsidP="00AD6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 = ReplyKeyboardMarkup()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markup.add(add_product)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markup.add(delete_category)</w:t>
      </w:r>
    </w:p>
    <w:p w:rsidR="005C48D8" w:rsidRDefault="00AD62B6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главное меню бота, в котором размещаем кнопку добавления товара и удаления категории.</w:t>
      </w:r>
    </w:p>
    <w:p w:rsidR="00AD62B6" w:rsidRPr="00AD62B6" w:rsidRDefault="00AD62B6" w:rsidP="00AD62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AD62B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await 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m.answer(</w:t>
      </w:r>
      <w:r w:rsidRPr="00AD62B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'Хотите что-нибудь добавить или удалить?'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        </w:t>
      </w:r>
      <w:r w:rsidRPr="00AD62B6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reply_markup</w:t>
      </w:r>
      <w:r w:rsidRPr="00AD62B6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=markup)</w:t>
      </w:r>
    </w:p>
    <w:p w:rsidR="00AD62B6" w:rsidRDefault="00AD62B6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Выводим главное меню с дополнительной подсказкой.</w:t>
      </w:r>
    </w:p>
    <w:p w:rsidR="00AD62B6" w:rsidRDefault="00AD62B6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Проверим, что получилось.</w:t>
      </w:r>
    </w:p>
    <w:p w:rsidR="00627D9C" w:rsidRDefault="00627D9C" w:rsidP="006E3D8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91008" behindDoc="1" locked="0" layoutInCell="1" allowOverlap="1" wp14:anchorId="6F521C3C" wp14:editId="3C12237B">
            <wp:simplePos x="0" y="0"/>
            <wp:positionH relativeFrom="column">
              <wp:posOffset>420812</wp:posOffset>
            </wp:positionH>
            <wp:positionV relativeFrom="paragraph">
              <wp:posOffset>366064</wp:posOffset>
            </wp:positionV>
            <wp:extent cx="4850130" cy="2334260"/>
            <wp:effectExtent l="19050" t="19050" r="26670" b="27940"/>
            <wp:wrapTight wrapText="bothSides">
              <wp:wrapPolygon edited="0">
                <wp:start x="-85" y="-176"/>
                <wp:lineTo x="-85" y="21682"/>
                <wp:lineTo x="21634" y="21682"/>
                <wp:lineTo x="21634" y="-176"/>
                <wp:lineTo x="-85" y="-17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334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Товаров в категории у нас пока нет, добавлять пока также рано.</w:t>
      </w:r>
    </w:p>
    <w:p w:rsidR="00627D9C" w:rsidRPr="00AD62B6" w:rsidRDefault="00627D9C" w:rsidP="006E3D8D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5C48D8" w:rsidRPr="00AD62B6" w:rsidRDefault="005C48D8" w:rsidP="006E3D8D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5C48D8" w:rsidRPr="00AD62B6" w:rsidRDefault="005C48D8" w:rsidP="006E3D8D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6E3D8D" w:rsidRPr="007253CE" w:rsidRDefault="006E3D8D" w:rsidP="006E3D8D"/>
    <w:bookmarkStart w:id="7" w:name="_Toc132562150"/>
    <w:p w:rsidR="00F615E2" w:rsidRDefault="00411707" w:rsidP="00F62AAA">
      <w:pPr>
        <w:pStyle w:val="21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A05B47" wp14:editId="13DA86F1">
                <wp:simplePos x="0" y="0"/>
                <wp:positionH relativeFrom="page">
                  <wp:posOffset>572494</wp:posOffset>
                </wp:positionH>
                <wp:positionV relativeFrom="paragraph">
                  <wp:posOffset>-540689</wp:posOffset>
                </wp:positionV>
                <wp:extent cx="6660000" cy="9756000"/>
                <wp:effectExtent l="0" t="0" r="26670" b="17145"/>
                <wp:wrapNone/>
                <wp:docPr id="105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E475D" id="Прямоугольник 12" o:spid="_x0000_s1026" style="position:absolute;margin-left:45.1pt;margin-top:-42.55pt;width:524.4pt;height:768.2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4q/AIAABY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F615E2" w:rsidRPr="00F62AAA">
        <w:t>реализуем логику удаления категории</w:t>
      </w:r>
      <w:bookmarkEnd w:id="7"/>
    </w:p>
    <w:p w:rsidR="00905EA4" w:rsidRPr="00905EA4" w:rsidRDefault="00905EA4" w:rsidP="00905EA4">
      <w:pPr>
        <w:spacing w:before="240"/>
      </w:pPr>
      <w:r>
        <w:rPr>
          <w:rFonts w:ascii="Times New Roman" w:hAnsi="Times New Roman" w:cs="Times New Roman"/>
          <w:sz w:val="26"/>
          <w:szCs w:val="26"/>
        </w:rPr>
        <w:t>Любая категория может быть удалена.</w:t>
      </w:r>
    </w:p>
    <w:p w:rsidR="0055147B" w:rsidRDefault="0055147B" w:rsidP="001A0B64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905EA4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905EA4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905EA4" w:rsidRPr="00905EA4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17</w:t>
      </w:r>
      <w:r w:rsidRPr="00905EA4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905EA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step_3/test_aio_bot/handlers/admin/add.py</w:t>
      </w:r>
    </w:p>
    <w:p w:rsidR="00905EA4" w:rsidRPr="00905EA4" w:rsidRDefault="00905EA4" w:rsidP="00EA71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</w:p>
    <w:p w:rsidR="00905EA4" w:rsidRPr="005F3B77" w:rsidRDefault="00905EA4" w:rsidP="00EA71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905EA4" w:rsidRPr="00905EA4" w:rsidRDefault="00905EA4" w:rsidP="00EA711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905EA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905E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=delete_category)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delete_category_handler(message: Message, state: FSMContext):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'category_index'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data.keys():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idx = data[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'category_index'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db.query(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 FROM products WHERE tag IN (SELECT '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    'title FROM categories WHERE idx=?)'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(idx,))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db.query(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 FROM categories WHERE idx=?'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(idx,))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Готово</w:t>
      </w:r>
      <w:r w:rsidRPr="00905EA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905EA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=ReplyKeyboardRemove())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05EA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905EA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process_settings(message)</w:t>
      </w:r>
    </w:p>
    <w:p w:rsidR="0055147B" w:rsidRPr="00905EA4" w:rsidRDefault="00684E45" w:rsidP="0023190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05EA4"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8D346C" w:rsidRPr="008D346C" w:rsidRDefault="008D346C" w:rsidP="008D3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D34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8D34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</w:p>
    <w:p w:rsidR="00684E45" w:rsidRPr="008D346C" w:rsidRDefault="00684E45" w:rsidP="0023190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8D346C">
        <w:rPr>
          <w:rFonts w:ascii="Times New Roman" w:hAnsi="Times New Roman" w:cs="Times New Roman"/>
          <w:sz w:val="26"/>
          <w:szCs w:val="26"/>
        </w:rPr>
        <w:t xml:space="preserve">Объект состояния </w:t>
      </w:r>
      <w:r w:rsidRPr="008D346C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</w:t>
      </w:r>
      <w:r w:rsidRPr="008D346C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8D346C">
        <w:rPr>
          <w:rFonts w:ascii="Times New Roman" w:hAnsi="Times New Roman" w:cs="Times New Roman"/>
          <w:sz w:val="26"/>
          <w:szCs w:val="26"/>
        </w:rPr>
        <w:t>выполняет роль контекста в Джанго. Мы можем обратиться к содержимому контекста, извлечь нужные параметры и использовать их дальше в коде.</w:t>
      </w:r>
    </w:p>
    <w:p w:rsidR="00684E45" w:rsidRPr="008D346C" w:rsidRDefault="00684E45" w:rsidP="0023190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8D346C">
        <w:rPr>
          <w:rFonts w:ascii="Times New Roman" w:hAnsi="Times New Roman" w:cs="Times New Roman"/>
          <w:sz w:val="26"/>
          <w:szCs w:val="26"/>
        </w:rPr>
        <w:t>Представленный выше фрагмент</w:t>
      </w:r>
      <w:r w:rsidR="008D346C" w:rsidRPr="008D346C">
        <w:rPr>
          <w:rFonts w:ascii="Times New Roman" w:hAnsi="Times New Roman" w:cs="Times New Roman"/>
          <w:sz w:val="26"/>
          <w:szCs w:val="26"/>
        </w:rPr>
        <w:t xml:space="preserve"> методом </w:t>
      </w:r>
      <w:r w:rsidR="008D346C" w:rsidRPr="008D346C">
        <w:rPr>
          <w:rFonts w:ascii="Times New Roman" w:hAnsi="Times New Roman" w:cs="Times New Roman"/>
          <w:color w:val="0070C0"/>
          <w:sz w:val="26"/>
          <w:szCs w:val="26"/>
          <w:lang w:val="en-US"/>
        </w:rPr>
        <w:t>proxy</w:t>
      </w:r>
      <w:r w:rsidR="008D346C" w:rsidRPr="008D346C">
        <w:rPr>
          <w:rFonts w:ascii="Times New Roman" w:hAnsi="Times New Roman" w:cs="Times New Roman"/>
          <w:color w:val="0070C0"/>
          <w:sz w:val="26"/>
          <w:szCs w:val="26"/>
        </w:rPr>
        <w:t>()</w:t>
      </w:r>
      <w:r w:rsidR="008D346C" w:rsidRPr="008D346C">
        <w:rPr>
          <w:rFonts w:ascii="Times New Roman" w:hAnsi="Times New Roman" w:cs="Times New Roman"/>
          <w:sz w:val="26"/>
          <w:szCs w:val="26"/>
        </w:rPr>
        <w:t xml:space="preserve"> объекта состояния</w:t>
      </w:r>
      <w:r w:rsidRPr="008D346C">
        <w:rPr>
          <w:rFonts w:ascii="Times New Roman" w:hAnsi="Times New Roman" w:cs="Times New Roman"/>
          <w:sz w:val="26"/>
          <w:szCs w:val="26"/>
        </w:rPr>
        <w:t xml:space="preserve"> позволяет получить содержимое состояния в виде словаря.</w:t>
      </w:r>
    </w:p>
    <w:p w:rsidR="008D346C" w:rsidRPr="008D346C" w:rsidRDefault="008D346C" w:rsidP="008D3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D34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'category_index' </w:t>
      </w:r>
      <w:r w:rsidRPr="008D34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data.keys():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idx = data[</w:t>
      </w:r>
      <w:r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'category_index'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684E45" w:rsidRPr="008D346C" w:rsidRDefault="00684E45" w:rsidP="00231903">
      <w:pPr>
        <w:spacing w:before="240" w:line="360" w:lineRule="auto"/>
        <w:rPr>
          <w:noProof/>
        </w:rPr>
      </w:pPr>
      <w:r w:rsidRPr="008D346C">
        <w:rPr>
          <w:rFonts w:ascii="Times New Roman" w:hAnsi="Times New Roman" w:cs="Times New Roman"/>
          <w:sz w:val="26"/>
          <w:szCs w:val="26"/>
        </w:rPr>
        <w:t xml:space="preserve">Проверяем наличие идентификатора категории и получаем </w:t>
      </w:r>
      <w:r w:rsidR="008D346C" w:rsidRPr="008D346C">
        <w:rPr>
          <w:rFonts w:ascii="Times New Roman" w:hAnsi="Times New Roman" w:cs="Times New Roman"/>
          <w:sz w:val="26"/>
          <w:szCs w:val="26"/>
        </w:rPr>
        <w:t>значение идентификатора по ключу</w:t>
      </w:r>
      <w:r w:rsidRPr="008D346C">
        <w:rPr>
          <w:rFonts w:ascii="Times New Roman" w:hAnsi="Times New Roman" w:cs="Times New Roman"/>
          <w:sz w:val="26"/>
          <w:szCs w:val="26"/>
        </w:rPr>
        <w:t xml:space="preserve"> из словаря. </w:t>
      </w:r>
    </w:p>
    <w:p w:rsidR="008D346C" w:rsidRPr="008D346C" w:rsidRDefault="008D346C" w:rsidP="008D3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db.query(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 FROM products WHERE tag IN (SELECT '</w:t>
      </w:r>
      <w:r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'title FROM categories WHERE idx=?)'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(idx,))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>db.query(</w:t>
      </w:r>
      <w:r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 FROM categories WHERE idx=?'</w:t>
      </w:r>
      <w:r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(idx,))</w:t>
      </w:r>
    </w:p>
    <w:p w:rsidR="00CC6846" w:rsidRPr="008D346C" w:rsidRDefault="00684E45" w:rsidP="00684E4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8D346C">
        <w:rPr>
          <w:rFonts w:ascii="Times New Roman" w:hAnsi="Times New Roman" w:cs="Times New Roman"/>
          <w:sz w:val="26"/>
          <w:szCs w:val="26"/>
        </w:rPr>
        <w:t xml:space="preserve">Получаем объект категории по </w:t>
      </w:r>
      <w:r w:rsidR="008D346C" w:rsidRPr="008D346C">
        <w:rPr>
          <w:rFonts w:ascii="Times New Roman" w:hAnsi="Times New Roman" w:cs="Times New Roman"/>
          <w:sz w:val="26"/>
          <w:szCs w:val="26"/>
        </w:rPr>
        <w:t xml:space="preserve">значению </w:t>
      </w:r>
      <w:r w:rsidRPr="008D346C">
        <w:rPr>
          <w:rFonts w:ascii="Times New Roman" w:hAnsi="Times New Roman" w:cs="Times New Roman"/>
          <w:sz w:val="26"/>
          <w:szCs w:val="26"/>
        </w:rPr>
        <w:t>идентификатор</w:t>
      </w:r>
      <w:r w:rsidR="008D346C" w:rsidRPr="008D346C">
        <w:rPr>
          <w:rFonts w:ascii="Times New Roman" w:hAnsi="Times New Roman" w:cs="Times New Roman"/>
          <w:sz w:val="26"/>
          <w:szCs w:val="26"/>
        </w:rPr>
        <w:t>а</w:t>
      </w:r>
      <w:r w:rsidRPr="008D346C">
        <w:rPr>
          <w:rFonts w:ascii="Times New Roman" w:hAnsi="Times New Roman" w:cs="Times New Roman"/>
          <w:sz w:val="26"/>
          <w:szCs w:val="26"/>
        </w:rPr>
        <w:t xml:space="preserve"> и удаляем </w:t>
      </w:r>
      <w:r w:rsidR="008D346C" w:rsidRPr="008D346C">
        <w:rPr>
          <w:rFonts w:ascii="Times New Roman" w:hAnsi="Times New Roman" w:cs="Times New Roman"/>
          <w:sz w:val="26"/>
          <w:szCs w:val="26"/>
        </w:rPr>
        <w:t>объект категории</w:t>
      </w:r>
      <w:r w:rsidRPr="008D346C">
        <w:rPr>
          <w:rFonts w:ascii="Times New Roman" w:hAnsi="Times New Roman" w:cs="Times New Roman"/>
          <w:sz w:val="26"/>
          <w:szCs w:val="26"/>
        </w:rPr>
        <w:t xml:space="preserve"> из базы данных.</w:t>
      </w:r>
    </w:p>
    <w:p w:rsidR="008D346C" w:rsidRPr="008D346C" w:rsidRDefault="00411707" w:rsidP="008D3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151AE1" wp14:editId="08B4E529">
                <wp:simplePos x="0" y="0"/>
                <wp:positionH relativeFrom="page">
                  <wp:posOffset>580446</wp:posOffset>
                </wp:positionH>
                <wp:positionV relativeFrom="paragraph">
                  <wp:posOffset>-572742</wp:posOffset>
                </wp:positionV>
                <wp:extent cx="6660000" cy="9756000"/>
                <wp:effectExtent l="0" t="0" r="26670" b="17145"/>
                <wp:wrapNone/>
                <wp:docPr id="106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5076" id="Прямоугольник 12" o:spid="_x0000_s1026" style="position:absolute;margin-left:45.7pt;margin-top:-45.1pt;width:524.4pt;height:768.2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TL/QIAABY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8D346C" w:rsidRPr="008D34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="008D346C"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="008D346C"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8D346C"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Готово</w:t>
      </w:r>
      <w:r w:rsidR="008D346C" w:rsidRPr="008D346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="008D346C"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="008D346C" w:rsidRPr="008D346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="008D346C"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=ReplyKeyboardRemove())</w:t>
      </w:r>
      <w:r w:rsidR="008D346C"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8D346C" w:rsidRPr="008D346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="008D346C" w:rsidRPr="008D346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process_settings(message)</w:t>
      </w:r>
    </w:p>
    <w:p w:rsidR="00684E45" w:rsidRDefault="00292A67" w:rsidP="00684E4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54E2C894" wp14:editId="1B35BD9E">
            <wp:simplePos x="0" y="0"/>
            <wp:positionH relativeFrom="margin">
              <wp:align>center</wp:align>
            </wp:positionH>
            <wp:positionV relativeFrom="paragraph">
              <wp:posOffset>763326</wp:posOffset>
            </wp:positionV>
            <wp:extent cx="3305810" cy="1995170"/>
            <wp:effectExtent l="19050" t="19050" r="27940" b="24130"/>
            <wp:wrapTight wrapText="bothSides">
              <wp:wrapPolygon edited="0">
                <wp:start x="-124" y="-206"/>
                <wp:lineTo x="-124" y="21655"/>
                <wp:lineTo x="21658" y="21655"/>
                <wp:lineTo x="21658" y="-206"/>
                <wp:lineTo x="-124" y="-20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9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E45" w:rsidRPr="008D346C">
        <w:rPr>
          <w:rFonts w:ascii="Times New Roman" w:hAnsi="Times New Roman" w:cs="Times New Roman"/>
          <w:sz w:val="26"/>
          <w:szCs w:val="26"/>
        </w:rPr>
        <w:t xml:space="preserve">Удаляем клавиатуру предыдущего сообщения, отправляем сообщение «Готово» и </w:t>
      </w:r>
      <w:r w:rsidR="008D346C" w:rsidRPr="008D346C">
        <w:rPr>
          <w:rFonts w:ascii="Times New Roman" w:hAnsi="Times New Roman" w:cs="Times New Roman"/>
          <w:sz w:val="26"/>
          <w:szCs w:val="26"/>
        </w:rPr>
        <w:t>вновь выводим</w:t>
      </w:r>
      <w:r w:rsidR="00684E45" w:rsidRPr="008D346C">
        <w:rPr>
          <w:rFonts w:ascii="Times New Roman" w:hAnsi="Times New Roman" w:cs="Times New Roman"/>
          <w:sz w:val="26"/>
          <w:szCs w:val="26"/>
        </w:rPr>
        <w:t xml:space="preserve"> список категорий.</w:t>
      </w:r>
    </w:p>
    <w:p w:rsidR="00292A67" w:rsidRDefault="00292A67" w:rsidP="00684E4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292A67" w:rsidRDefault="00292A67" w:rsidP="00292A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292A67" w:rsidRDefault="00292A67" w:rsidP="00292A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292A67" w:rsidRDefault="00292A67" w:rsidP="00292A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292A67" w:rsidRDefault="00292A67" w:rsidP="00292A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292A67" w:rsidRPr="00292A67" w:rsidRDefault="007225FF" w:rsidP="00292A6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 работу получившегося функционала и удалим любую категорию.</w:t>
      </w:r>
    </w:p>
    <w:p w:rsidR="00CC6846" w:rsidRPr="00684CAE" w:rsidRDefault="003250DA" w:rsidP="00684CAE">
      <w:pPr>
        <w:pStyle w:val="21"/>
      </w:pPr>
      <w:bookmarkStart w:id="8" w:name="_Toc132562151"/>
      <w:r w:rsidRPr="00684CAE">
        <w:t xml:space="preserve">реализуем логику </w:t>
      </w:r>
      <w:r w:rsidR="00666783">
        <w:t>указания названия</w:t>
      </w:r>
      <w:r w:rsidRPr="00684CAE">
        <w:t xml:space="preserve"> нового товара</w:t>
      </w:r>
      <w:bookmarkEnd w:id="8"/>
    </w:p>
    <w:p w:rsidR="00CC6846" w:rsidRPr="00AF2400" w:rsidRDefault="009347B6" w:rsidP="003250DA">
      <w:pPr>
        <w:spacing w:before="240" w:line="360" w:lineRule="auto"/>
        <w:rPr>
          <w:noProof/>
        </w:rPr>
      </w:pPr>
      <w:r w:rsidRPr="00AF2400">
        <w:rPr>
          <w:rFonts w:ascii="Times New Roman" w:hAnsi="Times New Roman" w:cs="Times New Roman"/>
          <w:sz w:val="26"/>
          <w:szCs w:val="26"/>
        </w:rPr>
        <w:t xml:space="preserve">Добавим в модуль 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</w:t>
      </w:r>
      <w:r w:rsidRPr="00AF2400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</w:t>
      </w:r>
      <w:r w:rsidRPr="00AF2400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AF2400">
        <w:rPr>
          <w:rFonts w:ascii="Times New Roman" w:hAnsi="Times New Roman" w:cs="Times New Roman"/>
          <w:sz w:val="26"/>
          <w:szCs w:val="26"/>
        </w:rPr>
        <w:t xml:space="preserve"> директории 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states</w:t>
      </w:r>
      <w:r w:rsidRPr="00AF2400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AF2400">
        <w:rPr>
          <w:rFonts w:ascii="Times New Roman" w:hAnsi="Times New Roman" w:cs="Times New Roman"/>
          <w:sz w:val="26"/>
          <w:szCs w:val="26"/>
        </w:rPr>
        <w:t xml:space="preserve">шаблон класса </w:t>
      </w:r>
      <w:r w:rsidR="00AF2400" w:rsidRPr="00AF2400">
        <w:rPr>
          <w:rFonts w:ascii="Times New Roman" w:hAnsi="Times New Roman" w:cs="Times New Roman"/>
          <w:sz w:val="26"/>
          <w:szCs w:val="26"/>
        </w:rPr>
        <w:t>для состояни</w:t>
      </w:r>
      <w:r w:rsidR="00AF2400">
        <w:rPr>
          <w:rFonts w:ascii="Times New Roman" w:hAnsi="Times New Roman" w:cs="Times New Roman"/>
          <w:sz w:val="26"/>
          <w:szCs w:val="26"/>
        </w:rPr>
        <w:t>й</w:t>
      </w:r>
      <w:r w:rsidRPr="00AF2400">
        <w:rPr>
          <w:rFonts w:ascii="Times New Roman" w:hAnsi="Times New Roman" w:cs="Times New Roman"/>
          <w:sz w:val="26"/>
          <w:szCs w:val="26"/>
        </w:rPr>
        <w:t xml:space="preserve"> товара.</w:t>
      </w:r>
      <w:r w:rsidR="00AF2400">
        <w:rPr>
          <w:rFonts w:ascii="Times New Roman" w:hAnsi="Times New Roman" w:cs="Times New Roman"/>
          <w:sz w:val="26"/>
          <w:szCs w:val="26"/>
        </w:rPr>
        <w:t xml:space="preserve"> Состояния у нас будут на указание всех основных параметров, а также кнопки сохранения информации о товаре.</w:t>
      </w:r>
    </w:p>
    <w:p w:rsidR="00CC6846" w:rsidRPr="00AF2400" w:rsidRDefault="00CA5C09" w:rsidP="00CA5C09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F2400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AF240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AF2400" w:rsidRPr="00AF240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18</w:t>
      </w:r>
      <w:r w:rsidRPr="00AF240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step_3/test_aio_bot/handlers/states/product_state.py</w:t>
      </w:r>
    </w:p>
    <w:p w:rsidR="00AF2400" w:rsidRPr="00AF2400" w:rsidRDefault="00AF2400" w:rsidP="00AF2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ProductState(StatesGroup):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title = State()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body = State()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image = State()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price = State()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confirm = State()</w:t>
      </w:r>
    </w:p>
    <w:p w:rsidR="005370FF" w:rsidRPr="00AF2400" w:rsidRDefault="005370FF" w:rsidP="000F3406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F2400">
        <w:rPr>
          <w:rFonts w:ascii="Times New Roman" w:hAnsi="Times New Roman" w:cs="Times New Roman"/>
          <w:sz w:val="26"/>
          <w:szCs w:val="26"/>
        </w:rPr>
        <w:t>Нужно добавить импорт класса</w:t>
      </w:r>
      <w:r w:rsidR="00AF2400" w:rsidRPr="00AF2400">
        <w:rPr>
          <w:rFonts w:ascii="Times New Roman" w:hAnsi="Times New Roman" w:cs="Times New Roman"/>
          <w:sz w:val="26"/>
          <w:szCs w:val="26"/>
        </w:rPr>
        <w:t xml:space="preserve"> с состояниями</w:t>
      </w:r>
      <w:r w:rsidRPr="00AF2400">
        <w:rPr>
          <w:rFonts w:ascii="Times New Roman" w:hAnsi="Times New Roman" w:cs="Times New Roman"/>
          <w:sz w:val="26"/>
          <w:szCs w:val="26"/>
        </w:rPr>
        <w:t xml:space="preserve"> в модуль </w:t>
      </w:r>
      <w:r w:rsidRPr="00AF2400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AF2400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AF2400">
        <w:rPr>
          <w:rFonts w:ascii="Times New Roman" w:hAnsi="Times New Roman" w:cs="Times New Roman"/>
          <w:sz w:val="26"/>
          <w:szCs w:val="26"/>
        </w:rPr>
        <w:t xml:space="preserve"> директории </w:t>
      </w:r>
      <w:r w:rsidRPr="00AF2400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states</w:t>
      </w:r>
      <w:r w:rsidRPr="00AF2400">
        <w:rPr>
          <w:rFonts w:ascii="Times New Roman" w:hAnsi="Times New Roman" w:cs="Times New Roman"/>
          <w:sz w:val="26"/>
          <w:szCs w:val="26"/>
        </w:rPr>
        <w:t>.</w:t>
      </w:r>
    </w:p>
    <w:p w:rsidR="00B42FCF" w:rsidRPr="00AF2400" w:rsidRDefault="00B42FCF" w:rsidP="00B42F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AF2400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AF240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="00AF2400" w:rsidRPr="00AF240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9</w:t>
      </w:r>
      <w:r w:rsidRPr="00AF2400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step_3/test_aio_bot/handlers/states/__init__.py</w:t>
      </w:r>
    </w:p>
    <w:p w:rsidR="00B42FCF" w:rsidRPr="00331534" w:rsidRDefault="00B42FCF" w:rsidP="00B42F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b/>
          <w:bCs/>
          <w:color w:val="FF0000"/>
          <w:sz w:val="20"/>
          <w:szCs w:val="20"/>
          <w:lang w:val="en-US" w:eastAsia="ru-RU"/>
        </w:rPr>
      </w:pPr>
    </w:p>
    <w:p w:rsidR="00AF2400" w:rsidRPr="007253CE" w:rsidRDefault="00AF2400" w:rsidP="00AF2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r w:rsidRPr="007253C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import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</w:t>
      </w:r>
    </w:p>
    <w:p w:rsidR="003C239A" w:rsidRPr="00AF2400" w:rsidRDefault="00871107" w:rsidP="000F3406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AF2400">
        <w:rPr>
          <w:rFonts w:ascii="Times New Roman" w:hAnsi="Times New Roman" w:cs="Times New Roman"/>
          <w:sz w:val="26"/>
          <w:szCs w:val="26"/>
        </w:rPr>
        <w:t>Добавим надпись кнопки добавления товара</w:t>
      </w:r>
      <w:r w:rsidR="000F3406" w:rsidRPr="00AF2400">
        <w:rPr>
          <w:rFonts w:ascii="Times New Roman" w:hAnsi="Times New Roman" w:cs="Times New Roman"/>
          <w:sz w:val="26"/>
          <w:szCs w:val="26"/>
        </w:rPr>
        <w:t xml:space="preserve">, импорт класса с состояниями для </w:t>
      </w:r>
      <w:r w:rsidR="008836AF" w:rsidRPr="00AF2400">
        <w:rPr>
          <w:rFonts w:ascii="Times New Roman" w:hAnsi="Times New Roman" w:cs="Times New Roman"/>
          <w:sz w:val="26"/>
          <w:szCs w:val="26"/>
        </w:rPr>
        <w:t>товара</w:t>
      </w:r>
      <w:r w:rsidR="000F3406" w:rsidRPr="00AF2400">
        <w:rPr>
          <w:rFonts w:ascii="Times New Roman" w:hAnsi="Times New Roman" w:cs="Times New Roman"/>
          <w:sz w:val="26"/>
          <w:szCs w:val="26"/>
        </w:rPr>
        <w:t>.</w:t>
      </w:r>
      <w:r w:rsidR="00A91845" w:rsidRPr="00AF2400">
        <w:rPr>
          <w:rFonts w:ascii="Times New Roman" w:hAnsi="Times New Roman" w:cs="Times New Roman"/>
          <w:sz w:val="26"/>
          <w:szCs w:val="26"/>
        </w:rPr>
        <w:t xml:space="preserve"> Также добавим обработчик события </w:t>
      </w:r>
      <w:r w:rsidR="00AF2400" w:rsidRPr="00AF2400">
        <w:rPr>
          <w:rFonts w:ascii="Times New Roman" w:hAnsi="Times New Roman" w:cs="Times New Roman"/>
          <w:sz w:val="26"/>
          <w:szCs w:val="26"/>
        </w:rPr>
        <w:t xml:space="preserve">нажатия </w:t>
      </w:r>
      <w:r w:rsidR="008C75BD" w:rsidRPr="00AF2400">
        <w:rPr>
          <w:rFonts w:ascii="Times New Roman" w:hAnsi="Times New Roman" w:cs="Times New Roman"/>
          <w:sz w:val="26"/>
          <w:szCs w:val="26"/>
        </w:rPr>
        <w:t xml:space="preserve">кнопки </w:t>
      </w:r>
      <w:r w:rsidR="00A91845" w:rsidRPr="00AF2400">
        <w:rPr>
          <w:rFonts w:ascii="Times New Roman" w:hAnsi="Times New Roman" w:cs="Times New Roman"/>
          <w:sz w:val="26"/>
          <w:szCs w:val="26"/>
        </w:rPr>
        <w:t>добавления товара.</w:t>
      </w:r>
    </w:p>
    <w:p w:rsidR="003C239A" w:rsidRDefault="003C239A" w:rsidP="00C943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943FC" w:rsidRPr="00AA4FB0" w:rsidRDefault="00411707" w:rsidP="00C943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E1965A" wp14:editId="2451F6C7">
                <wp:simplePos x="0" y="0"/>
                <wp:positionH relativeFrom="page">
                  <wp:posOffset>540688</wp:posOffset>
                </wp:positionH>
                <wp:positionV relativeFrom="paragraph">
                  <wp:posOffset>-572494</wp:posOffset>
                </wp:positionV>
                <wp:extent cx="6660000" cy="9756000"/>
                <wp:effectExtent l="0" t="0" r="26670" b="17145"/>
                <wp:wrapNone/>
                <wp:docPr id="107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60580" id="Прямоугольник 12" o:spid="_x0000_s1026" style="position:absolute;margin-left:42.55pt;margin-top:-45.1pt;width:524.4pt;height:768.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Ii/QIAABY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" filled="f" strokecolor="#2f5496 [2404]" strokeweight="1pt">
                <w10:wrap anchorx="page"/>
              </v:rect>
            </w:pict>
          </mc:Fallback>
        </mc:AlternateContent>
      </w:r>
      <w:r w:rsidR="00AF2400" w:rsidRPr="00AF2400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AF2400" w:rsidRPr="00AA4FB0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20</w:t>
      </w:r>
      <w:r w:rsidR="00C943FC" w:rsidRPr="00AA4FB0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. 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_3/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/__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add</w:t>
      </w:r>
      <w:r w:rsidR="00C943FC" w:rsidRPr="00AA4FB0">
        <w:rPr>
          <w:rFonts w:ascii="Times New Roman" w:hAnsi="Times New Roman" w:cs="Times New Roman"/>
          <w:b/>
          <w:sz w:val="28"/>
          <w:szCs w:val="28"/>
          <w:u w:val="single"/>
        </w:rPr>
        <w:t>__.</w:t>
      </w:r>
      <w:r w:rsidR="00C943FC" w:rsidRPr="00AF240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AF2400" w:rsidRPr="00AA4FB0" w:rsidRDefault="00AF2400" w:rsidP="00C943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400" w:rsidRPr="00AF2400" w:rsidRDefault="00AF2400" w:rsidP="00AF2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states </w:t>
      </w: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</w:t>
      </w:r>
    </w:p>
    <w:p w:rsidR="00AF2400" w:rsidRPr="00AF2400" w:rsidRDefault="00AF2400" w:rsidP="00AF2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AF2400" w:rsidRPr="00AF2400" w:rsidRDefault="00AF2400" w:rsidP="00AF2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F240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AF240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=add_product)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process_add_product(message: Message):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ProductState.title.set()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ReplyKeyboardMarkup(</w:t>
      </w:r>
      <w:r w:rsidRPr="00AF240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markup.add(cancel_message)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F240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AF240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AF240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Название</w:t>
      </w:r>
      <w:r w:rsidRPr="00AF240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AF240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C943FC" w:rsidRPr="00AF2400" w:rsidRDefault="00C943FC" w:rsidP="00C943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6B1301" w:rsidRDefault="00EA7110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80096" behindDoc="0" locked="0" layoutInCell="1" allowOverlap="1" wp14:anchorId="6F9290F6" wp14:editId="64D01F68">
            <wp:simplePos x="0" y="0"/>
            <wp:positionH relativeFrom="margin">
              <wp:align>center</wp:align>
            </wp:positionH>
            <wp:positionV relativeFrom="paragraph">
              <wp:posOffset>562890</wp:posOffset>
            </wp:positionV>
            <wp:extent cx="2605405" cy="1898015"/>
            <wp:effectExtent l="19050" t="19050" r="23495" b="26035"/>
            <wp:wrapThrough wrapText="bothSides">
              <wp:wrapPolygon edited="0">
                <wp:start x="-158" y="-217"/>
                <wp:lineTo x="-158" y="21679"/>
                <wp:lineTo x="21637" y="21679"/>
                <wp:lineTo x="21637" y="-217"/>
                <wp:lineTo x="-158" y="-217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898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01">
        <w:rPr>
          <w:rFonts w:ascii="Times New Roman" w:hAnsi="Times New Roman" w:cs="Times New Roman"/>
          <w:sz w:val="26"/>
          <w:szCs w:val="26"/>
        </w:rPr>
        <w:t>Устанавливаем объект состояния для названия товара. Теперь пользователю будет предложено ввести это название.</w:t>
      </w:r>
    </w:p>
    <w:p w:rsidR="006B1301" w:rsidRDefault="006B1301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6B1301" w:rsidRDefault="006B1301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A7110" w:rsidRDefault="00EA7110" w:rsidP="00EA7110"/>
    <w:p w:rsidR="00EA7110" w:rsidRDefault="00EA7110" w:rsidP="00EA7110"/>
    <w:p w:rsidR="00EA7110" w:rsidRDefault="00EA7110" w:rsidP="00EA7110"/>
    <w:p w:rsidR="00EA7110" w:rsidRPr="00EA7110" w:rsidRDefault="00EA7110" w:rsidP="00EA7110"/>
    <w:p w:rsidR="00005C3C" w:rsidRPr="00005C3C" w:rsidRDefault="00005C3C" w:rsidP="00005C3C">
      <w:pPr>
        <w:pStyle w:val="21"/>
        <w:spacing w:after="240"/>
      </w:pPr>
      <w:bookmarkStart w:id="9" w:name="_Toc132562152"/>
      <w:r w:rsidRPr="00684CAE">
        <w:t>реализуем логику</w:t>
      </w:r>
      <w:r>
        <w:t xml:space="preserve"> отмены</w:t>
      </w:r>
      <w:r w:rsidRPr="00684CAE">
        <w:t xml:space="preserve"> добавления нового товара</w:t>
      </w:r>
      <w:bookmarkEnd w:id="9"/>
    </w:p>
    <w:p w:rsidR="004A7A84" w:rsidRPr="004A7A84" w:rsidRDefault="004A7A84" w:rsidP="004A7A84">
      <w:pPr>
        <w:spacing w:line="360" w:lineRule="auto"/>
        <w:rPr>
          <w:noProof/>
        </w:rPr>
      </w:pPr>
      <w:r w:rsidRPr="004A7A84">
        <w:rPr>
          <w:rFonts w:ascii="Times New Roman" w:hAnsi="Times New Roman" w:cs="Times New Roman"/>
          <w:sz w:val="26"/>
          <w:szCs w:val="26"/>
        </w:rPr>
        <w:t>Теперь обработчик отмены добавления. При желании мы в любой момент сможем завершить добавление товара.</w:t>
      </w:r>
    </w:p>
    <w:p w:rsidR="004A7A84" w:rsidRPr="004A7A84" w:rsidRDefault="004A7A84" w:rsidP="004A7A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4A7A84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4A7A84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21. </w:t>
      </w:r>
      <w:r w:rsidRPr="004A7A8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4A7A84" w:rsidRPr="004A7A84" w:rsidRDefault="004A7A84" w:rsidP="004A7A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color w:val="FF0000"/>
          <w:sz w:val="20"/>
          <w:szCs w:val="20"/>
          <w:lang w:val="en-US" w:eastAsia="ru-RU"/>
        </w:rPr>
      </w:pPr>
    </w:p>
    <w:p w:rsidR="00005C3C" w:rsidRDefault="004A7A84" w:rsidP="004A7A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A7A8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4A7A8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=cancel_message, </w:t>
      </w:r>
      <w:r w:rsidRPr="004A7A8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=ProductState.title)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process_cancel(message: Message, state: FSMContext):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Ок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отменено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A7A8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=ReplyKeyboardRemove())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state.finish()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process_settings(message)</w:t>
      </w:r>
    </w:p>
    <w:p w:rsidR="00005C3C" w:rsidRDefault="00005C3C" w:rsidP="00005C3C">
      <w:pPr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05C3C" w:rsidRPr="00005C3C" w:rsidRDefault="00005C3C" w:rsidP="00005C3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листинге 20 у нас есть следующее выражение</w:t>
      </w:r>
      <w:r w:rsidRPr="00005C3C">
        <w:rPr>
          <w:rFonts w:ascii="Times New Roman" w:hAnsi="Times New Roman" w:cs="Times New Roman"/>
          <w:sz w:val="26"/>
          <w:szCs w:val="26"/>
        </w:rPr>
        <w:t>:</w:t>
      </w:r>
    </w:p>
    <w:p w:rsidR="00005C3C" w:rsidRPr="00005C3C" w:rsidRDefault="00005C3C" w:rsidP="00005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6"/>
          <w:szCs w:val="26"/>
        </w:rPr>
      </w:pP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cancel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AF240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005C3C" w:rsidRPr="00005C3C" w:rsidRDefault="00005C3C" w:rsidP="00005C3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Это кнопка, при нажатии на которую будет запускать обработчик листинга 21.</w:t>
      </w:r>
    </w:p>
    <w:p w:rsidR="004A7A84" w:rsidRDefault="00005C3C" w:rsidP="00005C3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005C3C" w:rsidRPr="00005C3C" w:rsidRDefault="00411707" w:rsidP="00005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77E5E6" wp14:editId="0DBB8ACA">
                <wp:simplePos x="0" y="0"/>
                <wp:positionH relativeFrom="page">
                  <wp:posOffset>516835</wp:posOffset>
                </wp:positionH>
                <wp:positionV relativeFrom="paragraph">
                  <wp:posOffset>-532737</wp:posOffset>
                </wp:positionV>
                <wp:extent cx="6660000" cy="9756000"/>
                <wp:effectExtent l="0" t="0" r="26670" b="17145"/>
                <wp:wrapNone/>
                <wp:docPr id="108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50E90" id="Прямоугольник 12" o:spid="_x0000_s1026" style="position:absolute;margin-left:40.7pt;margin-top:-41.95pt;width:524.4pt;height:768.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005C3C" w:rsidRPr="00005C3C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state</w:t>
      </w:r>
      <w:r w:rsidR="00005C3C"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=ProductState.title</w:t>
      </w:r>
    </w:p>
    <w:p w:rsidR="00005C3C" w:rsidRDefault="00005C3C" w:rsidP="00005C3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работает при включении состояния для параметра Название категории.</w:t>
      </w:r>
    </w:p>
    <w:p w:rsidR="00005C3C" w:rsidRPr="00005C3C" w:rsidRDefault="00005C3C" w:rsidP="00005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Ок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отменено</w:t>
      </w:r>
      <w:r w:rsidRPr="004A7A8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A7A8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=ReplyKeyboardRemove())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state.finish()</w:t>
      </w:r>
    </w:p>
    <w:p w:rsidR="00005C3C" w:rsidRPr="00005C3C" w:rsidRDefault="00005C3C" w:rsidP="00005C3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отмене выводим соответствующее сообщение и выключаем состояние.</w:t>
      </w:r>
    </w:p>
    <w:p w:rsidR="00005C3C" w:rsidRDefault="00005C3C" w:rsidP="00005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A7A8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005C3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settings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4A7A8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005C3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4A7A84" w:rsidRPr="00005C3C" w:rsidRDefault="00005C3C" w:rsidP="004A7A84">
      <w:pPr>
        <w:spacing w:before="240" w:line="36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Переходим обратно к списку категорий.</w:t>
      </w:r>
    </w:p>
    <w:p w:rsidR="004A7A84" w:rsidRPr="00005C3C" w:rsidRDefault="00005C3C" w:rsidP="004A7A84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05C3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1" locked="0" layoutInCell="1" allowOverlap="1" wp14:anchorId="1680F105" wp14:editId="6BAB11F9">
            <wp:simplePos x="0" y="0"/>
            <wp:positionH relativeFrom="margin">
              <wp:align>right</wp:align>
            </wp:positionH>
            <wp:positionV relativeFrom="paragraph">
              <wp:posOffset>371364</wp:posOffset>
            </wp:positionV>
            <wp:extent cx="5732780" cy="1383665"/>
            <wp:effectExtent l="19050" t="19050" r="20320" b="26035"/>
            <wp:wrapTight wrapText="bothSides">
              <wp:wrapPolygon edited="0">
                <wp:start x="-72" y="-297"/>
                <wp:lineTo x="-72" y="21709"/>
                <wp:lineTo x="21605" y="21709"/>
                <wp:lineTo x="21605" y="-297"/>
                <wp:lineTo x="-72" y="-297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38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C3C">
        <w:rPr>
          <w:rFonts w:ascii="Times New Roman" w:hAnsi="Times New Roman" w:cs="Times New Roman"/>
          <w:sz w:val="26"/>
          <w:szCs w:val="26"/>
        </w:rPr>
        <w:t>Проверим.</w:t>
      </w:r>
    </w:p>
    <w:p w:rsidR="004A7A84" w:rsidRPr="004A7A84" w:rsidRDefault="00005C3C" w:rsidP="004E5E2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4A7A8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1" locked="0" layoutInCell="1" allowOverlap="1" wp14:anchorId="54EF84A9" wp14:editId="03C117F2">
            <wp:simplePos x="0" y="0"/>
            <wp:positionH relativeFrom="column">
              <wp:posOffset>1550339</wp:posOffset>
            </wp:positionH>
            <wp:positionV relativeFrom="paragraph">
              <wp:posOffset>1517899</wp:posOffset>
            </wp:positionV>
            <wp:extent cx="2695575" cy="1494790"/>
            <wp:effectExtent l="19050" t="19050" r="28575" b="10160"/>
            <wp:wrapTight wrapText="bothSides">
              <wp:wrapPolygon edited="0">
                <wp:start x="-153" y="-275"/>
                <wp:lineTo x="-153" y="21472"/>
                <wp:lineTo x="21676" y="21472"/>
                <wp:lineTo x="21676" y="-275"/>
                <wp:lineTo x="-153" y="-275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94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A84" w:rsidRPr="004A7A84" w:rsidRDefault="004A7A84" w:rsidP="004E5E2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4A7A84" w:rsidRDefault="004A7A84" w:rsidP="004E5E2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005C3C" w:rsidRDefault="00005C3C" w:rsidP="004E5E2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CE2071" w:rsidRPr="00CE2071" w:rsidRDefault="00CE2071" w:rsidP="00CE2071">
      <w:pPr>
        <w:pStyle w:val="21"/>
        <w:spacing w:after="240"/>
      </w:pPr>
      <w:bookmarkStart w:id="10" w:name="_Toc132562153"/>
      <w:r w:rsidRPr="00684CAE">
        <w:t>реализуем логику</w:t>
      </w:r>
      <w:r>
        <w:t xml:space="preserve"> </w:t>
      </w:r>
      <w:r w:rsidRPr="00684CAE">
        <w:t xml:space="preserve">добавления </w:t>
      </w:r>
      <w:r>
        <w:t>описания</w:t>
      </w:r>
      <w:r w:rsidRPr="00684CAE">
        <w:t xml:space="preserve"> товара</w:t>
      </w:r>
      <w:bookmarkEnd w:id="10"/>
    </w:p>
    <w:p w:rsidR="004E5E2F" w:rsidRPr="000F1C19" w:rsidRDefault="004E5E2F" w:rsidP="004E5E2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0F1C19">
        <w:rPr>
          <w:rFonts w:ascii="Times New Roman" w:hAnsi="Times New Roman" w:cs="Times New Roman"/>
          <w:sz w:val="26"/>
          <w:szCs w:val="26"/>
        </w:rPr>
        <w:t>А теперь и обработчик добавления описания товара после ввода названия.</w:t>
      </w:r>
    </w:p>
    <w:p w:rsidR="004E5E2F" w:rsidRPr="000F1C19" w:rsidRDefault="004E5E2F" w:rsidP="000F1C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0C41E4"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0F1C1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</w:t>
      </w:r>
      <w:r w:rsidR="000F1C1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o_bot/handlers/admin/__add__.py</w:t>
      </w:r>
    </w:p>
    <w:p w:rsidR="000F1C19" w:rsidRPr="000F1C19" w:rsidRDefault="000F1C19" w:rsidP="000F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F1C1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0F1C1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=ProductState.title)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process_title(message: Message, state: FSMContext):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'title'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message.text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ProductState.next()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Описание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F1C1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0F1C19" w:rsidRDefault="000F1C19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0F1C19" w:rsidRPr="007253CE" w:rsidRDefault="00411707" w:rsidP="000F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16ACC3" wp14:editId="52EEA47B">
                <wp:simplePos x="0" y="0"/>
                <wp:positionH relativeFrom="page">
                  <wp:posOffset>508884</wp:posOffset>
                </wp:positionH>
                <wp:positionV relativeFrom="paragraph">
                  <wp:posOffset>-540688</wp:posOffset>
                </wp:positionV>
                <wp:extent cx="6660000" cy="9756000"/>
                <wp:effectExtent l="0" t="0" r="26670" b="17145"/>
                <wp:wrapNone/>
                <wp:docPr id="109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8F32B" id="Прямоугольник 12" o:spid="_x0000_s1026" style="position:absolute;margin-left:40.05pt;margin-top:-42.55pt;width:524.4pt;height:768.2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cZ/AIAABY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0F1C19" w:rsidRPr="007253C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="000F1C19" w:rsidRPr="007253C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="000F1C19" w:rsidRPr="007253C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="000F1C19" w:rsidRPr="007253C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=ProductState.title)</w:t>
      </w:r>
      <w:r w:rsidRPr="00AA4FB0">
        <w:rPr>
          <w:noProof/>
          <w:color w:val="FF0000"/>
          <w:lang w:val="en-US" w:eastAsia="ru-RU"/>
        </w:rPr>
        <w:t xml:space="preserve"> </w:t>
      </w:r>
    </w:p>
    <w:p w:rsidR="000F1C19" w:rsidRPr="000F1C19" w:rsidRDefault="000F1C19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Сам обработчик будет запускаться после изменения состояния 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title</w:t>
      </w:r>
      <w:r w:rsidRPr="000F1C19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т.е. когда мы введем название товара.</w:t>
      </w:r>
    </w:p>
    <w:p w:rsidR="000F1C19" w:rsidRPr="000F1C19" w:rsidRDefault="000F1C19" w:rsidP="000F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data[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'title'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message.text</w:t>
      </w:r>
    </w:p>
    <w:p w:rsidR="000F1C19" w:rsidRDefault="000F1C19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Передаем в словарь контекста название товара.</w:t>
      </w:r>
    </w:p>
    <w:p w:rsidR="000F1C19" w:rsidRPr="000F1C19" w:rsidRDefault="000F1C19" w:rsidP="000F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ProductState.next()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F1C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Описание</w:t>
      </w:r>
      <w:r w:rsidRPr="000F1C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0F1C1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0F1C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0F1C19" w:rsidRDefault="000F1C19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Переходим к следующему состоянию, где нам будет предложено ввести описание товара.</w:t>
      </w:r>
    </w:p>
    <w:p w:rsidR="000F1C19" w:rsidRPr="006052E0" w:rsidRDefault="006052E0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необходимости мы можем вернуться на предыдущий шаг, поэтому</w:t>
      </w:r>
      <w:r w:rsidRPr="006052E0">
        <w:rPr>
          <w:rFonts w:ascii="Times New Roman" w:hAnsi="Times New Roman" w:cs="Times New Roman"/>
          <w:sz w:val="26"/>
          <w:szCs w:val="26"/>
        </w:rPr>
        <w:t>:</w:t>
      </w:r>
    </w:p>
    <w:p w:rsidR="006052E0" w:rsidRPr="007253CE" w:rsidRDefault="006052E0" w:rsidP="006052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6052E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</w:t>
      </w:r>
      <w:r w:rsidRPr="007253CE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_</w:t>
      </w:r>
      <w:r w:rsidRPr="006052E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markup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6052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6052E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r w:rsidRPr="007253C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6052E0" w:rsidRDefault="00A3352E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A3352E">
        <w:rPr>
          <w:rFonts w:ascii="Times New Roman" w:hAnsi="Times New Roman" w:cs="Times New Roman"/>
          <w:sz w:val="26"/>
          <w:szCs w:val="26"/>
        </w:rPr>
        <w:t xml:space="preserve">бработчик </w:t>
      </w:r>
      <w:r>
        <w:rPr>
          <w:rFonts w:ascii="Times New Roman" w:hAnsi="Times New Roman" w:cs="Times New Roman"/>
          <w:sz w:val="26"/>
          <w:szCs w:val="26"/>
        </w:rPr>
        <w:t xml:space="preserve">добавления в меню кнопки </w:t>
      </w:r>
      <w:r w:rsidRPr="00A3352E">
        <w:rPr>
          <w:rFonts w:ascii="Times New Roman" w:hAnsi="Times New Roman" w:cs="Times New Roman"/>
          <w:sz w:val="26"/>
          <w:szCs w:val="26"/>
        </w:rPr>
        <w:t>возврата:</w:t>
      </w:r>
    </w:p>
    <w:p w:rsidR="00A3352E" w:rsidRDefault="00A3352E" w:rsidP="00A335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0F1C1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o_bot/handlers/admin/__add__.py</w:t>
      </w:r>
    </w:p>
    <w:p w:rsidR="00A3352E" w:rsidRPr="00A3352E" w:rsidRDefault="00A3352E" w:rsidP="00A335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A3352E" w:rsidRPr="00A3352E" w:rsidRDefault="00A3352E" w:rsidP="00A335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back_message = </w:t>
      </w:r>
      <w:r w:rsidRPr="00A3352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A3352E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👈</w:t>
      </w:r>
      <w:r w:rsidRPr="00A3352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A3352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Назад</w:t>
      </w:r>
      <w:r w:rsidRPr="00A3352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A3352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A3352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def 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back_markup():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ReplyKeyboardMarkup(</w:t>
      </w:r>
      <w:r w:rsidRPr="00A3352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A3352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A3352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A3352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markup.add(back_message)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3352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A3352E" w:rsidRDefault="00A3352E" w:rsidP="000F1C1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теперь и сам обработчик возврата</w:t>
      </w:r>
      <w:r w:rsidR="00A75776">
        <w:rPr>
          <w:rFonts w:ascii="Times New Roman" w:hAnsi="Times New Roman" w:cs="Times New Roman"/>
          <w:sz w:val="26"/>
          <w:szCs w:val="26"/>
        </w:rPr>
        <w:t xml:space="preserve"> к добавлению товара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отрабатывать только после </w:t>
      </w:r>
      <w:r w:rsidR="00A75776">
        <w:rPr>
          <w:rFonts w:ascii="Times New Roman" w:hAnsi="Times New Roman" w:cs="Times New Roman"/>
          <w:sz w:val="26"/>
          <w:szCs w:val="26"/>
        </w:rPr>
        <w:t>указания названия</w:t>
      </w:r>
      <w:r>
        <w:rPr>
          <w:rFonts w:ascii="Times New Roman" w:hAnsi="Times New Roman" w:cs="Times New Roman"/>
          <w:sz w:val="26"/>
          <w:szCs w:val="26"/>
        </w:rPr>
        <w:t xml:space="preserve"> товара.</w:t>
      </w:r>
    </w:p>
    <w:p w:rsidR="004E5E2F" w:rsidRPr="00A3352E" w:rsidRDefault="00A3352E" w:rsidP="00A335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4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0F1C1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o_bot/handlers/admin/__add__.py</w:t>
      </w:r>
    </w:p>
    <w:p w:rsidR="00A3352E" w:rsidRDefault="00A3352E" w:rsidP="00A3352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</w:pPr>
    </w:p>
    <w:p w:rsidR="00A3352E" w:rsidRPr="00A3352E" w:rsidRDefault="00A3352E" w:rsidP="00A335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3352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A3352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=back_message, </w:t>
      </w:r>
      <w:r w:rsidRPr="00A3352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=ProductState.title)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A3352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process_title_back(message: Message, </w:t>
      </w:r>
      <w:r w:rsidRPr="00A3352E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state: FSMContext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A3352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A3352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process_add_product(message)</w:t>
      </w:r>
    </w:p>
    <w:p w:rsidR="00062CEC" w:rsidRDefault="00062CEC" w:rsidP="00BB20A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поскольку поменять название можно только на этапе ввода описания (объект состояния 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body</w:t>
      </w:r>
      <w:r>
        <w:rPr>
          <w:rFonts w:ascii="Times New Roman" w:hAnsi="Times New Roman" w:cs="Times New Roman"/>
          <w:sz w:val="26"/>
          <w:szCs w:val="26"/>
        </w:rPr>
        <w:t>), то пропишем соответствующий обработчик.</w:t>
      </w:r>
    </w:p>
    <w:p w:rsidR="00062CEC" w:rsidRDefault="00062CEC" w:rsidP="0006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0F1C1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0F1C1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o_bot/handlers/admin/__add__.py</w:t>
      </w:r>
    </w:p>
    <w:p w:rsidR="00062CEC" w:rsidRPr="00062CEC" w:rsidRDefault="00062CEC" w:rsidP="00062CE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062CEC" w:rsidRPr="00062CEC" w:rsidRDefault="00062CEC" w:rsidP="00062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062CE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062CE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=back_message, </w:t>
      </w:r>
      <w:r w:rsidRPr="00062CE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=ProductState.body)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process_body_back(message: Message, state: FSMContext):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ProductState.title.set()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411707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128E23" wp14:editId="46E399CA">
                <wp:simplePos x="0" y="0"/>
                <wp:positionH relativeFrom="page">
                  <wp:posOffset>548640</wp:posOffset>
                </wp:positionH>
                <wp:positionV relativeFrom="paragraph">
                  <wp:posOffset>-588396</wp:posOffset>
                </wp:positionV>
                <wp:extent cx="6660000" cy="9756000"/>
                <wp:effectExtent l="0" t="0" r="26670" b="17145"/>
                <wp:wrapNone/>
                <wp:docPr id="110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2F71" id="Прямоугольник 12" o:spid="_x0000_s1026" style="position:absolute;margin-left:43.2pt;margin-top:-46.35pt;width:524.4pt;height:768.2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f"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название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</w:t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'title'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062C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062C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&lt;/b&gt;?"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r w:rsidRPr="00062CE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062C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A3352E" w:rsidRPr="00BB20A9" w:rsidRDefault="005A5A05" w:rsidP="00BB20A9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94080" behindDoc="1" locked="0" layoutInCell="1" allowOverlap="1" wp14:anchorId="4B319AD9" wp14:editId="490E504C">
            <wp:simplePos x="0" y="0"/>
            <wp:positionH relativeFrom="margin">
              <wp:align>left</wp:align>
            </wp:positionH>
            <wp:positionV relativeFrom="paragraph">
              <wp:posOffset>802033</wp:posOffset>
            </wp:positionV>
            <wp:extent cx="5725160" cy="3093085"/>
            <wp:effectExtent l="19050" t="19050" r="27940" b="12065"/>
            <wp:wrapThrough wrapText="bothSides">
              <wp:wrapPolygon edited="0">
                <wp:start x="-72" y="-133"/>
                <wp:lineTo x="-72" y="21551"/>
                <wp:lineTo x="21634" y="21551"/>
                <wp:lineTo x="21634" y="-133"/>
                <wp:lineTo x="-72" y="-13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09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0A9">
        <w:rPr>
          <w:rFonts w:ascii="Times New Roman" w:hAnsi="Times New Roman" w:cs="Times New Roman"/>
          <w:sz w:val="26"/>
          <w:szCs w:val="26"/>
        </w:rPr>
        <w:t>Проверим что получилось. Введем название товара, перейдем к описанию, а затем вернемся обратно.</w:t>
      </w:r>
    </w:p>
    <w:p w:rsidR="00A75776" w:rsidRPr="00285982" w:rsidRDefault="00A75776" w:rsidP="00285982">
      <w:pPr>
        <w:pStyle w:val="21"/>
        <w:spacing w:after="240"/>
      </w:pPr>
      <w:bookmarkStart w:id="11" w:name="_Toc132562154"/>
      <w:r w:rsidRPr="00684CAE">
        <w:t>реализуем логику</w:t>
      </w:r>
      <w:r>
        <w:t xml:space="preserve"> </w:t>
      </w:r>
      <w:r w:rsidRPr="00684CAE">
        <w:t xml:space="preserve">добавления </w:t>
      </w:r>
      <w:r>
        <w:t>фото</w:t>
      </w:r>
      <w:r w:rsidRPr="00684CAE">
        <w:t xml:space="preserve"> товара</w:t>
      </w:r>
      <w:bookmarkEnd w:id="11"/>
    </w:p>
    <w:p w:rsidR="005A5A05" w:rsidRPr="005A5A05" w:rsidRDefault="005A5A05" w:rsidP="005A5A0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A5A05">
        <w:rPr>
          <w:rFonts w:ascii="Times New Roman" w:hAnsi="Times New Roman" w:cs="Times New Roman"/>
          <w:sz w:val="26"/>
          <w:szCs w:val="26"/>
        </w:rPr>
        <w:t>А теперь и обработчик добавления фото товара после описания.</w:t>
      </w:r>
    </w:p>
    <w:p w:rsidR="005A5A05" w:rsidRPr="005A5A05" w:rsidRDefault="005A5A05" w:rsidP="005A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5A5A05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5A5A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6</w:t>
      </w:r>
      <w:r w:rsidRPr="005A5A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5A5A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5A5A05" w:rsidRDefault="005A5A05" w:rsidP="005A5A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:rsidR="005A5A05" w:rsidRPr="005A5A05" w:rsidRDefault="005A5A05" w:rsidP="005A5A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A5A05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5A5A0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=ProductState.body)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process_body(message: Message, state: FSMContext):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'body'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message.text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ProductState.next()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Фото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A5A0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285982" w:rsidRDefault="00477E4A" w:rsidP="005A5A0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477E4A" w:rsidRDefault="00477E4A" w:rsidP="00477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Pr="00477E4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477E4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body</w:t>
      </w:r>
      <w:r w:rsidRPr="00477E4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477E4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] =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477E4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</w:p>
    <w:p w:rsidR="00285982" w:rsidRDefault="00477E4A" w:rsidP="005A5A0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Дополняем словарь контекста описанием товара.</w:t>
      </w:r>
    </w:p>
    <w:p w:rsidR="00477E4A" w:rsidRDefault="00477E4A" w:rsidP="00477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477E4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</w:t>
      </w:r>
      <w:r w:rsidRPr="00477E4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</w:t>
      </w:r>
      <w:r w:rsidRPr="00477E4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285982" w:rsidRPr="00411707" w:rsidRDefault="00411707" w:rsidP="005A5A0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FA605B" wp14:editId="4F4F88F4">
                <wp:simplePos x="0" y="0"/>
                <wp:positionH relativeFrom="page">
                  <wp:posOffset>532185</wp:posOffset>
                </wp:positionH>
                <wp:positionV relativeFrom="paragraph">
                  <wp:posOffset>-572742</wp:posOffset>
                </wp:positionV>
                <wp:extent cx="6660000" cy="9756000"/>
                <wp:effectExtent l="0" t="0" r="26670" b="17145"/>
                <wp:wrapNone/>
                <wp:docPr id="112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AC199" id="Прямоугольник 12" o:spid="_x0000_s1026" style="position:absolute;margin-left:41.9pt;margin-top:-45.1pt;width:524.4pt;height:768.2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" filled="f" strokecolor="#2f5496 [2404]" strokeweight="1pt">
                <w10:wrap anchorx="page"/>
              </v:rect>
            </w:pict>
          </mc:Fallback>
        </mc:AlternateContent>
      </w:r>
      <w:r w:rsidR="00477E4A">
        <w:rPr>
          <w:rFonts w:ascii="Times New Roman" w:hAnsi="Times New Roman" w:cs="Times New Roman"/>
          <w:sz w:val="26"/>
          <w:szCs w:val="26"/>
        </w:rPr>
        <w:t xml:space="preserve">Переходим к следующему атрибуту-состоянию класса </w:t>
      </w:r>
      <w:r w:rsidR="00477E4A"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ProductState</w:t>
      </w:r>
      <w:r w:rsidR="00477E4A" w:rsidRPr="00477E4A">
        <w:rPr>
          <w:rFonts w:ascii="Times New Roman" w:hAnsi="Times New Roman" w:cs="Times New Roman"/>
          <w:sz w:val="26"/>
          <w:szCs w:val="26"/>
        </w:rPr>
        <w:t xml:space="preserve">. </w:t>
      </w:r>
      <w:r w:rsidR="00477E4A">
        <w:rPr>
          <w:rFonts w:ascii="Times New Roman" w:hAnsi="Times New Roman" w:cs="Times New Roman"/>
          <w:sz w:val="26"/>
          <w:szCs w:val="26"/>
        </w:rPr>
        <w:t>Это</w:t>
      </w:r>
      <w:r w:rsidR="00477E4A" w:rsidRPr="00411707">
        <w:rPr>
          <w:rFonts w:ascii="Times New Roman" w:hAnsi="Times New Roman" w:cs="Times New Roman"/>
          <w:sz w:val="26"/>
          <w:szCs w:val="26"/>
        </w:rPr>
        <w:t xml:space="preserve"> </w:t>
      </w:r>
      <w:r w:rsidR="00477E4A">
        <w:rPr>
          <w:rFonts w:ascii="Times New Roman" w:hAnsi="Times New Roman" w:cs="Times New Roman"/>
          <w:sz w:val="26"/>
          <w:szCs w:val="26"/>
        </w:rPr>
        <w:t>атрибут</w:t>
      </w:r>
      <w:r w:rsidR="00477E4A" w:rsidRPr="00411707">
        <w:rPr>
          <w:rFonts w:ascii="Times New Roman" w:hAnsi="Times New Roman" w:cs="Times New Roman"/>
          <w:sz w:val="26"/>
          <w:szCs w:val="26"/>
        </w:rPr>
        <w:t xml:space="preserve"> </w:t>
      </w:r>
      <w:r w:rsidR="00477E4A" w:rsidRPr="00477E4A">
        <w:rPr>
          <w:rFonts w:ascii="Times New Roman" w:hAnsi="Times New Roman" w:cs="Times New Roman"/>
          <w:color w:val="0070C0"/>
          <w:sz w:val="26"/>
          <w:szCs w:val="26"/>
          <w:lang w:val="en-US"/>
        </w:rPr>
        <w:t>image</w:t>
      </w:r>
      <w:r w:rsidR="00477E4A" w:rsidRPr="00411707">
        <w:rPr>
          <w:rFonts w:ascii="Times New Roman" w:hAnsi="Times New Roman" w:cs="Times New Roman"/>
          <w:sz w:val="26"/>
          <w:szCs w:val="26"/>
        </w:rPr>
        <w:t>.</w:t>
      </w:r>
    </w:p>
    <w:p w:rsidR="00477E4A" w:rsidRPr="00477E4A" w:rsidRDefault="00477E4A" w:rsidP="00477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A5A0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Фото</w:t>
      </w:r>
      <w:r w:rsidRPr="005A5A0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5A5A0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5A5A0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477E4A" w:rsidRDefault="00477E4A" w:rsidP="005A5A0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Запрашиваем фото.</w:t>
      </w:r>
    </w:p>
    <w:p w:rsidR="005A5A05" w:rsidRDefault="00883F2F" w:rsidP="005A5A0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 wp14:anchorId="34530C6A" wp14:editId="711017D2">
            <wp:simplePos x="0" y="0"/>
            <wp:positionH relativeFrom="margin">
              <wp:posOffset>1446530</wp:posOffset>
            </wp:positionH>
            <wp:positionV relativeFrom="paragraph">
              <wp:posOffset>301625</wp:posOffset>
            </wp:positionV>
            <wp:extent cx="3350895" cy="3284855"/>
            <wp:effectExtent l="19050" t="19050" r="20955" b="10795"/>
            <wp:wrapTight wrapText="bothSides">
              <wp:wrapPolygon edited="0">
                <wp:start x="-123" y="-125"/>
                <wp:lineTo x="-123" y="21546"/>
                <wp:lineTo x="21612" y="21546"/>
                <wp:lineTo x="21612" y="-125"/>
                <wp:lineTo x="-123" y="-12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3284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A05">
        <w:rPr>
          <w:rFonts w:ascii="Times New Roman" w:hAnsi="Times New Roman" w:cs="Times New Roman"/>
          <w:sz w:val="26"/>
          <w:szCs w:val="26"/>
        </w:rPr>
        <w:t>Проверим что получилось.</w:t>
      </w:r>
    </w:p>
    <w:p w:rsidR="005A5A05" w:rsidRPr="007253CE" w:rsidRDefault="005A5A05" w:rsidP="005A5A05">
      <w:pPr>
        <w:spacing w:before="240"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5A5A05" w:rsidRPr="007253CE" w:rsidRDefault="005A5A0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4E5E2F" w:rsidRPr="007253CE" w:rsidRDefault="004E5E2F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5A5A05" w:rsidRPr="007253CE" w:rsidRDefault="005A5A05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06E59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06E59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06E59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285982" w:rsidRDefault="00285982" w:rsidP="00E06E5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477E4A" w:rsidRPr="0022057A" w:rsidRDefault="0022057A" w:rsidP="0022057A">
      <w:pPr>
        <w:pStyle w:val="21"/>
        <w:spacing w:after="240"/>
      </w:pPr>
      <w:bookmarkStart w:id="12" w:name="_Toc132562155"/>
      <w:r w:rsidRPr="00684CAE">
        <w:t>реализуем логику</w:t>
      </w:r>
      <w:r>
        <w:t xml:space="preserve"> </w:t>
      </w:r>
      <w:r w:rsidRPr="00684CAE">
        <w:t xml:space="preserve">добавления </w:t>
      </w:r>
      <w:r>
        <w:t>цены</w:t>
      </w:r>
      <w:r w:rsidRPr="00684CAE">
        <w:t xml:space="preserve"> товара</w:t>
      </w:r>
      <w:bookmarkEnd w:id="12"/>
    </w:p>
    <w:p w:rsidR="00E06E59" w:rsidRPr="00E06E59" w:rsidRDefault="00E06E59" w:rsidP="00E06E59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E06E59">
        <w:rPr>
          <w:rFonts w:ascii="Times New Roman" w:hAnsi="Times New Roman" w:cs="Times New Roman"/>
          <w:sz w:val="26"/>
          <w:szCs w:val="26"/>
        </w:rPr>
        <w:t xml:space="preserve">А теперь и обработчик </w:t>
      </w:r>
      <w:r w:rsidR="0022057A">
        <w:rPr>
          <w:rFonts w:ascii="Times New Roman" w:hAnsi="Times New Roman" w:cs="Times New Roman"/>
          <w:sz w:val="26"/>
          <w:szCs w:val="26"/>
        </w:rPr>
        <w:t xml:space="preserve">непосредственно добавления фото и перехода к </w:t>
      </w:r>
      <w:r>
        <w:rPr>
          <w:rFonts w:ascii="Times New Roman" w:hAnsi="Times New Roman" w:cs="Times New Roman"/>
          <w:sz w:val="26"/>
          <w:szCs w:val="26"/>
        </w:rPr>
        <w:t>указани</w:t>
      </w:r>
      <w:r w:rsidR="0022057A">
        <w:rPr>
          <w:rFonts w:ascii="Times New Roman" w:hAnsi="Times New Roman" w:cs="Times New Roman"/>
          <w:sz w:val="26"/>
          <w:szCs w:val="26"/>
        </w:rPr>
        <w:t>ю</w:t>
      </w:r>
      <w:r w:rsidRPr="00E06E59">
        <w:rPr>
          <w:rFonts w:ascii="Times New Roman" w:hAnsi="Times New Roman" w:cs="Times New Roman"/>
          <w:sz w:val="26"/>
          <w:szCs w:val="26"/>
        </w:rPr>
        <w:t xml:space="preserve"> цены после добавления фото.</w:t>
      </w:r>
    </w:p>
    <w:p w:rsidR="00E06E59" w:rsidRPr="00E06E59" w:rsidRDefault="00E06E59" w:rsidP="00E06E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E06E5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E06E5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15149" w:rsidRPr="0081514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7</w:t>
      </w:r>
      <w:r w:rsidRPr="00E06E5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E06E5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E06E59" w:rsidRDefault="00E06E59" w:rsidP="00E0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ContentType</w:t>
      </w:r>
    </w:p>
    <w:p w:rsidR="00E06E59" w:rsidRPr="00E06E59" w:rsidRDefault="00E06E59" w:rsidP="00E06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06E5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E06E5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content_types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=ContentType.PHOTO,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E06E5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=ProductState.image)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process_image_photo(message: Message, state: FSMContext):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fileID = message.photo[-</w:t>
      </w:r>
      <w:r w:rsidRPr="00E06E5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1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].file_id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file_info =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bot.get_file(fileID)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downloaded_file = (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bot.download_file(file_info.file_path)).read()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'image'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downloaded_file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ProductState.next()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Цена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E06E5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23680A" w:rsidRPr="00FB74C4" w:rsidRDefault="00411707" w:rsidP="002368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99FD8E" wp14:editId="24A11118">
                <wp:simplePos x="0" y="0"/>
                <wp:positionH relativeFrom="page">
                  <wp:posOffset>516835</wp:posOffset>
                </wp:positionH>
                <wp:positionV relativeFrom="paragraph">
                  <wp:posOffset>-591240</wp:posOffset>
                </wp:positionV>
                <wp:extent cx="6660000" cy="9756000"/>
                <wp:effectExtent l="0" t="0" r="26670" b="17145"/>
                <wp:wrapNone/>
                <wp:docPr id="113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405D3" id="Прямоугольник 12" o:spid="_x0000_s1026" style="position:absolute;margin-left:40.7pt;margin-top:-46.55pt;width:524.4pt;height:768.2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23680A"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fileID</w:t>
      </w:r>
      <w:r w:rsidR="0023680A"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="0023680A"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="0023680A"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23680A"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photo</w:t>
      </w:r>
      <w:r w:rsidR="0023680A"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[-</w:t>
      </w:r>
      <w:r w:rsidR="0023680A" w:rsidRPr="00FB74C4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1</w:t>
      </w:r>
      <w:r w:rsidR="0023680A"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].</w:t>
      </w:r>
      <w:r w:rsidR="0023680A"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file</w:t>
      </w:r>
      <w:r w:rsidR="0023680A"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="0023680A"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</w:p>
    <w:p w:rsid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  <w:lang w:val="en-US"/>
        </w:rPr>
        <w:t>Telegram</w:t>
      </w:r>
      <w:r w:rsidRPr="00236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есть стандартная опция прикрепления сообщению фото.</w:t>
      </w:r>
    </w:p>
    <w:p w:rsid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 идентификатор этого фото.</w:t>
      </w:r>
    </w:p>
    <w:p w:rsidR="0023680A" w:rsidRPr="0023680A" w:rsidRDefault="0023680A" w:rsidP="002368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file_info =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bot.get_file(fileID)</w:t>
      </w:r>
    </w:p>
    <w:p w:rsidR="0023680A" w:rsidRP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 объект фото по идентификатору.</w:t>
      </w:r>
    </w:p>
    <w:p w:rsidR="0023680A" w:rsidRPr="0023680A" w:rsidRDefault="0023680A" w:rsidP="002368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downloaded_file = (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bot.download_file(file_info.file_path)).read()</w:t>
      </w:r>
    </w:p>
    <w:p w:rsidR="0023680A" w:rsidRP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Выполняем</w:t>
      </w:r>
      <w:r w:rsidRPr="0023680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загрузку</w:t>
      </w:r>
      <w:r w:rsidRPr="0023680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фото</w:t>
      </w:r>
      <w:r w:rsidRPr="0023680A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3680A" w:rsidRPr="0023680A" w:rsidRDefault="0023680A" w:rsidP="002368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'image'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downloaded_file</w:t>
      </w:r>
    </w:p>
    <w:p w:rsid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Пополняем словарь контекста </w:t>
      </w:r>
    </w:p>
    <w:p w:rsidR="0023680A" w:rsidRPr="0023680A" w:rsidRDefault="0023680A" w:rsidP="002368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ProductState.next()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06E5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Цена</w:t>
      </w:r>
      <w:r w:rsidRPr="00E06E5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E06E5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E06E5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23680A" w:rsidRDefault="0023680A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Переходим к следующему состоянию и выводим соответствующее сообщение.</w:t>
      </w:r>
    </w:p>
    <w:p w:rsidR="00E06E59" w:rsidRPr="00FB74C4" w:rsidRDefault="0081549E" w:rsidP="0081549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81549E">
        <w:rPr>
          <w:rFonts w:ascii="Times New Roman" w:hAnsi="Times New Roman" w:cs="Times New Roman"/>
          <w:sz w:val="26"/>
          <w:szCs w:val="26"/>
        </w:rPr>
        <w:t>Проверим</w:t>
      </w:r>
      <w:r w:rsidR="0023680A" w:rsidRPr="00FB74C4">
        <w:rPr>
          <w:rFonts w:ascii="Times New Roman" w:hAnsi="Times New Roman" w:cs="Times New Roman"/>
          <w:sz w:val="26"/>
          <w:szCs w:val="26"/>
        </w:rPr>
        <w:t>.</w:t>
      </w:r>
    </w:p>
    <w:p w:rsidR="00E06E59" w:rsidRPr="00FB74C4" w:rsidRDefault="00411707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4702C7" wp14:editId="64427F28">
                <wp:simplePos x="0" y="0"/>
                <wp:positionH relativeFrom="page">
                  <wp:posOffset>524786</wp:posOffset>
                </wp:positionH>
                <wp:positionV relativeFrom="paragraph">
                  <wp:posOffset>-558607</wp:posOffset>
                </wp:positionV>
                <wp:extent cx="6660000" cy="9756000"/>
                <wp:effectExtent l="0" t="0" r="26670" b="17145"/>
                <wp:wrapNone/>
                <wp:docPr id="114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97743" id="Прямоугольник 12" o:spid="_x0000_s1026" style="position:absolute;margin-left:41.3pt;margin-top:-44pt;width:524.4pt;height:768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81549E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 wp14:anchorId="0D6A06FE" wp14:editId="379B09A7">
            <wp:simplePos x="0" y="0"/>
            <wp:positionH relativeFrom="column">
              <wp:posOffset>1176186</wp:posOffset>
            </wp:positionH>
            <wp:positionV relativeFrom="paragraph">
              <wp:posOffset>19050</wp:posOffset>
            </wp:positionV>
            <wp:extent cx="3220389" cy="4224690"/>
            <wp:effectExtent l="19050" t="19050" r="18415" b="23495"/>
            <wp:wrapThrough wrapText="bothSides">
              <wp:wrapPolygon edited="0">
                <wp:start x="-128" y="-97"/>
                <wp:lineTo x="-128" y="21623"/>
                <wp:lineTo x="21596" y="21623"/>
                <wp:lineTo x="21596" y="-97"/>
                <wp:lineTo x="-128" y="-97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89" cy="422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E59" w:rsidRPr="00FB74C4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06E59" w:rsidRPr="00FB74C4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06E59" w:rsidRPr="00FB74C4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E06E59" w:rsidRPr="00FB74C4" w:rsidRDefault="00E06E5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FB74C4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FB74C4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FB74C4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FB74C4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FB74C4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22057A" w:rsidRPr="00FB74C4" w:rsidRDefault="0022057A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22057A" w:rsidRPr="0022057A" w:rsidRDefault="0022057A" w:rsidP="0022057A">
      <w:pPr>
        <w:pStyle w:val="21"/>
        <w:spacing w:after="240"/>
      </w:pPr>
      <w:bookmarkStart w:id="13" w:name="_Toc132562156"/>
      <w:r w:rsidRPr="00684CAE">
        <w:t>реализуем логику</w:t>
      </w:r>
      <w:r>
        <w:t xml:space="preserve"> формирования карточки товара</w:t>
      </w:r>
      <w:bookmarkEnd w:id="13"/>
      <w:r w:rsidRPr="00684CAE">
        <w:t xml:space="preserve"> </w:t>
      </w:r>
    </w:p>
    <w:p w:rsidR="0081549E" w:rsidRPr="0081549E" w:rsidRDefault="0081549E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1549E">
        <w:rPr>
          <w:rFonts w:ascii="Times New Roman" w:hAnsi="Times New Roman" w:cs="Times New Roman"/>
          <w:sz w:val="26"/>
          <w:szCs w:val="26"/>
        </w:rPr>
        <w:t>А теперь обработчик формирования карточки товара после ввода цены.</w:t>
      </w:r>
    </w:p>
    <w:p w:rsidR="0081549E" w:rsidRDefault="0081549E" w:rsidP="008154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E06E5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E06E5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15149" w:rsidRPr="0081514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E06E5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E06E5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81549E" w:rsidRPr="0081549E" w:rsidRDefault="0081549E" w:rsidP="008154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1549E" w:rsidRPr="0081549E" w:rsidRDefault="0081549E" w:rsidP="00815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1549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message: message.text.isdigit(),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81549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=ProductState.price)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process_price(message: Message, state: FSMContext):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'price'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message.text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title = data[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'title'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body = data[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'body'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price = data[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'price'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ProductState.next()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text = 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\n\n{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}\n\n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Цена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рублей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 = check_markup()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message.answer_photo(</w:t>
      </w:r>
      <w:r w:rsidRPr="0081549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=data[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'image'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</w:t>
      </w:r>
      <w:r w:rsidRPr="0081549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=text,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</w:t>
      </w:r>
      <w:r w:rsidRPr="0081549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81549E" w:rsidRPr="0081549E" w:rsidRDefault="0081549E" w:rsidP="0013153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81549E" w:rsidRPr="0081549E" w:rsidRDefault="00411707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4BFC0B" wp14:editId="0710E3E7">
                <wp:simplePos x="0" y="0"/>
                <wp:positionH relativeFrom="page">
                  <wp:posOffset>508883</wp:posOffset>
                </wp:positionH>
                <wp:positionV relativeFrom="paragraph">
                  <wp:posOffset>-556592</wp:posOffset>
                </wp:positionV>
                <wp:extent cx="6660000" cy="9756000"/>
                <wp:effectExtent l="0" t="0" r="26670" b="17145"/>
                <wp:wrapNone/>
                <wp:docPr id="115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B0179" id="Прямоугольник 12" o:spid="_x0000_s1026" style="position:absolute;margin-left:40.05pt;margin-top:-43.85pt;width:524.4pt;height:768.2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l+/AIAABY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81549E" w:rsidRPr="0081549E">
        <w:rPr>
          <w:rFonts w:ascii="Times New Roman" w:hAnsi="Times New Roman" w:cs="Times New Roman"/>
          <w:sz w:val="26"/>
          <w:szCs w:val="26"/>
        </w:rPr>
        <w:t xml:space="preserve">Также добавим функцию </w:t>
      </w:r>
      <w:r w:rsidR="00666783">
        <w:rPr>
          <w:rFonts w:ascii="Times New Roman" w:hAnsi="Times New Roman" w:cs="Times New Roman"/>
          <w:sz w:val="26"/>
          <w:szCs w:val="26"/>
        </w:rPr>
        <w:t>размещения клавиатуры с кнопками подтверждения и перехода на предыдущий шаг</w:t>
      </w:r>
      <w:r w:rsidR="0081549E" w:rsidRPr="0081549E">
        <w:rPr>
          <w:rFonts w:ascii="Times New Roman" w:hAnsi="Times New Roman" w:cs="Times New Roman"/>
          <w:sz w:val="26"/>
          <w:szCs w:val="26"/>
        </w:rPr>
        <w:t>.</w:t>
      </w:r>
    </w:p>
    <w:p w:rsidR="0081549E" w:rsidRPr="0081549E" w:rsidRDefault="0081549E" w:rsidP="008154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1549E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81549E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15149" w:rsidRPr="0081514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9</w:t>
      </w:r>
      <w:r w:rsidRPr="0081549E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81549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81549E" w:rsidRPr="0081549E" w:rsidRDefault="0081549E" w:rsidP="00815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all_right_message = 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49E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✅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Все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верно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def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check_markup():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ReplyKeyboardMarkup(</w:t>
      </w:r>
      <w:r w:rsidRPr="0081549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1549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markup.row(back_message, all_right_message)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1549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81549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81549E" w:rsidRPr="00815149" w:rsidRDefault="0023680A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8151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1" locked="0" layoutInCell="1" allowOverlap="1" wp14:anchorId="530CEA01" wp14:editId="317A03C7">
            <wp:simplePos x="0" y="0"/>
            <wp:positionH relativeFrom="margin">
              <wp:align>right</wp:align>
            </wp:positionH>
            <wp:positionV relativeFrom="paragraph">
              <wp:posOffset>414351</wp:posOffset>
            </wp:positionV>
            <wp:extent cx="5725160" cy="3339465"/>
            <wp:effectExtent l="19050" t="19050" r="27940" b="13335"/>
            <wp:wrapTight wrapText="bothSides">
              <wp:wrapPolygon edited="0">
                <wp:start x="-72" y="-123"/>
                <wp:lineTo x="-72" y="21563"/>
                <wp:lineTo x="21634" y="21563"/>
                <wp:lineTo x="21634" y="-123"/>
                <wp:lineTo x="-72" y="-12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339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149">
        <w:rPr>
          <w:rFonts w:ascii="Times New Roman" w:hAnsi="Times New Roman" w:cs="Times New Roman"/>
          <w:sz w:val="26"/>
          <w:szCs w:val="26"/>
        </w:rPr>
        <w:t>Проверим</w:t>
      </w:r>
      <w:r w:rsidR="00815149" w:rsidRPr="00815149">
        <w:rPr>
          <w:rFonts w:ascii="Times New Roman" w:hAnsi="Times New Roman" w:cs="Times New Roman"/>
          <w:sz w:val="26"/>
          <w:szCs w:val="26"/>
        </w:rPr>
        <w:t>:</w:t>
      </w:r>
    </w:p>
    <w:p w:rsidR="0023680A" w:rsidRPr="00666783" w:rsidRDefault="00666783" w:rsidP="00666783">
      <w:pPr>
        <w:pStyle w:val="21"/>
        <w:spacing w:after="240"/>
      </w:pPr>
      <w:bookmarkStart w:id="14" w:name="_Toc132562157"/>
      <w:r w:rsidRPr="00684CAE">
        <w:t xml:space="preserve">реализуем </w:t>
      </w:r>
      <w:r>
        <w:t>итоговый обработчик регистрации товара</w:t>
      </w:r>
      <w:bookmarkEnd w:id="14"/>
      <w:r w:rsidRPr="00684CAE">
        <w:t xml:space="preserve"> </w:t>
      </w:r>
    </w:p>
    <w:p w:rsidR="0081549E" w:rsidRPr="00815149" w:rsidRDefault="00815149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15149">
        <w:rPr>
          <w:rFonts w:ascii="Times New Roman" w:hAnsi="Times New Roman" w:cs="Times New Roman"/>
          <w:sz w:val="26"/>
          <w:szCs w:val="26"/>
        </w:rPr>
        <w:t>Теперь обработчик подтверждения регистрации товара.</w:t>
      </w:r>
    </w:p>
    <w:p w:rsidR="00815149" w:rsidRPr="00815149" w:rsidRDefault="00815149" w:rsidP="00815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815149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81514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30</w:t>
      </w:r>
      <w:r w:rsidRPr="0081514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81514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815149" w:rsidRPr="00331534" w:rsidRDefault="00815149" w:rsidP="0081514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color w:val="FF0000"/>
          <w:sz w:val="20"/>
          <w:szCs w:val="20"/>
          <w:lang w:val="en-US" w:eastAsia="ru-RU"/>
        </w:rPr>
      </w:pPr>
    </w:p>
    <w:p w:rsidR="00815149" w:rsidRPr="00815149" w:rsidRDefault="00815149" w:rsidP="008151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1514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81514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=all_right_message,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81514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=ProductState.confirm)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process_confirm(message: Message, state: FSMContext):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title = data[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'title'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body = data[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'body'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image = data[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'image'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price = data[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'price'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tag = db.fetchone(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title FROM categories WHERE idx=?'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(data[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'category_index'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],))[</w:t>
      </w:r>
      <w:r w:rsidRPr="0081514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idx = md5(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 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.join([title, body, price, tag]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411707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04F756" wp14:editId="5D917D2D">
                <wp:simplePos x="0" y="0"/>
                <wp:positionH relativeFrom="page">
                  <wp:posOffset>485030</wp:posOffset>
                </wp:positionH>
                <wp:positionV relativeFrom="paragraph">
                  <wp:posOffset>-572494</wp:posOffset>
                </wp:positionV>
                <wp:extent cx="6660000" cy="9756000"/>
                <wp:effectExtent l="0" t="0" r="26670" b="17145"/>
                <wp:wrapNone/>
                <wp:docPr id="116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79858" id="Прямоугольник 12" o:spid="_x0000_s1026" style="position:absolute;margin-left:38.2pt;margin-top:-45.1pt;width:524.4pt;height:768.2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Of/QIAABY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                    ).encode(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'utf-8'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)).hexdigest()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db.query(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products VALUES (?, ?, ?, ?, ?, ?)'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(idx, title, body, image, </w:t>
      </w:r>
      <w:r w:rsidRPr="00815149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int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(price), tag))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state.finish()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Готово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1514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=ReplyKeyboardRemove())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process_settings(message)</w:t>
      </w:r>
    </w:p>
    <w:p w:rsidR="00666783" w:rsidRDefault="00666783" w:rsidP="0066678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666783" w:rsidRPr="00666783" w:rsidRDefault="00666783" w:rsidP="006667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title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body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image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image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price</w:t>
      </w:r>
      <w:r w:rsidRPr="0066678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6678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666783" w:rsidRDefault="00666783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 не зря наполняли словарь контекста. Теперь по его параметрам мы сможем сделать запись в базу данных.</w:t>
      </w:r>
    </w:p>
    <w:p w:rsidR="00666783" w:rsidRPr="00666783" w:rsidRDefault="00666783" w:rsidP="006667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tag = db.fetchone(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title FROM categories WHERE idx=?'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(data[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'category_index'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],))[</w:t>
      </w:r>
      <w:r w:rsidRPr="0081514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666783" w:rsidRPr="00666783" w:rsidRDefault="00666783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Получаем название категории по ее идентификатору и записываем в переменную </w:t>
      </w:r>
      <w:r>
        <w:rPr>
          <w:rFonts w:ascii="Times New Roman" w:hAnsi="Times New Roman" w:cs="Times New Roman"/>
          <w:sz w:val="26"/>
          <w:szCs w:val="26"/>
          <w:lang w:val="en-US"/>
        </w:rPr>
        <w:t>tag</w:t>
      </w:r>
      <w:r w:rsidRPr="00666783">
        <w:rPr>
          <w:rFonts w:ascii="Times New Roman" w:hAnsi="Times New Roman" w:cs="Times New Roman"/>
          <w:sz w:val="26"/>
          <w:szCs w:val="26"/>
        </w:rPr>
        <w:t>.</w:t>
      </w:r>
    </w:p>
    <w:p w:rsidR="00666783" w:rsidRPr="00666783" w:rsidRDefault="00666783" w:rsidP="006667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 = md5(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 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.join([title, body, price, tag]</w:t>
      </w:r>
    </w:p>
    <w:p w:rsidR="00666783" w:rsidRDefault="00666783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и хешируем строку с параметрами товара, что не хранить их в явном виде.</w:t>
      </w:r>
    </w:p>
    <w:p w:rsidR="00666783" w:rsidRPr="00666783" w:rsidRDefault="00666783" w:rsidP="006667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products VALUES (?, ?, ?, ?, ?, ?)'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(idx, title, body, image, </w:t>
      </w:r>
      <w:r w:rsidRPr="00815149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int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(price), tag))</w:t>
      </w:r>
    </w:p>
    <w:p w:rsidR="00666783" w:rsidRPr="00666783" w:rsidRDefault="00666783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Выполняем вставку в базу данных.</w:t>
      </w:r>
    </w:p>
    <w:p w:rsidR="00666783" w:rsidRPr="00666783" w:rsidRDefault="00666783" w:rsidP="006667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state.finish()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Готово</w:t>
      </w:r>
      <w:r w:rsidRPr="0081514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1514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=ReplyKeyboardRemove())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1514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81514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process_settings(message)</w:t>
      </w:r>
    </w:p>
    <w:p w:rsidR="00666783" w:rsidRPr="00666783" w:rsidRDefault="00666783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Выключаем состояние и выводим соответствующую надпись.</w:t>
      </w: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815149">
        <w:rPr>
          <w:rFonts w:ascii="Times New Roman" w:hAnsi="Times New Roman" w:cs="Times New Roman"/>
          <w:sz w:val="26"/>
          <w:szCs w:val="26"/>
        </w:rPr>
        <w:t>Проверим</w:t>
      </w:r>
      <w:r w:rsidRPr="00C0624D">
        <w:rPr>
          <w:rFonts w:ascii="Times New Roman" w:hAnsi="Times New Roman" w:cs="Times New Roman"/>
          <w:sz w:val="26"/>
          <w:szCs w:val="26"/>
        </w:rPr>
        <w:t>:</w:t>
      </w:r>
    </w:p>
    <w:p w:rsidR="0081549E" w:rsidRPr="00C0624D" w:rsidRDefault="00411707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7A1053" wp14:editId="1ED0FB93">
                <wp:simplePos x="0" y="0"/>
                <wp:positionH relativeFrom="page">
                  <wp:posOffset>485029</wp:posOffset>
                </wp:positionH>
                <wp:positionV relativeFrom="paragraph">
                  <wp:posOffset>-595465</wp:posOffset>
                </wp:positionV>
                <wp:extent cx="6660000" cy="9756000"/>
                <wp:effectExtent l="0" t="0" r="26670" b="17145"/>
                <wp:wrapNone/>
                <wp:docPr id="117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A0C5F" id="Прямоугольник 12" o:spid="_x0000_s1026" style="position:absolute;margin-left:38.2pt;margin-top:-46.9pt;width:524.4pt;height:768.2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V2/QIAABY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r w:rsidR="00815149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98176" behindDoc="1" locked="0" layoutInCell="1" allowOverlap="1" wp14:anchorId="54738742" wp14:editId="6F18D061">
            <wp:simplePos x="0" y="0"/>
            <wp:positionH relativeFrom="column">
              <wp:posOffset>1080825</wp:posOffset>
            </wp:positionH>
            <wp:positionV relativeFrom="paragraph">
              <wp:posOffset>27002</wp:posOffset>
            </wp:positionV>
            <wp:extent cx="3903980" cy="4820285"/>
            <wp:effectExtent l="19050" t="19050" r="20320" b="18415"/>
            <wp:wrapTight wrapText="bothSides">
              <wp:wrapPolygon edited="0">
                <wp:start x="-105" y="-85"/>
                <wp:lineTo x="-105" y="21597"/>
                <wp:lineTo x="21607" y="21597"/>
                <wp:lineTo x="21607" y="-85"/>
                <wp:lineTo x="-105" y="-8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482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49E" w:rsidRPr="00C0624D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C0624D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49E" w:rsidRPr="00C0624D" w:rsidRDefault="0081549E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815149" w:rsidRPr="00C0624D" w:rsidRDefault="00815149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Pr="00C0624D" w:rsidRDefault="00C0624D" w:rsidP="00131535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C062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1" locked="0" layoutInCell="1" allowOverlap="1" wp14:anchorId="0CF5B89D" wp14:editId="49B8276B">
            <wp:simplePos x="0" y="0"/>
            <wp:positionH relativeFrom="margin">
              <wp:posOffset>1224446</wp:posOffset>
            </wp:positionH>
            <wp:positionV relativeFrom="paragraph">
              <wp:posOffset>381303</wp:posOffset>
            </wp:positionV>
            <wp:extent cx="3116580" cy="3173095"/>
            <wp:effectExtent l="19050" t="19050" r="26670" b="27305"/>
            <wp:wrapTight wrapText="bothSides">
              <wp:wrapPolygon edited="0">
                <wp:start x="-132" y="-130"/>
                <wp:lineTo x="-132" y="21656"/>
                <wp:lineTo x="21653" y="21656"/>
                <wp:lineTo x="21653" y="-130"/>
                <wp:lineTo x="-132" y="-13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17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24D">
        <w:rPr>
          <w:rFonts w:ascii="Times New Roman" w:hAnsi="Times New Roman" w:cs="Times New Roman"/>
          <w:sz w:val="26"/>
          <w:szCs w:val="26"/>
        </w:rPr>
        <w:t>Теперь товар у нас доступен, но удалить его мы пока не можем.</w:t>
      </w:r>
    </w:p>
    <w:p w:rsidR="00C0624D" w:rsidRP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bookmarkStart w:id="15" w:name="_Toc132562158"/>
    <w:p w:rsidR="0092470C" w:rsidRPr="0092470C" w:rsidRDefault="00411707" w:rsidP="0092470C">
      <w:pPr>
        <w:pStyle w:val="21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73E586" wp14:editId="66391840">
                <wp:simplePos x="0" y="0"/>
                <wp:positionH relativeFrom="page">
                  <wp:posOffset>453224</wp:posOffset>
                </wp:positionH>
                <wp:positionV relativeFrom="paragraph">
                  <wp:posOffset>-556591</wp:posOffset>
                </wp:positionV>
                <wp:extent cx="6660000" cy="9756000"/>
                <wp:effectExtent l="0" t="0" r="26670" b="17145"/>
                <wp:wrapNone/>
                <wp:docPr id="118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9D76" id="Прямоугольник 12" o:spid="_x0000_s1026" style="position:absolute;margin-left:35.7pt;margin-top:-43.85pt;width:524.4pt;height:768.2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92470C" w:rsidRPr="0092470C">
        <w:t>реализуем логику удаления товара категории</w:t>
      </w:r>
      <w:bookmarkEnd w:id="15"/>
    </w:p>
    <w:p w:rsidR="0092470C" w:rsidRPr="0092470C" w:rsidRDefault="0092470C" w:rsidP="0092470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92470C">
        <w:rPr>
          <w:rFonts w:ascii="Times New Roman" w:hAnsi="Times New Roman" w:cs="Times New Roman"/>
          <w:sz w:val="26"/>
          <w:szCs w:val="26"/>
        </w:rPr>
        <w:t>Добавляем обработчик удаления.</w:t>
      </w:r>
    </w:p>
    <w:p w:rsidR="0092470C" w:rsidRPr="00BB0FBD" w:rsidRDefault="0092470C" w:rsidP="0092470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92470C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31</w:t>
      </w:r>
      <w:r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_3/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/__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add</w:t>
      </w:r>
      <w:r w:rsidRPr="00BB0FB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__.</w:t>
      </w:r>
      <w:r w:rsidRPr="0092470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92470C" w:rsidRPr="00292A67" w:rsidRDefault="0092470C" w:rsidP="009247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2470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@dp.callback_query_handler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(IsAdmin(), product_cb.filter(</w:t>
      </w:r>
      <w:r w:rsidRPr="0092470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92470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'delete'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2470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delete_product_callback_handler(query: CallbackQuery,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callback_data: </w:t>
      </w:r>
      <w:r w:rsidRPr="0092470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product_idx = callback_data[</w:t>
      </w:r>
      <w:r w:rsidRPr="0092470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db.query(</w:t>
      </w:r>
      <w:r w:rsidRPr="0092470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'DELETE FROM products WHERE idx=?'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(product_idx,))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92470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query.answer(</w:t>
      </w:r>
      <w:r w:rsidRPr="0092470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2470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Удалено</w:t>
      </w:r>
      <w:r w:rsidRPr="0092470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92470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292A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</w:t>
      </w:r>
      <w:r w:rsidRPr="00292A6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292A6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92470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delete</w:t>
      </w:r>
      <w:r w:rsidRPr="00292A6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666783" w:rsidRPr="00963390" w:rsidRDefault="00666783" w:rsidP="0092470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Это обработчик обратного вызова, который мы привязали к кнопке </w:t>
      </w:r>
      <w:r w:rsidR="00963390">
        <w:rPr>
          <w:rFonts w:ascii="Times New Roman" w:hAnsi="Times New Roman" w:cs="Times New Roman"/>
          <w:sz w:val="26"/>
          <w:szCs w:val="26"/>
        </w:rPr>
        <w:t xml:space="preserve">удаления товара в методе </w:t>
      </w:r>
      <w:r w:rsidR="00963390"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show</w:t>
      </w:r>
      <w:r w:rsidR="00963390" w:rsidRPr="002E2F82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="00963390"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products</w:t>
      </w:r>
      <w:r w:rsidR="00963390" w:rsidRPr="002E2F82">
        <w:rPr>
          <w:rFonts w:ascii="Times New Roman" w:hAnsi="Times New Roman" w:cs="Times New Roman"/>
          <w:color w:val="0070C0"/>
          <w:sz w:val="26"/>
          <w:szCs w:val="26"/>
        </w:rPr>
        <w:t>()</w:t>
      </w:r>
      <w:r w:rsidR="00963390" w:rsidRPr="00963390">
        <w:rPr>
          <w:rFonts w:ascii="Times New Roman" w:hAnsi="Times New Roman" w:cs="Times New Roman"/>
          <w:sz w:val="26"/>
          <w:szCs w:val="26"/>
        </w:rPr>
        <w:t>:</w:t>
      </w:r>
    </w:p>
    <w:p w:rsidR="00666783" w:rsidRPr="00963390" w:rsidRDefault="00963390" w:rsidP="00963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markup.add(InlineKeyboardButton(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r w:rsidRPr="0096339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963390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🗑️</w:t>
      </w:r>
      <w:r w:rsidRPr="0096339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Удалить'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r w:rsidRPr="0096339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callback_data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=product_cb.new(</w:t>
      </w:r>
      <w:r w:rsidRPr="0096339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id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=idx, </w:t>
      </w:r>
      <w:r w:rsidRPr="0096339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action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96339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'delete'</w:t>
      </w:r>
      <w:r w:rsidRPr="0096339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)))</w:t>
      </w:r>
    </w:p>
    <w:p w:rsidR="0092470C" w:rsidRPr="0092470C" w:rsidRDefault="0092470C" w:rsidP="0092470C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700224" behindDoc="1" locked="0" layoutInCell="1" allowOverlap="1" wp14:anchorId="76B57A1B" wp14:editId="2B1A4CA1">
            <wp:simplePos x="0" y="0"/>
            <wp:positionH relativeFrom="margin">
              <wp:posOffset>2043430</wp:posOffset>
            </wp:positionH>
            <wp:positionV relativeFrom="paragraph">
              <wp:posOffset>400685</wp:posOffset>
            </wp:positionV>
            <wp:extent cx="2017395" cy="2058670"/>
            <wp:effectExtent l="0" t="0" r="1905" b="0"/>
            <wp:wrapTight wrapText="bothSides">
              <wp:wrapPolygon edited="0">
                <wp:start x="0" y="0"/>
                <wp:lineTo x="0" y="21387"/>
                <wp:lineTo x="21416" y="21387"/>
                <wp:lineTo x="2141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70C">
        <w:rPr>
          <w:rFonts w:ascii="Times New Roman" w:hAnsi="Times New Roman" w:cs="Times New Roman"/>
          <w:sz w:val="26"/>
          <w:szCs w:val="26"/>
        </w:rPr>
        <w:t xml:space="preserve">Теперь </w:t>
      </w:r>
      <w:r>
        <w:rPr>
          <w:rFonts w:ascii="Times New Roman" w:hAnsi="Times New Roman" w:cs="Times New Roman"/>
          <w:sz w:val="26"/>
          <w:szCs w:val="26"/>
        </w:rPr>
        <w:t>любой</w:t>
      </w:r>
      <w:r w:rsidRPr="0092470C">
        <w:rPr>
          <w:rFonts w:ascii="Times New Roman" w:hAnsi="Times New Roman" w:cs="Times New Roman"/>
          <w:sz w:val="26"/>
          <w:szCs w:val="26"/>
        </w:rPr>
        <w:t xml:space="preserve"> товар можно удалить.</w:t>
      </w:r>
    </w:p>
    <w:p w:rsidR="00C0624D" w:rsidRPr="0092470C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Pr="0092470C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Pr="0092470C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Pr="0092470C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C0624D" w:rsidRPr="0092470C" w:rsidRDefault="00C0624D" w:rsidP="00131535">
      <w:pPr>
        <w:spacing w:line="36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3D584A" w:rsidRPr="00EF777E" w:rsidRDefault="00EF777E" w:rsidP="00EF777E">
      <w:pPr>
        <w:pStyle w:val="21"/>
      </w:pPr>
      <w:bookmarkStart w:id="16" w:name="_Toc132562159"/>
      <w:r>
        <w:t>реализуем логику изменения</w:t>
      </w:r>
      <w:r w:rsidR="003D584A" w:rsidRPr="00EF777E">
        <w:t xml:space="preserve"> цены</w:t>
      </w:r>
      <w:r>
        <w:t xml:space="preserve"> и описания</w:t>
      </w:r>
      <w:r w:rsidR="003D584A" w:rsidRPr="00EF777E">
        <w:t xml:space="preserve"> товара</w:t>
      </w:r>
      <w:bookmarkEnd w:id="16"/>
      <w:r w:rsidR="003D584A" w:rsidRPr="00EF777E">
        <w:t xml:space="preserve"> </w:t>
      </w:r>
    </w:p>
    <w:p w:rsidR="00EF777E" w:rsidRDefault="00EF777E" w:rsidP="0020156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jc w:val="left"/>
        <w:rPr>
          <w:rFonts w:ascii="Times New Roman" w:eastAsia="Arial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Начнем с первого обработчика.</w:t>
      </w:r>
      <w:r w:rsidR="00201561">
        <w:rPr>
          <w:rFonts w:ascii="Times New Roman" w:hAnsi="Times New Roman" w:cs="Times New Roman"/>
          <w:sz w:val="26"/>
          <w:szCs w:val="26"/>
        </w:rPr>
        <w:t xml:space="preserve"> Когда мы указали название, описание, добавили, фото, потом цену, мы можем захотеть и вернуться к редактированию цены.</w:t>
      </w:r>
    </w:p>
    <w:p w:rsidR="00632832" w:rsidRPr="00292A67" w:rsidRDefault="00632832" w:rsidP="00EF777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F777E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292A67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</w:t>
      </w:r>
      <w:r w:rsidR="00EF777E" w:rsidRPr="00292A67">
        <w:rPr>
          <w:rFonts w:ascii="Times New Roman" w:eastAsia="Arial" w:hAnsi="Times New Roman" w:cs="Times New Roman"/>
          <w:b/>
          <w:sz w:val="28"/>
          <w:szCs w:val="28"/>
          <w:u w:val="single"/>
        </w:rPr>
        <w:t>3</w:t>
      </w:r>
      <w:r w:rsidR="00BB0FBD" w:rsidRPr="00292A67">
        <w:rPr>
          <w:rFonts w:ascii="Times New Roman" w:eastAsia="Arial" w:hAnsi="Times New Roman" w:cs="Times New Roman"/>
          <w:b/>
          <w:sz w:val="28"/>
          <w:szCs w:val="28"/>
          <w:u w:val="single"/>
        </w:rPr>
        <w:t>2</w:t>
      </w:r>
      <w:r w:rsidRPr="00292A67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. 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_3/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/__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add</w:t>
      </w:r>
      <w:r w:rsidRPr="00292A67">
        <w:rPr>
          <w:rFonts w:ascii="Times New Roman" w:hAnsi="Times New Roman" w:cs="Times New Roman"/>
          <w:b/>
          <w:sz w:val="28"/>
          <w:szCs w:val="28"/>
          <w:u w:val="single"/>
        </w:rPr>
        <w:t>__.</w:t>
      </w:r>
      <w:r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632832" w:rsidRPr="00292A67" w:rsidRDefault="00632832" w:rsidP="006328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color w:val="FF0000"/>
          <w:sz w:val="20"/>
          <w:szCs w:val="20"/>
          <w:lang w:eastAsia="ru-RU"/>
        </w:rPr>
      </w:pPr>
    </w:p>
    <w:p w:rsidR="00EF777E" w:rsidRPr="00EF777E" w:rsidRDefault="00EF777E" w:rsidP="00EF77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F777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EF777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=back_message, </w:t>
      </w:r>
      <w:r w:rsidRPr="00EF777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=ProductState.confirm)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process_confirm_back(message: Message, state: FSMContext):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ProductState.price.set()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f"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цену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'price'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&lt;/b&gt;?"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r w:rsidRPr="00EF777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C90C03" w:rsidRDefault="00411707" w:rsidP="00EC134E"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4C439C" wp14:editId="1FCA611C">
                <wp:simplePos x="0" y="0"/>
                <wp:positionH relativeFrom="page">
                  <wp:posOffset>461176</wp:posOffset>
                </wp:positionH>
                <wp:positionV relativeFrom="paragraph">
                  <wp:posOffset>-588452</wp:posOffset>
                </wp:positionV>
                <wp:extent cx="6660000" cy="9756000"/>
                <wp:effectExtent l="0" t="0" r="26670" b="17145"/>
                <wp:wrapNone/>
                <wp:docPr id="119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9A5B2" id="Прямоугольник 12" o:spid="_x0000_s1026" style="position:absolute;margin-left:36.3pt;margin-top:-46.35pt;width:524.4pt;height:768.2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BN/AIAABY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FB74C4"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  <w:r w:rsidRPr="00411707">
        <w:rPr>
          <w:noProof/>
          <w:color w:val="FF0000"/>
          <w:lang w:eastAsia="ru-RU"/>
        </w:rPr>
        <w:t xml:space="preserve"> </w:t>
      </w:r>
    </w:p>
    <w:p w:rsidR="00FB74C4" w:rsidRPr="00FB74C4" w:rsidRDefault="00FB74C4" w:rsidP="00FB7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 w:rsidRPr="00EF777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</w:t>
      </w:r>
      <w:r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</w:t>
      </w:r>
    </w:p>
    <w:p w:rsidR="00FB74C4" w:rsidRDefault="00FB74C4" w:rsidP="00FB74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Данный обработчик срабатывает при состоянии подтверждения добавления товара (состояние – </w:t>
      </w:r>
      <w:r w:rsidRPr="002E2F82">
        <w:rPr>
          <w:rFonts w:ascii="Times New Roman" w:hAnsi="Times New Roman" w:cs="Times New Roman"/>
          <w:color w:val="0070C0"/>
          <w:sz w:val="26"/>
          <w:szCs w:val="26"/>
          <w:lang w:val="en-US"/>
        </w:rPr>
        <w:t>confirm</w:t>
      </w:r>
      <w:r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FB74C4" w:rsidRDefault="00FB74C4" w:rsidP="00FB7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FB74C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</w:t>
      </w:r>
      <w:r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</w:t>
      </w: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FB74C4" w:rsidRPr="00FB74C4" w:rsidRDefault="00FB74C4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Включаем состояние изменения цены.</w:t>
      </w:r>
    </w:p>
    <w:p w:rsidR="00FB74C4" w:rsidRPr="00EF777E" w:rsidRDefault="00FB74C4" w:rsidP="00FB7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f"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цену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'price'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EF777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EF777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&lt;/b&gt;?"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r w:rsidRPr="00EF777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EF777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FB74C4" w:rsidRDefault="00FB74C4" w:rsidP="00FB74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Т.к. мы меняем цену, нам нужно знать текущее ее значение, поэтому обращаемся к словарю контекста за текущим значением цены.</w:t>
      </w:r>
    </w:p>
    <w:p w:rsidR="00FB74C4" w:rsidRPr="00FB74C4" w:rsidRDefault="00FB74C4" w:rsidP="00FB74C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Проверяем.</w:t>
      </w:r>
    </w:p>
    <w:p w:rsidR="00C90C03" w:rsidRPr="00FB74C4" w:rsidRDefault="00FB74C4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1" locked="0" layoutInCell="1" allowOverlap="1" wp14:anchorId="0226946D" wp14:editId="1D18D398">
            <wp:simplePos x="0" y="0"/>
            <wp:positionH relativeFrom="margin">
              <wp:posOffset>1275080</wp:posOffset>
            </wp:positionH>
            <wp:positionV relativeFrom="paragraph">
              <wp:posOffset>260488</wp:posOffset>
            </wp:positionV>
            <wp:extent cx="3180080" cy="3579495"/>
            <wp:effectExtent l="19050" t="19050" r="20320" b="20955"/>
            <wp:wrapTight wrapText="bothSides">
              <wp:wrapPolygon edited="0">
                <wp:start x="-129" y="-115"/>
                <wp:lineTo x="-129" y="21611"/>
                <wp:lineTo x="21609" y="21611"/>
                <wp:lineTo x="21609" y="-115"/>
                <wp:lineTo x="-129" y="-11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57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C03" w:rsidRPr="00FB74C4" w:rsidRDefault="00C90C03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90C03" w:rsidRPr="00FB74C4" w:rsidRDefault="00C90C03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90C03" w:rsidRPr="00FB74C4" w:rsidRDefault="00C90C03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90C03" w:rsidRPr="00FB74C4" w:rsidRDefault="00C90C03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90C03" w:rsidRPr="00FB74C4" w:rsidRDefault="00C90C03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260D6" w:rsidRPr="00FB74C4" w:rsidRDefault="00C260D6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260D6" w:rsidRPr="00FB74C4" w:rsidRDefault="00C260D6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C260D6" w:rsidRPr="00FB74C4" w:rsidRDefault="00C260D6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963390" w:rsidRPr="00FB74C4" w:rsidRDefault="00963390" w:rsidP="00C260D6"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B74C4" w:rsidRDefault="00FB74C4" w:rsidP="00C260D6"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B74C4" w:rsidRPr="00FB74C4" w:rsidRDefault="00C260D6" w:rsidP="00C260D6"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 w:rsidRPr="00EC134E">
        <w:rPr>
          <w:rFonts w:ascii="Times New Roman" w:hAnsi="Times New Roman" w:cs="Times New Roman"/>
          <w:sz w:val="26"/>
          <w:szCs w:val="26"/>
        </w:rPr>
        <w:t>И</w:t>
      </w:r>
      <w:r w:rsidRPr="00201561">
        <w:rPr>
          <w:rFonts w:ascii="Times New Roman" w:hAnsi="Times New Roman" w:cs="Times New Roman"/>
          <w:sz w:val="26"/>
          <w:szCs w:val="26"/>
        </w:rPr>
        <w:t xml:space="preserve"> </w:t>
      </w:r>
      <w:r w:rsidRPr="00EC134E">
        <w:rPr>
          <w:rFonts w:ascii="Times New Roman" w:hAnsi="Times New Roman" w:cs="Times New Roman"/>
          <w:sz w:val="26"/>
          <w:szCs w:val="26"/>
        </w:rPr>
        <w:t>второй</w:t>
      </w:r>
      <w:r w:rsidRPr="00201561">
        <w:rPr>
          <w:rFonts w:ascii="Times New Roman" w:hAnsi="Times New Roman" w:cs="Times New Roman"/>
          <w:sz w:val="26"/>
          <w:szCs w:val="26"/>
        </w:rPr>
        <w:t xml:space="preserve"> </w:t>
      </w:r>
      <w:r w:rsidR="00201561">
        <w:rPr>
          <w:rFonts w:ascii="Times New Roman" w:hAnsi="Times New Roman" w:cs="Times New Roman"/>
          <w:sz w:val="26"/>
          <w:szCs w:val="26"/>
        </w:rPr>
        <w:t xml:space="preserve">обработчик, когда мы хотим изменить описание товара </w:t>
      </w:r>
      <w:r w:rsidR="00FB74C4">
        <w:rPr>
          <w:rFonts w:ascii="Times New Roman" w:hAnsi="Times New Roman" w:cs="Times New Roman"/>
          <w:sz w:val="26"/>
          <w:szCs w:val="26"/>
        </w:rPr>
        <w:t>или, когда</w:t>
      </w:r>
      <w:r w:rsidR="00201561">
        <w:rPr>
          <w:rFonts w:ascii="Times New Roman" w:hAnsi="Times New Roman" w:cs="Times New Roman"/>
          <w:sz w:val="26"/>
          <w:szCs w:val="26"/>
        </w:rPr>
        <w:t xml:space="preserve"> вместо фото, добавили текст.</w:t>
      </w:r>
    </w:p>
    <w:p w:rsidR="00EF777E" w:rsidRDefault="00411707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0DECF1" wp14:editId="0D479605">
                <wp:simplePos x="0" y="0"/>
                <wp:positionH relativeFrom="page">
                  <wp:posOffset>477078</wp:posOffset>
                </wp:positionH>
                <wp:positionV relativeFrom="paragraph">
                  <wp:posOffset>-588452</wp:posOffset>
                </wp:positionV>
                <wp:extent cx="6660000" cy="9756000"/>
                <wp:effectExtent l="0" t="0" r="26670" b="17145"/>
                <wp:wrapNone/>
                <wp:docPr id="120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1FF05" id="Прямоугольник 12" o:spid="_x0000_s1026" style="position:absolute;margin-left:37.55pt;margin-top:-46.35pt;width:524.4pt;height:768.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EC134E" w:rsidRPr="00EF777E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EC134E" w:rsidRPr="00EC134E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3</w:t>
      </w:r>
      <w:r w:rsidR="00BB0FBD" w:rsidRPr="00BB0FB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="00EC134E" w:rsidRPr="00EC134E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_3/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/__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add</w:t>
      </w:r>
      <w:r w:rsidR="00EC134E" w:rsidRPr="00EC1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__.</w:t>
      </w:r>
      <w:r w:rsidR="00EC134E" w:rsidRPr="00EF777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EC134E" w:rsidRPr="00EC134E" w:rsidRDefault="00EC134E" w:rsidP="00EC134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EC134E" w:rsidRPr="00EC134E" w:rsidRDefault="00EC134E" w:rsidP="00EC1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C134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EC134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content_types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=ContentType.TEXT,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EC134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=ProductState.image)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process_image_url(message: Message, state: FSMContext):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 == back_message: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ProductState.body.set()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f"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описание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'body'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&lt;/b&gt;?"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r w:rsidRPr="00EC134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Вам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нужно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прислать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фото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товара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FB74C4" w:rsidRDefault="00FB74C4" w:rsidP="00B158F5">
      <w:pPr>
        <w:rPr>
          <w:lang w:val="en-US"/>
        </w:rPr>
      </w:pPr>
    </w:p>
    <w:p w:rsidR="00FB74C4" w:rsidRDefault="00FB74C4" w:rsidP="00FB74C4">
      <w:pPr>
        <w:spacing w:before="240"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FB74C4" w:rsidRPr="00FB74C4" w:rsidRDefault="00FB74C4" w:rsidP="00FB7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C134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</w:t>
      </w:r>
      <w:r w:rsidRPr="00FB74C4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image</w:t>
      </w:r>
    </w:p>
    <w:p w:rsidR="00FB74C4" w:rsidRPr="00FB74C4" w:rsidRDefault="00FB74C4" w:rsidP="00FB74C4">
      <w:pPr>
        <w:spacing w:line="360" w:lineRule="auto"/>
      </w:pPr>
      <w:r>
        <w:rPr>
          <w:rFonts w:ascii="Times New Roman" w:hAnsi="Times New Roman" w:cs="Times New Roman"/>
          <w:sz w:val="26"/>
          <w:szCs w:val="26"/>
        </w:rPr>
        <w:t>С указанным обработчиком работаем, когда добавляем фото, т.е. включено соответствующее состояние.</w:t>
      </w:r>
    </w:p>
    <w:p w:rsidR="00FB74C4" w:rsidRPr="00FB74C4" w:rsidRDefault="00FB74C4" w:rsidP="00FB7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en-US"/>
        </w:rPr>
      </w:pP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 == back_message: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ProductState.body.set()</w:t>
      </w:r>
    </w:p>
    <w:p w:rsidR="00FB74C4" w:rsidRPr="00FB74C4" w:rsidRDefault="00FB74C4" w:rsidP="00B158F5">
      <w:r>
        <w:rPr>
          <w:rFonts w:ascii="Times New Roman" w:hAnsi="Times New Roman" w:cs="Times New Roman"/>
          <w:sz w:val="26"/>
          <w:szCs w:val="26"/>
        </w:rPr>
        <w:t>Если нажимаем кнопку «Назад», включаем состояние изменения описания (</w:t>
      </w:r>
      <w:r>
        <w:rPr>
          <w:rFonts w:ascii="Times New Roman" w:hAnsi="Times New Roman" w:cs="Times New Roman"/>
          <w:sz w:val="26"/>
          <w:szCs w:val="26"/>
          <w:lang w:val="en-US"/>
        </w:rPr>
        <w:t>body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FB74C4">
        <w:rPr>
          <w:rFonts w:ascii="Times New Roman" w:hAnsi="Times New Roman" w:cs="Times New Roman"/>
          <w:sz w:val="26"/>
          <w:szCs w:val="26"/>
        </w:rPr>
        <w:t>.</w:t>
      </w:r>
    </w:p>
    <w:p w:rsidR="00FB74C4" w:rsidRPr="00FB74C4" w:rsidRDefault="00FB74C4" w:rsidP="00FB7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f"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описание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'body'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&lt;/b&gt;?"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r w:rsidRPr="00EC134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B158F5" w:rsidRDefault="00FB74C4" w:rsidP="00B158F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Предлагаем подтвердить изменение описания.</w:t>
      </w:r>
    </w:p>
    <w:p w:rsidR="00206BBA" w:rsidRPr="00206BBA" w:rsidRDefault="00206BBA" w:rsidP="00206B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206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206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206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 </w:t>
      </w:r>
      <w:r w:rsidRPr="00EC13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206BB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206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EC13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206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206BB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Вам</w:t>
      </w:r>
      <w:r w:rsidRPr="00206BB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нужно</w:t>
      </w:r>
      <w:r w:rsidRPr="00206BB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прислать</w:t>
      </w:r>
      <w:r w:rsidRPr="00206BB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фото</w:t>
      </w:r>
      <w:r w:rsidRPr="00206BB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</w:t>
      </w:r>
      <w:r w:rsidRPr="00EC134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товара</w:t>
      </w:r>
      <w:r w:rsidRPr="00206BB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.'</w:t>
      </w:r>
      <w:r w:rsidRPr="00206B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206BBA" w:rsidRDefault="00206BBA" w:rsidP="00206BBA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вводим вместо фото текст.</w:t>
      </w:r>
    </w:p>
    <w:p w:rsidR="00206BBA" w:rsidRPr="00206BBA" w:rsidRDefault="00206BBA" w:rsidP="00206BBA">
      <w:pPr>
        <w:spacing w:before="240"/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B158F5" w:rsidRPr="00206BBA" w:rsidRDefault="00AA4FB0" w:rsidP="00B158F5">
      <w:r w:rsidRPr="00B158F5"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75A7D6F7" wp14:editId="42EEB6FE">
            <wp:simplePos x="0" y="0"/>
            <wp:positionH relativeFrom="margin">
              <wp:posOffset>1288415</wp:posOffset>
            </wp:positionH>
            <wp:positionV relativeFrom="paragraph">
              <wp:posOffset>35560</wp:posOffset>
            </wp:positionV>
            <wp:extent cx="2410460" cy="1771650"/>
            <wp:effectExtent l="19050" t="19050" r="27940" b="19050"/>
            <wp:wrapTight wrapText="bothSides">
              <wp:wrapPolygon edited="0">
                <wp:start x="-171" y="-232"/>
                <wp:lineTo x="-171" y="21600"/>
                <wp:lineTo x="21680" y="21600"/>
                <wp:lineTo x="21680" y="-232"/>
                <wp:lineTo x="-171" y="-23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07"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2D0D18" wp14:editId="0D5C4988">
                <wp:simplePos x="0" y="0"/>
                <wp:positionH relativeFrom="page">
                  <wp:posOffset>508884</wp:posOffset>
                </wp:positionH>
                <wp:positionV relativeFrom="paragraph">
                  <wp:posOffset>-612250</wp:posOffset>
                </wp:positionV>
                <wp:extent cx="6660000" cy="9756000"/>
                <wp:effectExtent l="0" t="0" r="26670" b="17145"/>
                <wp:wrapNone/>
                <wp:docPr id="121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1114E" id="Прямоугольник 12" o:spid="_x0000_s1026" style="position:absolute;margin-left:40.05pt;margin-top:-48.2pt;width:524.4pt;height:768.2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</w:p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B158F5" w:rsidRPr="00206BBA" w:rsidRDefault="00AA4FB0" w:rsidP="00B158F5">
      <w:r w:rsidRPr="00B158F5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CA6D3E6" wp14:editId="671BE91B">
            <wp:simplePos x="0" y="0"/>
            <wp:positionH relativeFrom="margin">
              <wp:posOffset>1258381</wp:posOffset>
            </wp:positionH>
            <wp:positionV relativeFrom="paragraph">
              <wp:posOffset>24996</wp:posOffset>
            </wp:positionV>
            <wp:extent cx="2451735" cy="1555750"/>
            <wp:effectExtent l="19050" t="19050" r="24765" b="25400"/>
            <wp:wrapTight wrapText="bothSides">
              <wp:wrapPolygon edited="0">
                <wp:start x="-168" y="-264"/>
                <wp:lineTo x="-168" y="21688"/>
                <wp:lineTo x="21650" y="21688"/>
                <wp:lineTo x="21650" y="-264"/>
                <wp:lineTo x="-168" y="-264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555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B158F5" w:rsidRPr="00206BBA" w:rsidRDefault="00B158F5" w:rsidP="00B158F5"/>
    <w:p w:rsidR="002F33FC" w:rsidRDefault="002F33FC" w:rsidP="00B158F5">
      <w:pPr>
        <w:pStyle w:val="21"/>
      </w:pPr>
      <w:bookmarkStart w:id="17" w:name="_Toc132562160"/>
      <w:r w:rsidRPr="00BB0FBD">
        <w:t>реализуем логику обработчиков-валидаторов</w:t>
      </w:r>
      <w:bookmarkEnd w:id="17"/>
    </w:p>
    <w:p w:rsidR="00BB0FBD" w:rsidRDefault="00BB0FBD" w:rsidP="00BB0FB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случай совершения пользователем ошибок нужно настроить соответствующие обработчики.</w:t>
      </w:r>
    </w:p>
    <w:p w:rsidR="00657167" w:rsidRPr="00BB0FBD" w:rsidRDefault="00657167" w:rsidP="00BB0FBD">
      <w:pPr>
        <w:spacing w:before="240" w:line="360" w:lineRule="auto"/>
      </w:pPr>
      <w:r>
        <w:rPr>
          <w:rFonts w:ascii="Times New Roman" w:hAnsi="Times New Roman" w:cs="Times New Roman"/>
          <w:sz w:val="26"/>
          <w:szCs w:val="26"/>
        </w:rPr>
        <w:t>Первый позволит обработать ситуацию у</w:t>
      </w:r>
      <w:r w:rsidR="00201561">
        <w:rPr>
          <w:rFonts w:ascii="Times New Roman" w:hAnsi="Times New Roman" w:cs="Times New Roman"/>
          <w:sz w:val="26"/>
          <w:szCs w:val="26"/>
        </w:rPr>
        <w:t>казания цены в неверном формате, например, строковом.</w:t>
      </w:r>
    </w:p>
    <w:p w:rsidR="00CE5F6F" w:rsidRDefault="00CE5F6F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65716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6571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657167" w:rsidRPr="006571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34</w:t>
      </w:r>
      <w:r w:rsidRPr="006571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6571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57167" w:rsidRPr="00657167" w:rsidRDefault="00657167" w:rsidP="006571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657167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(IsAdmin(),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message: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message.text.isdigit(),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6571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=ProductState.price)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process_price_invalid(message: Message, state: FSMContext):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 == back_message: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ProductState.image.set()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657167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data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"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Другое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изображение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?"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r w:rsidRPr="006571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Укажите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цену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виде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числа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342842" w:rsidRPr="00342842" w:rsidRDefault="00342842" w:rsidP="00342842">
      <w:pPr>
        <w:spacing w:before="240"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3428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34284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34284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342842" w:rsidRPr="00342842" w:rsidRDefault="00AA4FB0" w:rsidP="00342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5C6AB4E" wp14:editId="41A6A7AD">
                <wp:simplePos x="0" y="0"/>
                <wp:positionH relativeFrom="page">
                  <wp:posOffset>525846</wp:posOffset>
                </wp:positionH>
                <wp:positionV relativeFrom="paragraph">
                  <wp:posOffset>-577751</wp:posOffset>
                </wp:positionV>
                <wp:extent cx="6660000" cy="9756000"/>
                <wp:effectExtent l="0" t="0" r="26670" b="17145"/>
                <wp:wrapNone/>
                <wp:docPr id="122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D17B6" id="Прямоугольник 12" o:spid="_x0000_s1026" style="position:absolute;margin-left:41.4pt;margin-top:-45.5pt;width:524.4pt;height:768.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r w:rsidR="00342842"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="00342842"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message: </w:t>
      </w:r>
      <w:r w:rsidR="00342842"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</w:t>
      </w:r>
      <w:r w:rsidR="00342842"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message.text.isdigit()</w:t>
      </w:r>
    </w:p>
    <w:p w:rsidR="00342842" w:rsidRPr="00342842" w:rsidRDefault="00342842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42842" w:rsidRPr="00342842" w:rsidRDefault="00342842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Обработчик будет реагировать если в качестве цены мы введем не число.</w:t>
      </w:r>
    </w:p>
    <w:p w:rsidR="00342842" w:rsidRPr="00342842" w:rsidRDefault="00342842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342842" w:rsidRPr="00342842" w:rsidRDefault="00342842" w:rsidP="00342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AA4FB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 == back_message: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ProductState.image.set()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with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state.proxy()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657167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data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65716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"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Другое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изображение</w:t>
      </w:r>
      <w:r w:rsidRPr="0065716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?"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r w:rsidRPr="0065716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r w:rsidRPr="0065716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=back_markup())</w:t>
      </w:r>
    </w:p>
    <w:p w:rsidR="00342842" w:rsidRPr="00342842" w:rsidRDefault="00342842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342842" w:rsidRPr="00342842" w:rsidRDefault="00342842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же обработчике мы настроим возможность возврата к замене фото.</w:t>
      </w:r>
    </w:p>
    <w:p w:rsidR="00342842" w:rsidRDefault="00342842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657167" w:rsidRP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Проверим работу, указав цену в формате строки.</w:t>
      </w:r>
    </w:p>
    <w:p w:rsidR="00657167" w:rsidRP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167" w:rsidRP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7392" behindDoc="1" locked="0" layoutInCell="1" allowOverlap="1" wp14:anchorId="41A7F655" wp14:editId="63A1FB76">
            <wp:simplePos x="0" y="0"/>
            <wp:positionH relativeFrom="margin">
              <wp:posOffset>1582061</wp:posOffset>
            </wp:positionH>
            <wp:positionV relativeFrom="paragraph">
              <wp:posOffset>21590</wp:posOffset>
            </wp:positionV>
            <wp:extent cx="3061032" cy="1053984"/>
            <wp:effectExtent l="19050" t="19050" r="25400" b="13335"/>
            <wp:wrapTight wrapText="bothSides">
              <wp:wrapPolygon edited="0">
                <wp:start x="-134" y="-391"/>
                <wp:lineTo x="-134" y="21483"/>
                <wp:lineTo x="21645" y="21483"/>
                <wp:lineTo x="21645" y="-391"/>
                <wp:lineTo x="-134" y="-391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32" cy="1053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67" w:rsidRP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167" w:rsidRP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167" w:rsidRPr="00657167" w:rsidRDefault="00657167" w:rsidP="00CE5F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2842" w:rsidRDefault="00342842" w:rsidP="002F33FC">
      <w:pPr>
        <w:rPr>
          <w:rFonts w:ascii="Times New Roman" w:hAnsi="Times New Roman" w:cs="Times New Roman"/>
          <w:sz w:val="28"/>
          <w:szCs w:val="28"/>
        </w:rPr>
      </w:pPr>
    </w:p>
    <w:p w:rsidR="002F33FC" w:rsidRPr="00411707" w:rsidRDefault="00342842" w:rsidP="002F33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заменим фото</w:t>
      </w:r>
      <w:r w:rsidRPr="00411707">
        <w:rPr>
          <w:rFonts w:ascii="Times New Roman" w:hAnsi="Times New Roman" w:cs="Times New Roman"/>
          <w:sz w:val="28"/>
          <w:szCs w:val="28"/>
        </w:rPr>
        <w:t>:</w:t>
      </w:r>
    </w:p>
    <w:p w:rsidR="003352E9" w:rsidRDefault="00342842" w:rsidP="002F33FC">
      <w:pPr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708416" behindDoc="1" locked="0" layoutInCell="1" allowOverlap="1" wp14:anchorId="25179FBD" wp14:editId="1657E8E9">
            <wp:simplePos x="0" y="0"/>
            <wp:positionH relativeFrom="column">
              <wp:posOffset>1694263</wp:posOffset>
            </wp:positionH>
            <wp:positionV relativeFrom="paragraph">
              <wp:posOffset>23550</wp:posOffset>
            </wp:positionV>
            <wp:extent cx="2834640" cy="3076575"/>
            <wp:effectExtent l="19050" t="19050" r="22860" b="28575"/>
            <wp:wrapTight wrapText="bothSides">
              <wp:wrapPolygon edited="0">
                <wp:start x="-145" y="-134"/>
                <wp:lineTo x="-145" y="21667"/>
                <wp:lineTo x="21629" y="21667"/>
                <wp:lineTo x="21629" y="-134"/>
                <wp:lineTo x="-145" y="-134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3352E9" w:rsidP="002F33FC">
      <w:pPr>
        <w:rPr>
          <w:color w:val="FF0000"/>
        </w:rPr>
      </w:pPr>
    </w:p>
    <w:p w:rsidR="003352E9" w:rsidRDefault="00B87A42" w:rsidP="00B87A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еще один обработчик на тот случай, если пользователь вместо подтверждения добавления товара в конце или отмены добавления напишет какой-то текст.</w:t>
      </w:r>
    </w:p>
    <w:p w:rsidR="00B87A42" w:rsidRDefault="00AA4FB0" w:rsidP="00B87A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403BD2" wp14:editId="4A43E086">
                <wp:simplePos x="0" y="0"/>
                <wp:positionH relativeFrom="page">
                  <wp:posOffset>532130</wp:posOffset>
                </wp:positionH>
                <wp:positionV relativeFrom="paragraph">
                  <wp:posOffset>-613674</wp:posOffset>
                </wp:positionV>
                <wp:extent cx="6660000" cy="9756000"/>
                <wp:effectExtent l="0" t="0" r="26670" b="17145"/>
                <wp:wrapNone/>
                <wp:docPr id="123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981E5" id="Прямоугольник 12" o:spid="_x0000_s1026" style="position:absolute;margin-left:41.9pt;margin-top:-48.3pt;width:524.4pt;height:768.2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B87A42" w:rsidRPr="00657167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B87A42" w:rsidRPr="006571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3</w:t>
      </w:r>
      <w:r w:rsidR="00B87A42" w:rsidRPr="00B87A4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="00B87A42" w:rsidRPr="0065716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B87A42" w:rsidRPr="0065716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step_3/test_aio_bot/handlers/admin/__add__.py</w:t>
      </w:r>
    </w:p>
    <w:p w:rsidR="00B87A42" w:rsidRPr="00B87A42" w:rsidRDefault="00B87A42" w:rsidP="00B87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B87A4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@dp.message_handler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(IsAdmin(),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B87A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message: message.text </w:t>
      </w:r>
      <w:r w:rsidRPr="00B87A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[back_message,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all_right_message],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B87A4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=ProductState.confirm)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87A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async def 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process_confirm_invalid(message: Message, </w:t>
      </w:r>
      <w:r w:rsidRPr="00B87A42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state: FSMContext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87A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message.answer(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Такого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варианта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было</w:t>
      </w:r>
      <w:r w:rsidRPr="00B87A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B87A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AB10FD" w:rsidRDefault="00B87A42" w:rsidP="00B158F5">
      <w:pPr>
        <w:rPr>
          <w:color w:val="FF0000"/>
          <w:lang w:val="en-US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709440" behindDoc="1" locked="0" layoutInCell="1" allowOverlap="1" wp14:anchorId="2EB4C47E" wp14:editId="67E2DF5A">
            <wp:simplePos x="0" y="0"/>
            <wp:positionH relativeFrom="margin">
              <wp:posOffset>1314920</wp:posOffset>
            </wp:positionH>
            <wp:positionV relativeFrom="paragraph">
              <wp:posOffset>384810</wp:posOffset>
            </wp:positionV>
            <wp:extent cx="3283585" cy="1812925"/>
            <wp:effectExtent l="19050" t="19050" r="12065" b="15875"/>
            <wp:wrapTight wrapText="bothSides">
              <wp:wrapPolygon edited="0">
                <wp:start x="-125" y="-227"/>
                <wp:lineTo x="-125" y="21562"/>
                <wp:lineTo x="21554" y="21562"/>
                <wp:lineTo x="21554" y="-227"/>
                <wp:lineTo x="-125" y="-227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1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rPr>
          <w:lang w:val="en-US"/>
        </w:rPr>
      </w:pPr>
    </w:p>
    <w:p w:rsidR="00AB10FD" w:rsidRPr="00AB10FD" w:rsidRDefault="00AB10FD" w:rsidP="00AB10FD">
      <w:pPr>
        <w:pStyle w:val="21"/>
      </w:pPr>
      <w:bookmarkStart w:id="18" w:name="_Toc131762384"/>
      <w:bookmarkStart w:id="19" w:name="_Toc132562161"/>
      <w:r w:rsidRPr="00AB10FD">
        <w:t xml:space="preserve">реализуем модуль с </w:t>
      </w:r>
      <w:bookmarkEnd w:id="18"/>
      <w:r w:rsidRPr="00AB10FD">
        <w:t>функциями формирования разметки клавиатуры</w:t>
      </w:r>
      <w:bookmarkEnd w:id="19"/>
    </w:p>
    <w:p w:rsidR="00AB10FD" w:rsidRPr="00AB10FD" w:rsidRDefault="00AB10FD" w:rsidP="00AB10F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модуле </w:t>
      </w:r>
      <w:r w:rsidRPr="00AB10FD">
        <w:rPr>
          <w:rFonts w:ascii="Times New Roman" w:hAnsi="Times New Roman" w:cs="Times New Roman"/>
          <w:color w:val="0070C0"/>
          <w:sz w:val="26"/>
          <w:szCs w:val="26"/>
          <w:lang w:val="en-US"/>
        </w:rPr>
        <w:t>add</w:t>
      </w:r>
      <w:r w:rsidRPr="00AB10FD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Pr="00AB10FD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AB10FD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представленном выше, есть функции, отвечающие за формирование клавиатуры. Они не относятся непосредственно к логике проекта, поэтому вынесем их в отдельный модуль.</w:t>
      </w:r>
    </w:p>
    <w:p w:rsidR="00AB10FD" w:rsidRPr="007B6F4F" w:rsidRDefault="00AB10FD" w:rsidP="00AB10FD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7B6F4F">
        <w:rPr>
          <w:rFonts w:ascii="Times New Roman" w:hAnsi="Times New Roman" w:cs="Times New Roman"/>
          <w:sz w:val="26"/>
          <w:szCs w:val="26"/>
        </w:rPr>
        <w:t xml:space="preserve">Добавим в пакет проекта директорию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keyboards</w:t>
      </w:r>
      <w:r w:rsidRPr="007B6F4F">
        <w:rPr>
          <w:rFonts w:ascii="Times New Roman" w:hAnsi="Times New Roman" w:cs="Times New Roman"/>
          <w:sz w:val="26"/>
          <w:szCs w:val="26"/>
        </w:rPr>
        <w:t xml:space="preserve">, в нее вложенную папку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default</w:t>
      </w:r>
      <w:r w:rsidRPr="007B6F4F">
        <w:rPr>
          <w:rFonts w:ascii="Times New Roman" w:hAnsi="Times New Roman" w:cs="Times New Roman"/>
          <w:sz w:val="26"/>
          <w:szCs w:val="26"/>
        </w:rPr>
        <w:t>.</w:t>
      </w:r>
    </w:p>
    <w:p w:rsidR="00AB10FD" w:rsidRPr="007B6F4F" w:rsidRDefault="00AB10FD" w:rsidP="00AB10F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B6F4F">
        <w:rPr>
          <w:rFonts w:ascii="Times New Roman" w:hAnsi="Times New Roman" w:cs="Times New Roman"/>
          <w:sz w:val="26"/>
          <w:szCs w:val="26"/>
        </w:rPr>
        <w:t xml:space="preserve">В эту папку поместим два модуля 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 xml:space="preserve">и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markups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B6F4F">
        <w:rPr>
          <w:rFonts w:ascii="Times New Roman" w:hAnsi="Times New Roman" w:cs="Times New Roman"/>
          <w:sz w:val="26"/>
          <w:szCs w:val="26"/>
        </w:rPr>
        <w:t>.</w:t>
      </w:r>
    </w:p>
    <w:p w:rsidR="00AB10FD" w:rsidRPr="007B6F4F" w:rsidRDefault="007B6F4F" w:rsidP="00AB10FD">
      <w:pPr>
        <w:spacing w:line="360" w:lineRule="auto"/>
        <w:rPr>
          <w:noProof/>
        </w:rPr>
      </w:pPr>
      <w:r w:rsidRPr="007B6F4F">
        <w:rPr>
          <w:rFonts w:ascii="Times New Roman" w:hAnsi="Times New Roman" w:cs="Times New Roman"/>
          <w:sz w:val="26"/>
          <w:szCs w:val="26"/>
        </w:rPr>
        <w:t>Во втором файле настроим сами функции, генерирующие</w:t>
      </w:r>
      <w:r w:rsidR="00AB10FD" w:rsidRPr="007B6F4F">
        <w:rPr>
          <w:rFonts w:ascii="Times New Roman" w:hAnsi="Times New Roman" w:cs="Times New Roman"/>
          <w:sz w:val="26"/>
          <w:szCs w:val="26"/>
        </w:rPr>
        <w:t xml:space="preserve"> разметку.</w:t>
      </w:r>
    </w:p>
    <w:p w:rsidR="00AB10FD" w:rsidRPr="00331534" w:rsidRDefault="00AB10FD" w:rsidP="00AB10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7B6F4F"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36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7B6F4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step_3/test_aio_bot/keyboards/default/markups.py</w:t>
      </w:r>
    </w:p>
    <w:p w:rsidR="007B6F4F" w:rsidRPr="007B6F4F" w:rsidRDefault="007B6F4F" w:rsidP="007B6F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aiogram.types 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back_message =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B6F4F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👈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Назад</w:t>
      </w:r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all_right_message =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B6F4F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✅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Все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верно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cancel_message =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B6F4F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🚫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Отменить</w:t>
      </w:r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def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back_markup():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ReplyKeyboardMarkup(</w:t>
      </w:r>
      <w:r w:rsidRPr="007B6F4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7B6F4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markup.add(back_message)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AA4FB0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56BCF2" wp14:editId="679B537F">
                <wp:simplePos x="0" y="0"/>
                <wp:positionH relativeFrom="page">
                  <wp:posOffset>510639</wp:posOffset>
                </wp:positionH>
                <wp:positionV relativeFrom="paragraph">
                  <wp:posOffset>-570016</wp:posOffset>
                </wp:positionV>
                <wp:extent cx="6660000" cy="9756000"/>
                <wp:effectExtent l="0" t="0" r="26670" b="17145"/>
                <wp:wrapNone/>
                <wp:docPr id="124" name="Прямоугольник 12">
                  <a:extLst xmlns:a="http://schemas.openxmlformats.org/drawingml/2006/main">
                    <a:ext uri="{C183D7F6-B498-43B3-948B-1728B52AA6E4}">
                      <adec:decorative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1B8A" id="Прямоугольник 12" o:spid="_x0000_s1026" style="position:absolute;margin-left:40.2pt;margin-top:-44.9pt;width:524.4pt;height:768.2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def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check_markup():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ReplyKeyboardMarkup(</w:t>
      </w:r>
      <w:r w:rsidRPr="007B6F4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7B6F4F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markup.row(back_message, all_right_message)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AB10FD" w:rsidRPr="00331534" w:rsidRDefault="00AB10FD" w:rsidP="00AB10FD">
      <w:pPr>
        <w:spacing w:line="360" w:lineRule="auto"/>
        <w:rPr>
          <w:noProof/>
          <w:color w:val="FF0000"/>
          <w:lang w:val="en-US"/>
        </w:rPr>
      </w:pPr>
    </w:p>
    <w:p w:rsidR="00AB10FD" w:rsidRPr="007B6F4F" w:rsidRDefault="00AB10FD" w:rsidP="00AB10F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B6F4F">
        <w:rPr>
          <w:rFonts w:ascii="Times New Roman" w:hAnsi="Times New Roman" w:cs="Times New Roman"/>
          <w:sz w:val="26"/>
          <w:szCs w:val="26"/>
        </w:rPr>
        <w:t xml:space="preserve">В модуль 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__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__.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="007B6F4F" w:rsidRPr="007B6F4F">
        <w:rPr>
          <w:rFonts w:ascii="Times New Roman" w:hAnsi="Times New Roman" w:cs="Times New Roman"/>
          <w:sz w:val="26"/>
          <w:szCs w:val="26"/>
        </w:rPr>
        <w:t xml:space="preserve"> добавим инструкции, чтобы не импортировать каждый обработчик отдельно.</w:t>
      </w:r>
    </w:p>
    <w:p w:rsidR="00AB10FD" w:rsidRPr="00331534" w:rsidRDefault="00AB10FD" w:rsidP="00AB10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7B6F4F"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37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7B6F4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step_3/test_aio_bot/keyboards/default/__init__.py</w:t>
      </w:r>
    </w:p>
    <w:p w:rsidR="00AB10FD" w:rsidRPr="00331534" w:rsidRDefault="00AB10FD" w:rsidP="00AB10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:rsidR="007B6F4F" w:rsidRPr="00AA4FB0" w:rsidRDefault="007B6F4F" w:rsidP="007B6F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AA4FB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AA4FB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 </w:t>
      </w:r>
      <w:r w:rsidRPr="00AA4FB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AA4FB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markups</w:t>
      </w:r>
    </w:p>
    <w:p w:rsidR="00AB10FD" w:rsidRPr="00AA4FB0" w:rsidRDefault="00AB10FD" w:rsidP="00AB10FD">
      <w:pPr>
        <w:spacing w:line="360" w:lineRule="auto"/>
        <w:rPr>
          <w:noProof/>
          <w:color w:val="FF0000"/>
          <w:lang w:val="en-US"/>
        </w:rPr>
      </w:pPr>
    </w:p>
    <w:p w:rsidR="00AB10FD" w:rsidRPr="00AA4FB0" w:rsidRDefault="00AB10FD" w:rsidP="00AB10FD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7B6F4F">
        <w:rPr>
          <w:rFonts w:ascii="Times New Roman" w:hAnsi="Times New Roman" w:cs="Times New Roman"/>
          <w:sz w:val="26"/>
          <w:szCs w:val="26"/>
        </w:rPr>
        <w:t>Для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корректного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импорта</w:t>
      </w:r>
      <w:r w:rsidR="007B6F4F"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B6F4F" w:rsidRPr="007B6F4F">
        <w:rPr>
          <w:rFonts w:ascii="Times New Roman" w:hAnsi="Times New Roman" w:cs="Times New Roman"/>
          <w:sz w:val="26"/>
          <w:szCs w:val="26"/>
        </w:rPr>
        <w:t>теперь</w:t>
      </w:r>
      <w:r w:rsidR="007B6F4F"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B6F4F" w:rsidRPr="007B6F4F">
        <w:rPr>
          <w:rFonts w:ascii="Times New Roman" w:hAnsi="Times New Roman" w:cs="Times New Roman"/>
          <w:sz w:val="26"/>
          <w:szCs w:val="26"/>
        </w:rPr>
        <w:t>уже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пакета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default</w:t>
      </w:r>
      <w:r w:rsidRPr="00AA4FB0">
        <w:rPr>
          <w:rFonts w:ascii="Times New Roman" w:hAnsi="Times New Roman" w:cs="Times New Roman"/>
          <w:color w:val="0070C0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в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пакете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keyboards</w:t>
      </w:r>
      <w:r w:rsidRPr="00AA4FB0">
        <w:rPr>
          <w:rFonts w:ascii="Times New Roman" w:hAnsi="Times New Roman" w:cs="Times New Roman"/>
          <w:color w:val="0070C0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настроим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модуль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A4FB0">
        <w:rPr>
          <w:rFonts w:ascii="Times New Roman" w:hAnsi="Times New Roman" w:cs="Times New Roman"/>
          <w:color w:val="0070C0"/>
          <w:sz w:val="26"/>
          <w:szCs w:val="26"/>
          <w:lang w:val="en-US"/>
        </w:rPr>
        <w:t>__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r w:rsidRPr="00AA4FB0">
        <w:rPr>
          <w:rFonts w:ascii="Times New Roman" w:hAnsi="Times New Roman" w:cs="Times New Roman"/>
          <w:color w:val="0070C0"/>
          <w:sz w:val="26"/>
          <w:szCs w:val="26"/>
          <w:lang w:val="en-US"/>
        </w:rPr>
        <w:t>__.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AA4FB0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B10FD" w:rsidRPr="007B6F4F" w:rsidRDefault="00AB10FD" w:rsidP="00AB10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7B6F4F"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38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7B6F4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step_3/test_aio_bot/keyboards/ __init__.py</w:t>
      </w:r>
    </w:p>
    <w:p w:rsidR="007B6F4F" w:rsidRDefault="007B6F4F" w:rsidP="007B6F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:rsidR="007B6F4F" w:rsidRPr="007B6F4F" w:rsidRDefault="007B6F4F" w:rsidP="007B6F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from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. 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import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default</w:t>
      </w:r>
    </w:p>
    <w:p w:rsidR="00AB10FD" w:rsidRPr="007253CE" w:rsidRDefault="00AB10FD" w:rsidP="00AB10FD">
      <w:pPr>
        <w:spacing w:line="360" w:lineRule="auto"/>
        <w:rPr>
          <w:noProof/>
          <w:color w:val="FF0000"/>
        </w:rPr>
      </w:pPr>
    </w:p>
    <w:p w:rsidR="00AB10FD" w:rsidRPr="007B6F4F" w:rsidRDefault="00AB10FD" w:rsidP="00AB10F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B6F4F">
        <w:rPr>
          <w:rFonts w:ascii="Times New Roman" w:hAnsi="Times New Roman" w:cs="Times New Roman"/>
          <w:sz w:val="26"/>
          <w:szCs w:val="26"/>
        </w:rPr>
        <w:t xml:space="preserve">Теперь подключим добавленный модуль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markups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B6F4F">
        <w:rPr>
          <w:rFonts w:ascii="Times New Roman" w:hAnsi="Times New Roman" w:cs="Times New Roman"/>
          <w:sz w:val="26"/>
          <w:szCs w:val="26"/>
        </w:rPr>
        <w:t xml:space="preserve"> к нашему проекту.</w:t>
      </w:r>
    </w:p>
    <w:p w:rsidR="00AB10FD" w:rsidRPr="007B6F4F" w:rsidRDefault="00AB10FD" w:rsidP="00AB10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7B6F4F"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39</w:t>
      </w:r>
      <w:r w:rsidRPr="007B6F4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7B6F4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7B6F4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3/test_aio_bot/handlers/admin/add</w:t>
      </w:r>
      <w:r w:rsidRPr="007B6F4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AB10FD" w:rsidRPr="00331534" w:rsidRDefault="00AB10FD" w:rsidP="00AB10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b/>
          <w:bCs/>
          <w:color w:val="FF0000"/>
          <w:sz w:val="20"/>
          <w:szCs w:val="20"/>
          <w:lang w:val="en-US" w:eastAsia="ru-RU"/>
        </w:rPr>
      </w:pPr>
    </w:p>
    <w:p w:rsidR="007B6F4F" w:rsidRPr="007B6F4F" w:rsidRDefault="007B6F4F" w:rsidP="007B6F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keyboards.default.markups </w:t>
      </w:r>
      <w:r w:rsidRPr="007B6F4F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7B6F4F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*</w:t>
      </w:r>
    </w:p>
    <w:p w:rsidR="00AB10FD" w:rsidRPr="00331534" w:rsidRDefault="00AB10FD" w:rsidP="00AB10FD">
      <w:pPr>
        <w:spacing w:line="360" w:lineRule="auto"/>
        <w:rPr>
          <w:noProof/>
          <w:color w:val="FF0000"/>
          <w:lang w:val="en-US"/>
        </w:rPr>
      </w:pPr>
    </w:p>
    <w:p w:rsidR="00AB10FD" w:rsidRDefault="00AB10FD" w:rsidP="00AB10FD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7B6F4F">
        <w:rPr>
          <w:rFonts w:ascii="Times New Roman" w:hAnsi="Times New Roman" w:cs="Times New Roman"/>
          <w:sz w:val="26"/>
          <w:szCs w:val="26"/>
        </w:rPr>
        <w:t xml:space="preserve">Теперь из модуля 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add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>.</w:t>
      </w:r>
      <w:r w:rsidRPr="007B6F4F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r w:rsidRPr="007B6F4F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7B6F4F">
        <w:rPr>
          <w:rFonts w:ascii="Times New Roman" w:hAnsi="Times New Roman" w:cs="Times New Roman"/>
          <w:sz w:val="26"/>
          <w:szCs w:val="26"/>
        </w:rPr>
        <w:t>можем убрать лишнее:</w:t>
      </w:r>
    </w:p>
    <w:p w:rsidR="007B6F4F" w:rsidRDefault="007B6F4F" w:rsidP="007B6F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cancel_message = '</w:t>
      </w:r>
      <w:r w:rsidRPr="007B6F4F">
        <w:rPr>
          <w:rFonts w:ascii="Segoe UI Symbol" w:eastAsia="Times New Roman" w:hAnsi="Segoe UI Symbol" w:cs="Segoe UI Symbol"/>
          <w:i/>
          <w:iCs/>
          <w:color w:val="808080"/>
          <w:sz w:val="20"/>
          <w:szCs w:val="20"/>
          <w:lang w:eastAsia="ru-RU"/>
        </w:rPr>
        <w:t>🚫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Отменить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'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>back_message = '</w:t>
      </w:r>
      <w:r w:rsidRPr="007B6F4F">
        <w:rPr>
          <w:rFonts w:ascii="Segoe UI Symbol" w:eastAsia="Times New Roman" w:hAnsi="Segoe UI Symbol" w:cs="Segoe UI Symbol"/>
          <w:i/>
          <w:iCs/>
          <w:color w:val="808080"/>
          <w:sz w:val="20"/>
          <w:szCs w:val="20"/>
          <w:lang w:eastAsia="ru-RU"/>
        </w:rPr>
        <w:t>👈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Назад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'</w:t>
      </w:r>
      <w:r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all_right_message = '</w:t>
      </w:r>
      <w:r w:rsidRPr="007B6F4F">
        <w:rPr>
          <w:rFonts w:ascii="Segoe UI Symbol" w:eastAsia="Times New Roman" w:hAnsi="Segoe UI Symbol" w:cs="Segoe UI Symbol"/>
          <w:i/>
          <w:iCs/>
          <w:color w:val="808080"/>
          <w:sz w:val="20"/>
          <w:szCs w:val="20"/>
          <w:lang w:val="en-US" w:eastAsia="ru-RU"/>
        </w:rPr>
        <w:t>✅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Все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 xml:space="preserve"> 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eastAsia="ru-RU"/>
        </w:rPr>
        <w:t>верно</w:t>
      </w:r>
      <w:r w:rsidRPr="007B6F4F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t>'</w:t>
      </w:r>
    </w:p>
    <w:p w:rsidR="00AB10FD" w:rsidRPr="007B6F4F" w:rsidRDefault="00AB10FD" w:rsidP="007B6F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noProof/>
          <w:lang w:val="en-US"/>
        </w:rPr>
      </w:pPr>
    </w:p>
    <w:p w:rsidR="00AB10FD" w:rsidRPr="007B6F4F" w:rsidRDefault="00AB10FD" w:rsidP="007B6F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sz w:val="20"/>
          <w:szCs w:val="20"/>
          <w:lang w:val="en-US" w:eastAsia="ru-RU"/>
        </w:rPr>
      </w:pP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 xml:space="preserve">def 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back_markup():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  <w:t xml:space="preserve">    markup = ReplyKeyboardMarkup(resize_keyboard=</w:t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>True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, selective=</w:t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>True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)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  <w:t xml:space="preserve">    markup.add(back_message)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  <w:t xml:space="preserve">    </w:t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 xml:space="preserve">return 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markup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 xml:space="preserve">def 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check_markup():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  <w:t xml:space="preserve">    markup = ReplyKeyboardMarkup(resize_keyboard=</w:t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>True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, selective=</w:t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>True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)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  <w:t xml:space="preserve">    markup.row(back_message, all_right_message)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br/>
        <w:t xml:space="preserve">    </w:t>
      </w:r>
      <w:r w:rsidRPr="007B6F4F">
        <w:rPr>
          <w:rFonts w:ascii="Consolas" w:eastAsia="Times New Roman" w:hAnsi="Consolas" w:cs="Courier New"/>
          <w:b/>
          <w:bCs/>
          <w:sz w:val="20"/>
          <w:szCs w:val="20"/>
          <w:lang w:val="en-US" w:eastAsia="ru-RU"/>
        </w:rPr>
        <w:t xml:space="preserve">return </w:t>
      </w:r>
      <w:r w:rsidRPr="007B6F4F">
        <w:rPr>
          <w:rFonts w:ascii="Consolas" w:eastAsia="Times New Roman" w:hAnsi="Consolas" w:cs="Courier New"/>
          <w:sz w:val="20"/>
          <w:szCs w:val="20"/>
          <w:lang w:val="en-US" w:eastAsia="ru-RU"/>
        </w:rPr>
        <w:t>markup</w:t>
      </w:r>
    </w:p>
    <w:p w:rsidR="007253CE" w:rsidRPr="00AB10FD" w:rsidRDefault="007253CE" w:rsidP="00AB10FD">
      <w:pPr>
        <w:rPr>
          <w:lang w:val="en-US"/>
        </w:rPr>
      </w:pPr>
    </w:p>
    <w:sectPr w:rsidR="007253CE" w:rsidRPr="00AB10FD" w:rsidSect="00E65EE1">
      <w:footerReference w:type="default" r:id="rId37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282" w:rsidRDefault="00B72282" w:rsidP="00706D60">
      <w:r>
        <w:separator/>
      </w:r>
    </w:p>
  </w:endnote>
  <w:endnote w:type="continuationSeparator" w:id="0">
    <w:p w:rsidR="00B72282" w:rsidRDefault="00B72282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Content>
      <w:p w:rsidR="00D402A0" w:rsidRPr="00CE1E92" w:rsidRDefault="00D402A0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7A4B59">
          <w:rPr>
            <w:noProof/>
            <w:lang w:bidi="ru-RU"/>
          </w:rPr>
          <w:t>2</w:t>
        </w:r>
        <w:r w:rsidRPr="00CE1E92">
          <w:rPr>
            <w:noProof/>
            <w:lang w:bidi="ru-RU"/>
          </w:rPr>
          <w:fldChar w:fldCharType="end"/>
        </w:r>
      </w:p>
    </w:sdtContent>
  </w:sdt>
  <w:p w:rsidR="00D402A0" w:rsidRPr="00CE1E92" w:rsidRDefault="00D402A0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282" w:rsidRDefault="00B72282" w:rsidP="00706D60">
      <w:r>
        <w:separator/>
      </w:r>
    </w:p>
  </w:footnote>
  <w:footnote w:type="continuationSeparator" w:id="0">
    <w:p w:rsidR="00B72282" w:rsidRDefault="00B72282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80629F"/>
    <w:multiLevelType w:val="multilevel"/>
    <w:tmpl w:val="623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442B7732"/>
    <w:multiLevelType w:val="multilevel"/>
    <w:tmpl w:val="1198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C83103"/>
    <w:multiLevelType w:val="multilevel"/>
    <w:tmpl w:val="05C8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E409CC"/>
    <w:multiLevelType w:val="hybridMultilevel"/>
    <w:tmpl w:val="439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9">
    <w:nsid w:val="57661A6A"/>
    <w:multiLevelType w:val="multilevel"/>
    <w:tmpl w:val="1EF8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637704"/>
    <w:multiLevelType w:val="multilevel"/>
    <w:tmpl w:val="62D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635EF"/>
    <w:multiLevelType w:val="multilevel"/>
    <w:tmpl w:val="B69E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13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24"/>
  </w:num>
  <w:num w:numId="17">
    <w:abstractNumId w:val="25"/>
  </w:num>
  <w:num w:numId="18">
    <w:abstractNumId w:val="20"/>
  </w:num>
  <w:num w:numId="19">
    <w:abstractNumId w:val="26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9"/>
  </w:num>
  <w:num w:numId="23">
    <w:abstractNumId w:val="15"/>
  </w:num>
  <w:num w:numId="24">
    <w:abstractNumId w:val="27"/>
  </w:num>
  <w:num w:numId="25">
    <w:abstractNumId w:val="23"/>
  </w:num>
  <w:num w:numId="26">
    <w:abstractNumId w:val="16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18F2"/>
    <w:rsid w:val="00002479"/>
    <w:rsid w:val="000029FA"/>
    <w:rsid w:val="00005C3C"/>
    <w:rsid w:val="00020FC9"/>
    <w:rsid w:val="0002109C"/>
    <w:rsid w:val="0002186F"/>
    <w:rsid w:val="00024DA1"/>
    <w:rsid w:val="00026050"/>
    <w:rsid w:val="000411DF"/>
    <w:rsid w:val="000433F6"/>
    <w:rsid w:val="0004743B"/>
    <w:rsid w:val="00050E77"/>
    <w:rsid w:val="00052764"/>
    <w:rsid w:val="000557A1"/>
    <w:rsid w:val="00057000"/>
    <w:rsid w:val="00060A3F"/>
    <w:rsid w:val="00062CEC"/>
    <w:rsid w:val="00065667"/>
    <w:rsid w:val="00067067"/>
    <w:rsid w:val="00067DCB"/>
    <w:rsid w:val="000714F1"/>
    <w:rsid w:val="00072813"/>
    <w:rsid w:val="0008174B"/>
    <w:rsid w:val="000851F6"/>
    <w:rsid w:val="00085875"/>
    <w:rsid w:val="000861D4"/>
    <w:rsid w:val="00090E57"/>
    <w:rsid w:val="0009268B"/>
    <w:rsid w:val="00092BE7"/>
    <w:rsid w:val="000A0DC5"/>
    <w:rsid w:val="000A1E33"/>
    <w:rsid w:val="000A20BE"/>
    <w:rsid w:val="000A3547"/>
    <w:rsid w:val="000B1C7F"/>
    <w:rsid w:val="000B5E2F"/>
    <w:rsid w:val="000C41E4"/>
    <w:rsid w:val="000D35F6"/>
    <w:rsid w:val="000D7E11"/>
    <w:rsid w:val="000E1266"/>
    <w:rsid w:val="000E1F7F"/>
    <w:rsid w:val="000E27F0"/>
    <w:rsid w:val="000E793A"/>
    <w:rsid w:val="000F1C19"/>
    <w:rsid w:val="000F3406"/>
    <w:rsid w:val="000F5CE0"/>
    <w:rsid w:val="0010013B"/>
    <w:rsid w:val="0010378D"/>
    <w:rsid w:val="00104CC6"/>
    <w:rsid w:val="00105604"/>
    <w:rsid w:val="00115014"/>
    <w:rsid w:val="0011655A"/>
    <w:rsid w:val="00117083"/>
    <w:rsid w:val="00121D63"/>
    <w:rsid w:val="00123221"/>
    <w:rsid w:val="00124E86"/>
    <w:rsid w:val="00131535"/>
    <w:rsid w:val="00131D8A"/>
    <w:rsid w:val="00136DDD"/>
    <w:rsid w:val="00143E97"/>
    <w:rsid w:val="001440E9"/>
    <w:rsid w:val="00145612"/>
    <w:rsid w:val="00145EE3"/>
    <w:rsid w:val="00146466"/>
    <w:rsid w:val="00146B94"/>
    <w:rsid w:val="00150B01"/>
    <w:rsid w:val="001561DC"/>
    <w:rsid w:val="00160F1C"/>
    <w:rsid w:val="00165112"/>
    <w:rsid w:val="0016528B"/>
    <w:rsid w:val="00165910"/>
    <w:rsid w:val="001667D2"/>
    <w:rsid w:val="00180DC3"/>
    <w:rsid w:val="001812BC"/>
    <w:rsid w:val="00184A71"/>
    <w:rsid w:val="00185638"/>
    <w:rsid w:val="001871E3"/>
    <w:rsid w:val="00190A64"/>
    <w:rsid w:val="001A0417"/>
    <w:rsid w:val="001A0439"/>
    <w:rsid w:val="001A0B64"/>
    <w:rsid w:val="001A70F2"/>
    <w:rsid w:val="001B2514"/>
    <w:rsid w:val="001B4B80"/>
    <w:rsid w:val="001C2430"/>
    <w:rsid w:val="001C3D24"/>
    <w:rsid w:val="001C45AE"/>
    <w:rsid w:val="001C7FA2"/>
    <w:rsid w:val="001D6DFE"/>
    <w:rsid w:val="001E2174"/>
    <w:rsid w:val="001E2E9F"/>
    <w:rsid w:val="001E5CE9"/>
    <w:rsid w:val="001E61E5"/>
    <w:rsid w:val="001F0BF1"/>
    <w:rsid w:val="001F34FA"/>
    <w:rsid w:val="001F48C2"/>
    <w:rsid w:val="00200DDE"/>
    <w:rsid w:val="00201561"/>
    <w:rsid w:val="00206BBA"/>
    <w:rsid w:val="00207771"/>
    <w:rsid w:val="00210BD6"/>
    <w:rsid w:val="0021113B"/>
    <w:rsid w:val="00212ACF"/>
    <w:rsid w:val="002151B2"/>
    <w:rsid w:val="0022046C"/>
    <w:rsid w:val="0022057A"/>
    <w:rsid w:val="0022457A"/>
    <w:rsid w:val="0022701C"/>
    <w:rsid w:val="00227648"/>
    <w:rsid w:val="00231903"/>
    <w:rsid w:val="00232B87"/>
    <w:rsid w:val="00235151"/>
    <w:rsid w:val="00236591"/>
    <w:rsid w:val="0023680A"/>
    <w:rsid w:val="00241E79"/>
    <w:rsid w:val="002437EF"/>
    <w:rsid w:val="002441F5"/>
    <w:rsid w:val="00244565"/>
    <w:rsid w:val="00245A38"/>
    <w:rsid w:val="002472D5"/>
    <w:rsid w:val="00247C44"/>
    <w:rsid w:val="002538C5"/>
    <w:rsid w:val="00255091"/>
    <w:rsid w:val="00255AF0"/>
    <w:rsid w:val="00255C53"/>
    <w:rsid w:val="00257C85"/>
    <w:rsid w:val="00257D1E"/>
    <w:rsid w:val="00261829"/>
    <w:rsid w:val="00265551"/>
    <w:rsid w:val="002727DC"/>
    <w:rsid w:val="002755A5"/>
    <w:rsid w:val="00281D70"/>
    <w:rsid w:val="00284881"/>
    <w:rsid w:val="00285982"/>
    <w:rsid w:val="00292A67"/>
    <w:rsid w:val="002974C8"/>
    <w:rsid w:val="002A3F69"/>
    <w:rsid w:val="002B0616"/>
    <w:rsid w:val="002B2BB5"/>
    <w:rsid w:val="002B31A6"/>
    <w:rsid w:val="002B5D98"/>
    <w:rsid w:val="002C3959"/>
    <w:rsid w:val="002C5772"/>
    <w:rsid w:val="002C64AF"/>
    <w:rsid w:val="002C7DBF"/>
    <w:rsid w:val="002D0CB3"/>
    <w:rsid w:val="002D1ADA"/>
    <w:rsid w:val="002D35F1"/>
    <w:rsid w:val="002D5F67"/>
    <w:rsid w:val="002E2F82"/>
    <w:rsid w:val="002E47E0"/>
    <w:rsid w:val="002E4D7A"/>
    <w:rsid w:val="002E58B3"/>
    <w:rsid w:val="002E58CD"/>
    <w:rsid w:val="002E608D"/>
    <w:rsid w:val="002F0A9B"/>
    <w:rsid w:val="002F0D0B"/>
    <w:rsid w:val="002F33FC"/>
    <w:rsid w:val="002F4E07"/>
    <w:rsid w:val="003024F2"/>
    <w:rsid w:val="003113B8"/>
    <w:rsid w:val="003161E7"/>
    <w:rsid w:val="003250DA"/>
    <w:rsid w:val="00331534"/>
    <w:rsid w:val="00331EA3"/>
    <w:rsid w:val="00332890"/>
    <w:rsid w:val="00332DCD"/>
    <w:rsid w:val="00334708"/>
    <w:rsid w:val="003352E9"/>
    <w:rsid w:val="00342842"/>
    <w:rsid w:val="0034423D"/>
    <w:rsid w:val="0034689C"/>
    <w:rsid w:val="00352EB2"/>
    <w:rsid w:val="0037541F"/>
    <w:rsid w:val="00383516"/>
    <w:rsid w:val="00383FC9"/>
    <w:rsid w:val="003847E5"/>
    <w:rsid w:val="0039075C"/>
    <w:rsid w:val="00390B74"/>
    <w:rsid w:val="003A36DB"/>
    <w:rsid w:val="003A7F2A"/>
    <w:rsid w:val="003B01F9"/>
    <w:rsid w:val="003B06AD"/>
    <w:rsid w:val="003B3954"/>
    <w:rsid w:val="003C239A"/>
    <w:rsid w:val="003C6D50"/>
    <w:rsid w:val="003D21F9"/>
    <w:rsid w:val="003D584A"/>
    <w:rsid w:val="003E0200"/>
    <w:rsid w:val="003E57F4"/>
    <w:rsid w:val="003F3A81"/>
    <w:rsid w:val="003F4F2E"/>
    <w:rsid w:val="003F58A4"/>
    <w:rsid w:val="004009BB"/>
    <w:rsid w:val="00403454"/>
    <w:rsid w:val="0040459A"/>
    <w:rsid w:val="0040525F"/>
    <w:rsid w:val="00411707"/>
    <w:rsid w:val="00414ED0"/>
    <w:rsid w:val="00416074"/>
    <w:rsid w:val="004171EF"/>
    <w:rsid w:val="00420044"/>
    <w:rsid w:val="0042459E"/>
    <w:rsid w:val="00424BC5"/>
    <w:rsid w:val="0042569F"/>
    <w:rsid w:val="00434648"/>
    <w:rsid w:val="0043633F"/>
    <w:rsid w:val="004363E6"/>
    <w:rsid w:val="00436794"/>
    <w:rsid w:val="00441E7C"/>
    <w:rsid w:val="00444828"/>
    <w:rsid w:val="00450AE2"/>
    <w:rsid w:val="00453531"/>
    <w:rsid w:val="00455CDC"/>
    <w:rsid w:val="00460523"/>
    <w:rsid w:val="00473417"/>
    <w:rsid w:val="00477E4A"/>
    <w:rsid w:val="00482B22"/>
    <w:rsid w:val="004835B3"/>
    <w:rsid w:val="00483772"/>
    <w:rsid w:val="004907A8"/>
    <w:rsid w:val="00495972"/>
    <w:rsid w:val="00497899"/>
    <w:rsid w:val="004A025E"/>
    <w:rsid w:val="004A02C9"/>
    <w:rsid w:val="004A2A14"/>
    <w:rsid w:val="004A2B47"/>
    <w:rsid w:val="004A6C7E"/>
    <w:rsid w:val="004A7A84"/>
    <w:rsid w:val="004B37D9"/>
    <w:rsid w:val="004B4D19"/>
    <w:rsid w:val="004B624E"/>
    <w:rsid w:val="004C0743"/>
    <w:rsid w:val="004C0E81"/>
    <w:rsid w:val="004C0F6A"/>
    <w:rsid w:val="004C46B6"/>
    <w:rsid w:val="004C4F93"/>
    <w:rsid w:val="004C55C3"/>
    <w:rsid w:val="004D1823"/>
    <w:rsid w:val="004D4966"/>
    <w:rsid w:val="004E5E2F"/>
    <w:rsid w:val="004F1D2C"/>
    <w:rsid w:val="004F392D"/>
    <w:rsid w:val="004F4453"/>
    <w:rsid w:val="004F472C"/>
    <w:rsid w:val="004F5F91"/>
    <w:rsid w:val="004F6EDD"/>
    <w:rsid w:val="005038F3"/>
    <w:rsid w:val="00506439"/>
    <w:rsid w:val="00512EC1"/>
    <w:rsid w:val="00516FA2"/>
    <w:rsid w:val="0052049A"/>
    <w:rsid w:val="005216B8"/>
    <w:rsid w:val="0052523A"/>
    <w:rsid w:val="0053586B"/>
    <w:rsid w:val="005370FF"/>
    <w:rsid w:val="005416C9"/>
    <w:rsid w:val="00542F7A"/>
    <w:rsid w:val="0055147B"/>
    <w:rsid w:val="00552B8C"/>
    <w:rsid w:val="0055359D"/>
    <w:rsid w:val="00560E36"/>
    <w:rsid w:val="005640E0"/>
    <w:rsid w:val="0056422A"/>
    <w:rsid w:val="00564BC4"/>
    <w:rsid w:val="00565CD5"/>
    <w:rsid w:val="005744FB"/>
    <w:rsid w:val="00576B76"/>
    <w:rsid w:val="0058503B"/>
    <w:rsid w:val="0058590E"/>
    <w:rsid w:val="00586D8C"/>
    <w:rsid w:val="00590D82"/>
    <w:rsid w:val="0059724B"/>
    <w:rsid w:val="005A04DF"/>
    <w:rsid w:val="005A0BF8"/>
    <w:rsid w:val="005A4517"/>
    <w:rsid w:val="005A5A05"/>
    <w:rsid w:val="005B425A"/>
    <w:rsid w:val="005B43EE"/>
    <w:rsid w:val="005B6FDF"/>
    <w:rsid w:val="005B7EC8"/>
    <w:rsid w:val="005C0074"/>
    <w:rsid w:val="005C0683"/>
    <w:rsid w:val="005C1636"/>
    <w:rsid w:val="005C403F"/>
    <w:rsid w:val="005C48D8"/>
    <w:rsid w:val="005C4F9F"/>
    <w:rsid w:val="005C65C0"/>
    <w:rsid w:val="005D217A"/>
    <w:rsid w:val="005D48DA"/>
    <w:rsid w:val="005D554F"/>
    <w:rsid w:val="005D7DB2"/>
    <w:rsid w:val="005E2BE2"/>
    <w:rsid w:val="005E3DC7"/>
    <w:rsid w:val="005E640A"/>
    <w:rsid w:val="005E6B30"/>
    <w:rsid w:val="005E774B"/>
    <w:rsid w:val="005F05B3"/>
    <w:rsid w:val="005F1695"/>
    <w:rsid w:val="005F28E9"/>
    <w:rsid w:val="005F3B77"/>
    <w:rsid w:val="005F72CB"/>
    <w:rsid w:val="005F7465"/>
    <w:rsid w:val="00602268"/>
    <w:rsid w:val="006030F9"/>
    <w:rsid w:val="006052E0"/>
    <w:rsid w:val="00611B91"/>
    <w:rsid w:val="00617426"/>
    <w:rsid w:val="00627D9C"/>
    <w:rsid w:val="006314F6"/>
    <w:rsid w:val="00632832"/>
    <w:rsid w:val="00633063"/>
    <w:rsid w:val="00634296"/>
    <w:rsid w:val="00637ACF"/>
    <w:rsid w:val="00637C5F"/>
    <w:rsid w:val="00637DB7"/>
    <w:rsid w:val="006512AE"/>
    <w:rsid w:val="00653174"/>
    <w:rsid w:val="00656438"/>
    <w:rsid w:val="00657167"/>
    <w:rsid w:val="00661772"/>
    <w:rsid w:val="00663977"/>
    <w:rsid w:val="00663EBC"/>
    <w:rsid w:val="006654C7"/>
    <w:rsid w:val="00666783"/>
    <w:rsid w:val="006745B7"/>
    <w:rsid w:val="0067643F"/>
    <w:rsid w:val="006778E3"/>
    <w:rsid w:val="00684CAE"/>
    <w:rsid w:val="00684E45"/>
    <w:rsid w:val="006862D1"/>
    <w:rsid w:val="00687FE3"/>
    <w:rsid w:val="006917BF"/>
    <w:rsid w:val="006946BF"/>
    <w:rsid w:val="00696265"/>
    <w:rsid w:val="006A116F"/>
    <w:rsid w:val="006A3155"/>
    <w:rsid w:val="006A686D"/>
    <w:rsid w:val="006B1301"/>
    <w:rsid w:val="006B4AC9"/>
    <w:rsid w:val="006B6867"/>
    <w:rsid w:val="006C6DF1"/>
    <w:rsid w:val="006C71D2"/>
    <w:rsid w:val="006D3381"/>
    <w:rsid w:val="006D396E"/>
    <w:rsid w:val="006D3FD3"/>
    <w:rsid w:val="006D6A7F"/>
    <w:rsid w:val="006D7A61"/>
    <w:rsid w:val="006E02FF"/>
    <w:rsid w:val="006E0AD5"/>
    <w:rsid w:val="006E2FB9"/>
    <w:rsid w:val="006E3D8D"/>
    <w:rsid w:val="006E6A37"/>
    <w:rsid w:val="006F1DE9"/>
    <w:rsid w:val="006F4245"/>
    <w:rsid w:val="006F5049"/>
    <w:rsid w:val="006F6453"/>
    <w:rsid w:val="0070206E"/>
    <w:rsid w:val="007038B9"/>
    <w:rsid w:val="00704CAB"/>
    <w:rsid w:val="00706A30"/>
    <w:rsid w:val="00706D60"/>
    <w:rsid w:val="00710767"/>
    <w:rsid w:val="00710E9A"/>
    <w:rsid w:val="007163DA"/>
    <w:rsid w:val="00721AB8"/>
    <w:rsid w:val="00721B67"/>
    <w:rsid w:val="007225FF"/>
    <w:rsid w:val="007253CE"/>
    <w:rsid w:val="007304A3"/>
    <w:rsid w:val="00731EC4"/>
    <w:rsid w:val="0073241F"/>
    <w:rsid w:val="0073372F"/>
    <w:rsid w:val="00743497"/>
    <w:rsid w:val="00746993"/>
    <w:rsid w:val="00750362"/>
    <w:rsid w:val="00753A0F"/>
    <w:rsid w:val="00754AFC"/>
    <w:rsid w:val="00754BE0"/>
    <w:rsid w:val="007553F5"/>
    <w:rsid w:val="00762087"/>
    <w:rsid w:val="007621CF"/>
    <w:rsid w:val="00764F09"/>
    <w:rsid w:val="00767D6B"/>
    <w:rsid w:val="00770D3B"/>
    <w:rsid w:val="00775976"/>
    <w:rsid w:val="0078050A"/>
    <w:rsid w:val="00780624"/>
    <w:rsid w:val="00782007"/>
    <w:rsid w:val="007840A2"/>
    <w:rsid w:val="0079570F"/>
    <w:rsid w:val="007958E5"/>
    <w:rsid w:val="00795E17"/>
    <w:rsid w:val="00796019"/>
    <w:rsid w:val="007A3AE0"/>
    <w:rsid w:val="007A4B59"/>
    <w:rsid w:val="007A4FB8"/>
    <w:rsid w:val="007A6F5D"/>
    <w:rsid w:val="007B6F4F"/>
    <w:rsid w:val="007C7EB4"/>
    <w:rsid w:val="007D07A1"/>
    <w:rsid w:val="007D08C9"/>
    <w:rsid w:val="007E363C"/>
    <w:rsid w:val="007E7EB7"/>
    <w:rsid w:val="007F5A4F"/>
    <w:rsid w:val="007F6B5E"/>
    <w:rsid w:val="00801A97"/>
    <w:rsid w:val="00802132"/>
    <w:rsid w:val="008060FD"/>
    <w:rsid w:val="00811928"/>
    <w:rsid w:val="008123C5"/>
    <w:rsid w:val="00813F3C"/>
    <w:rsid w:val="00815149"/>
    <w:rsid w:val="0081549E"/>
    <w:rsid w:val="0081731E"/>
    <w:rsid w:val="00821E61"/>
    <w:rsid w:val="00830F07"/>
    <w:rsid w:val="008327CF"/>
    <w:rsid w:val="00834561"/>
    <w:rsid w:val="00836D77"/>
    <w:rsid w:val="00840651"/>
    <w:rsid w:val="0084131E"/>
    <w:rsid w:val="00843904"/>
    <w:rsid w:val="0084612F"/>
    <w:rsid w:val="00851ACB"/>
    <w:rsid w:val="008538DE"/>
    <w:rsid w:val="008637B4"/>
    <w:rsid w:val="00866B2E"/>
    <w:rsid w:val="00867900"/>
    <w:rsid w:val="00867CCF"/>
    <w:rsid w:val="00871107"/>
    <w:rsid w:val="00872B30"/>
    <w:rsid w:val="00873804"/>
    <w:rsid w:val="00873897"/>
    <w:rsid w:val="00875493"/>
    <w:rsid w:val="008805CE"/>
    <w:rsid w:val="00880BBD"/>
    <w:rsid w:val="008836AF"/>
    <w:rsid w:val="00883F2F"/>
    <w:rsid w:val="008878A7"/>
    <w:rsid w:val="00893712"/>
    <w:rsid w:val="00895C1D"/>
    <w:rsid w:val="00895F07"/>
    <w:rsid w:val="008A2CD7"/>
    <w:rsid w:val="008A49DB"/>
    <w:rsid w:val="008B150D"/>
    <w:rsid w:val="008B39D6"/>
    <w:rsid w:val="008B454E"/>
    <w:rsid w:val="008B45F8"/>
    <w:rsid w:val="008B678D"/>
    <w:rsid w:val="008C0E08"/>
    <w:rsid w:val="008C24A9"/>
    <w:rsid w:val="008C544D"/>
    <w:rsid w:val="008C75BD"/>
    <w:rsid w:val="008D346C"/>
    <w:rsid w:val="008D5A54"/>
    <w:rsid w:val="008D6F37"/>
    <w:rsid w:val="008E133D"/>
    <w:rsid w:val="008E2533"/>
    <w:rsid w:val="008E3196"/>
    <w:rsid w:val="008E44E1"/>
    <w:rsid w:val="008E4CD9"/>
    <w:rsid w:val="008E4F63"/>
    <w:rsid w:val="008E68A6"/>
    <w:rsid w:val="008F12F6"/>
    <w:rsid w:val="008F6DD9"/>
    <w:rsid w:val="008F7B78"/>
    <w:rsid w:val="00905639"/>
    <w:rsid w:val="00905EA4"/>
    <w:rsid w:val="009070A7"/>
    <w:rsid w:val="009151C9"/>
    <w:rsid w:val="0092470C"/>
    <w:rsid w:val="00926046"/>
    <w:rsid w:val="009314CB"/>
    <w:rsid w:val="009339EF"/>
    <w:rsid w:val="009347B6"/>
    <w:rsid w:val="00934DDB"/>
    <w:rsid w:val="00934F54"/>
    <w:rsid w:val="009406C2"/>
    <w:rsid w:val="0094164D"/>
    <w:rsid w:val="00942A1E"/>
    <w:rsid w:val="009463FE"/>
    <w:rsid w:val="00951EC5"/>
    <w:rsid w:val="0095771C"/>
    <w:rsid w:val="00961C60"/>
    <w:rsid w:val="00963390"/>
    <w:rsid w:val="00964828"/>
    <w:rsid w:val="00964B1E"/>
    <w:rsid w:val="00966747"/>
    <w:rsid w:val="0096777A"/>
    <w:rsid w:val="0097024E"/>
    <w:rsid w:val="009743DB"/>
    <w:rsid w:val="00974552"/>
    <w:rsid w:val="009765D1"/>
    <w:rsid w:val="0097759D"/>
    <w:rsid w:val="0098005E"/>
    <w:rsid w:val="009803CB"/>
    <w:rsid w:val="0098047D"/>
    <w:rsid w:val="00985CA0"/>
    <w:rsid w:val="00991FC0"/>
    <w:rsid w:val="00992E33"/>
    <w:rsid w:val="00996060"/>
    <w:rsid w:val="00997733"/>
    <w:rsid w:val="009A4A40"/>
    <w:rsid w:val="009B24E6"/>
    <w:rsid w:val="009B52A6"/>
    <w:rsid w:val="009B658F"/>
    <w:rsid w:val="009B68D1"/>
    <w:rsid w:val="009C36C5"/>
    <w:rsid w:val="009C3E0C"/>
    <w:rsid w:val="009C4D78"/>
    <w:rsid w:val="009C79A0"/>
    <w:rsid w:val="009D1ACF"/>
    <w:rsid w:val="009D1DE6"/>
    <w:rsid w:val="009D2CE3"/>
    <w:rsid w:val="009D3DA7"/>
    <w:rsid w:val="009D5081"/>
    <w:rsid w:val="009E4DA1"/>
    <w:rsid w:val="009E689C"/>
    <w:rsid w:val="009F2101"/>
    <w:rsid w:val="009F2AF9"/>
    <w:rsid w:val="009F4024"/>
    <w:rsid w:val="009F4456"/>
    <w:rsid w:val="00A01A5D"/>
    <w:rsid w:val="00A02447"/>
    <w:rsid w:val="00A05709"/>
    <w:rsid w:val="00A1166B"/>
    <w:rsid w:val="00A22866"/>
    <w:rsid w:val="00A277FD"/>
    <w:rsid w:val="00A323CC"/>
    <w:rsid w:val="00A32562"/>
    <w:rsid w:val="00A330AD"/>
    <w:rsid w:val="00A3352E"/>
    <w:rsid w:val="00A33E7D"/>
    <w:rsid w:val="00A37847"/>
    <w:rsid w:val="00A4069E"/>
    <w:rsid w:val="00A47318"/>
    <w:rsid w:val="00A50571"/>
    <w:rsid w:val="00A518CA"/>
    <w:rsid w:val="00A54D03"/>
    <w:rsid w:val="00A54E8D"/>
    <w:rsid w:val="00A57D5A"/>
    <w:rsid w:val="00A61BA5"/>
    <w:rsid w:val="00A66B18"/>
    <w:rsid w:val="00A701B3"/>
    <w:rsid w:val="00A75551"/>
    <w:rsid w:val="00A75776"/>
    <w:rsid w:val="00A768DD"/>
    <w:rsid w:val="00A82D56"/>
    <w:rsid w:val="00A8445B"/>
    <w:rsid w:val="00A87E94"/>
    <w:rsid w:val="00A91845"/>
    <w:rsid w:val="00A94749"/>
    <w:rsid w:val="00A94864"/>
    <w:rsid w:val="00A95B4C"/>
    <w:rsid w:val="00A972FD"/>
    <w:rsid w:val="00A97CFA"/>
    <w:rsid w:val="00AA0B59"/>
    <w:rsid w:val="00AA4FB0"/>
    <w:rsid w:val="00AA5323"/>
    <w:rsid w:val="00AA6FC5"/>
    <w:rsid w:val="00AB08DF"/>
    <w:rsid w:val="00AB10FD"/>
    <w:rsid w:val="00AB6011"/>
    <w:rsid w:val="00AB7EE1"/>
    <w:rsid w:val="00AC6EFC"/>
    <w:rsid w:val="00AD1D06"/>
    <w:rsid w:val="00AD480A"/>
    <w:rsid w:val="00AD62B6"/>
    <w:rsid w:val="00AD67DA"/>
    <w:rsid w:val="00AE0595"/>
    <w:rsid w:val="00AE0D86"/>
    <w:rsid w:val="00AE57DB"/>
    <w:rsid w:val="00AE742B"/>
    <w:rsid w:val="00AF2400"/>
    <w:rsid w:val="00AF431B"/>
    <w:rsid w:val="00AF5066"/>
    <w:rsid w:val="00B00588"/>
    <w:rsid w:val="00B04293"/>
    <w:rsid w:val="00B13655"/>
    <w:rsid w:val="00B1441A"/>
    <w:rsid w:val="00B158F5"/>
    <w:rsid w:val="00B24EF7"/>
    <w:rsid w:val="00B25E7F"/>
    <w:rsid w:val="00B318B8"/>
    <w:rsid w:val="00B3262B"/>
    <w:rsid w:val="00B3411D"/>
    <w:rsid w:val="00B3760D"/>
    <w:rsid w:val="00B40E70"/>
    <w:rsid w:val="00B4228F"/>
    <w:rsid w:val="00B42FCF"/>
    <w:rsid w:val="00B50A20"/>
    <w:rsid w:val="00B5305F"/>
    <w:rsid w:val="00B55C6D"/>
    <w:rsid w:val="00B563ED"/>
    <w:rsid w:val="00B60B63"/>
    <w:rsid w:val="00B6557F"/>
    <w:rsid w:val="00B6574B"/>
    <w:rsid w:val="00B65CAE"/>
    <w:rsid w:val="00B66F15"/>
    <w:rsid w:val="00B67BAE"/>
    <w:rsid w:val="00B72282"/>
    <w:rsid w:val="00B73C61"/>
    <w:rsid w:val="00B75A1E"/>
    <w:rsid w:val="00B833ED"/>
    <w:rsid w:val="00B87A42"/>
    <w:rsid w:val="00B90B84"/>
    <w:rsid w:val="00B934E3"/>
    <w:rsid w:val="00B95C91"/>
    <w:rsid w:val="00B9702E"/>
    <w:rsid w:val="00BA087B"/>
    <w:rsid w:val="00BA1649"/>
    <w:rsid w:val="00BA3EB1"/>
    <w:rsid w:val="00BA4112"/>
    <w:rsid w:val="00BA7E09"/>
    <w:rsid w:val="00BB0FBD"/>
    <w:rsid w:val="00BB19D4"/>
    <w:rsid w:val="00BB20A9"/>
    <w:rsid w:val="00BB71FB"/>
    <w:rsid w:val="00BD3DBA"/>
    <w:rsid w:val="00BD4880"/>
    <w:rsid w:val="00BD5E3E"/>
    <w:rsid w:val="00BD5EDD"/>
    <w:rsid w:val="00BD7F72"/>
    <w:rsid w:val="00BE18FF"/>
    <w:rsid w:val="00BE4825"/>
    <w:rsid w:val="00BE6A57"/>
    <w:rsid w:val="00BE7CF2"/>
    <w:rsid w:val="00C03BCD"/>
    <w:rsid w:val="00C03E17"/>
    <w:rsid w:val="00C05124"/>
    <w:rsid w:val="00C0624D"/>
    <w:rsid w:val="00C079B0"/>
    <w:rsid w:val="00C10F84"/>
    <w:rsid w:val="00C13838"/>
    <w:rsid w:val="00C15EC6"/>
    <w:rsid w:val="00C170FD"/>
    <w:rsid w:val="00C260D6"/>
    <w:rsid w:val="00C3069F"/>
    <w:rsid w:val="00C32BFE"/>
    <w:rsid w:val="00C35A8B"/>
    <w:rsid w:val="00C35E36"/>
    <w:rsid w:val="00C37393"/>
    <w:rsid w:val="00C411AC"/>
    <w:rsid w:val="00C42585"/>
    <w:rsid w:val="00C44EA7"/>
    <w:rsid w:val="00C47447"/>
    <w:rsid w:val="00C53763"/>
    <w:rsid w:val="00C5688B"/>
    <w:rsid w:val="00C56C55"/>
    <w:rsid w:val="00C57BA9"/>
    <w:rsid w:val="00C60FE3"/>
    <w:rsid w:val="00C61976"/>
    <w:rsid w:val="00C6497B"/>
    <w:rsid w:val="00C6701C"/>
    <w:rsid w:val="00C70ACC"/>
    <w:rsid w:val="00C71C81"/>
    <w:rsid w:val="00C7287A"/>
    <w:rsid w:val="00C838FE"/>
    <w:rsid w:val="00C85251"/>
    <w:rsid w:val="00C8545C"/>
    <w:rsid w:val="00C85F33"/>
    <w:rsid w:val="00C90C03"/>
    <w:rsid w:val="00C943FC"/>
    <w:rsid w:val="00C95533"/>
    <w:rsid w:val="00C96C00"/>
    <w:rsid w:val="00CA34B0"/>
    <w:rsid w:val="00CA5C09"/>
    <w:rsid w:val="00CA722F"/>
    <w:rsid w:val="00CB0D95"/>
    <w:rsid w:val="00CC1C38"/>
    <w:rsid w:val="00CC2206"/>
    <w:rsid w:val="00CC254C"/>
    <w:rsid w:val="00CC3D04"/>
    <w:rsid w:val="00CC4F6E"/>
    <w:rsid w:val="00CC6846"/>
    <w:rsid w:val="00CC691B"/>
    <w:rsid w:val="00CD0D77"/>
    <w:rsid w:val="00CE021A"/>
    <w:rsid w:val="00CE1E92"/>
    <w:rsid w:val="00CE2071"/>
    <w:rsid w:val="00CE5719"/>
    <w:rsid w:val="00CE5F6F"/>
    <w:rsid w:val="00CE7841"/>
    <w:rsid w:val="00CF0087"/>
    <w:rsid w:val="00D01B57"/>
    <w:rsid w:val="00D024D8"/>
    <w:rsid w:val="00D059FB"/>
    <w:rsid w:val="00D06E38"/>
    <w:rsid w:val="00D0707B"/>
    <w:rsid w:val="00D13197"/>
    <w:rsid w:val="00D216E6"/>
    <w:rsid w:val="00D245F0"/>
    <w:rsid w:val="00D25B00"/>
    <w:rsid w:val="00D26120"/>
    <w:rsid w:val="00D26CED"/>
    <w:rsid w:val="00D3196C"/>
    <w:rsid w:val="00D402A0"/>
    <w:rsid w:val="00D422E2"/>
    <w:rsid w:val="00D44948"/>
    <w:rsid w:val="00D4551D"/>
    <w:rsid w:val="00D47FC6"/>
    <w:rsid w:val="00D50434"/>
    <w:rsid w:val="00D50EF1"/>
    <w:rsid w:val="00D52595"/>
    <w:rsid w:val="00D54B79"/>
    <w:rsid w:val="00D56696"/>
    <w:rsid w:val="00D65714"/>
    <w:rsid w:val="00D70D98"/>
    <w:rsid w:val="00D70FB7"/>
    <w:rsid w:val="00D71A3E"/>
    <w:rsid w:val="00D727A7"/>
    <w:rsid w:val="00D80379"/>
    <w:rsid w:val="00D8185D"/>
    <w:rsid w:val="00D8773E"/>
    <w:rsid w:val="00D90322"/>
    <w:rsid w:val="00D91E2C"/>
    <w:rsid w:val="00D92051"/>
    <w:rsid w:val="00D92464"/>
    <w:rsid w:val="00D94E08"/>
    <w:rsid w:val="00D97765"/>
    <w:rsid w:val="00DA022C"/>
    <w:rsid w:val="00DA0B78"/>
    <w:rsid w:val="00DA25BD"/>
    <w:rsid w:val="00DA2FF1"/>
    <w:rsid w:val="00DA3AD5"/>
    <w:rsid w:val="00DA6894"/>
    <w:rsid w:val="00DB691B"/>
    <w:rsid w:val="00DC487D"/>
    <w:rsid w:val="00DC7DF9"/>
    <w:rsid w:val="00DD11FB"/>
    <w:rsid w:val="00DD207D"/>
    <w:rsid w:val="00DD29E4"/>
    <w:rsid w:val="00DD49CB"/>
    <w:rsid w:val="00DD753D"/>
    <w:rsid w:val="00DE1F23"/>
    <w:rsid w:val="00DE212C"/>
    <w:rsid w:val="00DE3483"/>
    <w:rsid w:val="00DE4347"/>
    <w:rsid w:val="00DE504F"/>
    <w:rsid w:val="00DF4BB0"/>
    <w:rsid w:val="00DF6A41"/>
    <w:rsid w:val="00E06E59"/>
    <w:rsid w:val="00E1198E"/>
    <w:rsid w:val="00E157DF"/>
    <w:rsid w:val="00E21413"/>
    <w:rsid w:val="00E235E0"/>
    <w:rsid w:val="00E2621B"/>
    <w:rsid w:val="00E3054A"/>
    <w:rsid w:val="00E30DD0"/>
    <w:rsid w:val="00E3115B"/>
    <w:rsid w:val="00E40F06"/>
    <w:rsid w:val="00E4321D"/>
    <w:rsid w:val="00E5016D"/>
    <w:rsid w:val="00E541C4"/>
    <w:rsid w:val="00E54A09"/>
    <w:rsid w:val="00E54F27"/>
    <w:rsid w:val="00E554A8"/>
    <w:rsid w:val="00E55C29"/>
    <w:rsid w:val="00E574AC"/>
    <w:rsid w:val="00E607F2"/>
    <w:rsid w:val="00E61CC1"/>
    <w:rsid w:val="00E653C0"/>
    <w:rsid w:val="00E65950"/>
    <w:rsid w:val="00E65EE1"/>
    <w:rsid w:val="00E6643A"/>
    <w:rsid w:val="00E67606"/>
    <w:rsid w:val="00E84960"/>
    <w:rsid w:val="00E85041"/>
    <w:rsid w:val="00E930ED"/>
    <w:rsid w:val="00E94994"/>
    <w:rsid w:val="00E95505"/>
    <w:rsid w:val="00E9581B"/>
    <w:rsid w:val="00E96235"/>
    <w:rsid w:val="00EA2B62"/>
    <w:rsid w:val="00EA67AD"/>
    <w:rsid w:val="00EA7110"/>
    <w:rsid w:val="00EB318B"/>
    <w:rsid w:val="00EC00CF"/>
    <w:rsid w:val="00EC134E"/>
    <w:rsid w:val="00EC3301"/>
    <w:rsid w:val="00EC3BA5"/>
    <w:rsid w:val="00EC4394"/>
    <w:rsid w:val="00EC4AC2"/>
    <w:rsid w:val="00ED190C"/>
    <w:rsid w:val="00ED3088"/>
    <w:rsid w:val="00EE16C5"/>
    <w:rsid w:val="00EE5671"/>
    <w:rsid w:val="00EE5847"/>
    <w:rsid w:val="00EE6F37"/>
    <w:rsid w:val="00EE6F64"/>
    <w:rsid w:val="00EF19E4"/>
    <w:rsid w:val="00EF2703"/>
    <w:rsid w:val="00EF777E"/>
    <w:rsid w:val="00F00263"/>
    <w:rsid w:val="00F00819"/>
    <w:rsid w:val="00F01492"/>
    <w:rsid w:val="00F16E2C"/>
    <w:rsid w:val="00F16FEB"/>
    <w:rsid w:val="00F17A0B"/>
    <w:rsid w:val="00F21306"/>
    <w:rsid w:val="00F25FC9"/>
    <w:rsid w:val="00F3270E"/>
    <w:rsid w:val="00F363CB"/>
    <w:rsid w:val="00F421C1"/>
    <w:rsid w:val="00F42360"/>
    <w:rsid w:val="00F43844"/>
    <w:rsid w:val="00F44E5F"/>
    <w:rsid w:val="00F463DB"/>
    <w:rsid w:val="00F50D06"/>
    <w:rsid w:val="00F5245D"/>
    <w:rsid w:val="00F55A8D"/>
    <w:rsid w:val="00F55CCD"/>
    <w:rsid w:val="00F615E2"/>
    <w:rsid w:val="00F62AAA"/>
    <w:rsid w:val="00F67C1D"/>
    <w:rsid w:val="00F77584"/>
    <w:rsid w:val="00F81E93"/>
    <w:rsid w:val="00F82D37"/>
    <w:rsid w:val="00F83819"/>
    <w:rsid w:val="00F83869"/>
    <w:rsid w:val="00F84F24"/>
    <w:rsid w:val="00F8576E"/>
    <w:rsid w:val="00F8604A"/>
    <w:rsid w:val="00F878D8"/>
    <w:rsid w:val="00F91429"/>
    <w:rsid w:val="00F920E8"/>
    <w:rsid w:val="00F959F4"/>
    <w:rsid w:val="00F96C55"/>
    <w:rsid w:val="00FA2508"/>
    <w:rsid w:val="00FA37DE"/>
    <w:rsid w:val="00FA4600"/>
    <w:rsid w:val="00FA591C"/>
    <w:rsid w:val="00FA5E13"/>
    <w:rsid w:val="00FA5F82"/>
    <w:rsid w:val="00FA73C8"/>
    <w:rsid w:val="00FB290B"/>
    <w:rsid w:val="00FB52C2"/>
    <w:rsid w:val="00FB74C4"/>
    <w:rsid w:val="00FC3576"/>
    <w:rsid w:val="00FC65A4"/>
    <w:rsid w:val="00FD0CD8"/>
    <w:rsid w:val="00FD2E61"/>
    <w:rsid w:val="00FD3080"/>
    <w:rsid w:val="00FD37BC"/>
    <w:rsid w:val="00FD413C"/>
    <w:rsid w:val="00FE13DC"/>
    <w:rsid w:val="00FE3DA9"/>
    <w:rsid w:val="00FE5647"/>
    <w:rsid w:val="00FF37A9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n">
    <w:name w:val="pln"/>
    <w:basedOn w:val="a3"/>
    <w:rsid w:val="001C2430"/>
  </w:style>
  <w:style w:type="character" w:customStyle="1" w:styleId="pun">
    <w:name w:val="pun"/>
    <w:basedOn w:val="a3"/>
    <w:rsid w:val="001C2430"/>
  </w:style>
  <w:style w:type="character" w:customStyle="1" w:styleId="n">
    <w:name w:val="n"/>
    <w:basedOn w:val="a3"/>
    <w:rsid w:val="00961C60"/>
  </w:style>
  <w:style w:type="character" w:customStyle="1" w:styleId="o">
    <w:name w:val="o"/>
    <w:basedOn w:val="a3"/>
    <w:rsid w:val="00961C60"/>
  </w:style>
  <w:style w:type="character" w:customStyle="1" w:styleId="kc">
    <w:name w:val="kc"/>
    <w:basedOn w:val="a3"/>
    <w:rsid w:val="00961C60"/>
  </w:style>
  <w:style w:type="character" w:customStyle="1" w:styleId="p">
    <w:name w:val="p"/>
    <w:basedOn w:val="a3"/>
    <w:rsid w:val="00961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4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BD6703C-04F1-4E05-B1FB-ABB1763FF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</Pages>
  <Words>5111</Words>
  <Characters>29136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2021-05-04T12:52:00Z</dcterms:created>
  <dcterms:modified xsi:type="dcterms:W3CDTF">2023-04-16T14:22:00Z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KeyPoints">
    <vt:lpwstr/>
  </property>
</Properties>
</file>