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161E7" w:rsidRPr="00331534" w:rsidRDefault="00E65EE1" w:rsidP="00706D60">
      <w:pPr>
        <w:rPr>
          <w:noProof/>
          <w:color w:val="FF0000"/>
        </w:rPr>
      </w:pPr>
      <w:bookmarkStart w:id="0" w:name="_Hlk131186330"/>
      <w:bookmarkEnd w:id="0"/>
      <w:r w:rsidRPr="00331534">
        <w:rPr>
          <w:noProof/>
          <w:color w:val="FF0000"/>
          <w:lang w:eastAsia="ru-RU"/>
        </w:rPr>
        <w:drawing>
          <wp:anchor distT="0" distB="0" distL="114300" distR="114300" simplePos="0" relativeHeight="251654141" behindDoc="1" locked="0" layoutInCell="1" allowOverlap="1" wp14:anchorId="668297DC" wp14:editId="3B08BA53">
            <wp:simplePos x="0" y="0"/>
            <wp:positionH relativeFrom="page">
              <wp:align>right</wp:align>
            </wp:positionH>
            <wp:positionV relativeFrom="paragraph">
              <wp:posOffset>-930350</wp:posOffset>
            </wp:positionV>
            <wp:extent cx="7775575" cy="10689772"/>
            <wp:effectExtent l="0" t="0" r="0" b="0"/>
            <wp:wrapNone/>
            <wp:docPr id="2" name="Рисунок 2" descr="Руки человека, работающего за ноутбуком, цветок, чашка">
              <a:extLst xmlns:a="http://schemas.openxmlformats.org/drawingml/2006/main">
                <a:ext uri="{C183D7F6-B498-43B3-948B-1728B52AA6E4}">
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verage-computer-flower-9488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7858" cy="106929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6867" w:rsidRPr="00331534"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8E0CF1A" wp14:editId="43760730">
                <wp:simplePos x="0" y="0"/>
                <wp:positionH relativeFrom="page">
                  <wp:posOffset>438150</wp:posOffset>
                </wp:positionH>
                <wp:positionV relativeFrom="paragraph">
                  <wp:posOffset>-447675</wp:posOffset>
                </wp:positionV>
                <wp:extent cx="6659880" cy="9755505"/>
                <wp:effectExtent l="0" t="0" r="26670" b="17145"/>
                <wp:wrapNone/>
                <wp:docPr id="5" name="Прямоугольник 5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97555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F4A1A" w:rsidRPr="00F00819" w:rsidRDefault="004F4A1A" w:rsidP="00F00819">
                            <w:pPr>
                              <w:jc w:val="center"/>
                              <w:rPr>
                                <w:lang w:val="ro-RO"/>
                              </w:rPr>
                            </w:pPr>
                          </w:p>
                          <w:p w:rsidR="004F4A1A" w:rsidRDefault="004F4A1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E0CF1A" id="Прямоугольник 5" o:spid="_x0000_s1026" style="position:absolute;left:0;text-align:left;margin-left:34.5pt;margin-top:-35.25pt;width:524.4pt;height:768.15pt;z-index:-25163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" filled="f" strokecolor="#2f5496 [2404]" strokeweight="1pt">
                <v:textbox>
                  <w:txbxContent>
                    <w:p w:rsidR="004F4A1A" w:rsidRPr="00F00819" w:rsidRDefault="004F4A1A" w:rsidP="00F00819">
                      <w:pPr>
                        <w:jc w:val="center"/>
                        <w:rPr>
                          <w:lang w:val="ro-RO"/>
                        </w:rPr>
                      </w:pPr>
                    </w:p>
                    <w:p w:rsidR="004F4A1A" w:rsidRDefault="004F4A1A"/>
                  </w:txbxContent>
                </v:textbox>
                <w10:wrap anchorx="page"/>
              </v:rect>
            </w:pict>
          </mc:Fallback>
        </mc:AlternateContent>
      </w: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B67BAE" w:rsidRPr="00331534" w:rsidRDefault="00B67BAE" w:rsidP="009463FE">
      <w:pPr>
        <w:pStyle w:val="af3"/>
        <w:rPr>
          <w:noProof/>
          <w:color w:val="FF0000"/>
        </w:rPr>
      </w:pPr>
    </w:p>
    <w:p w:rsidR="002B5D98" w:rsidRPr="00802132" w:rsidRDefault="00731EC4" w:rsidP="00802132">
      <w:pPr>
        <w:pStyle w:val="af3"/>
      </w:pPr>
      <w:r w:rsidRPr="00802132">
        <w:t xml:space="preserve">Урок </w:t>
      </w:r>
      <w:r w:rsidR="00417254">
        <w:t>4</w:t>
      </w:r>
      <w:r w:rsidRPr="00802132">
        <w:t>.</w:t>
      </w:r>
      <w:r w:rsidR="003113B8" w:rsidRPr="00802132">
        <w:t xml:space="preserve"> </w:t>
      </w:r>
      <w:r w:rsidR="006745B7" w:rsidRPr="00802132">
        <w:t xml:space="preserve">Создаем </w:t>
      </w:r>
      <w:r w:rsidR="002E4D71">
        <w:t xml:space="preserve">каталог и </w:t>
      </w:r>
      <w:r w:rsidR="00E97AB4">
        <w:t>корзину пользователя</w:t>
      </w: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2B5D98" w:rsidRPr="00331534" w:rsidRDefault="002B5D98" w:rsidP="002B5D98">
      <w:pPr>
        <w:rPr>
          <w:noProof/>
          <w:color w:val="FF0000"/>
        </w:rPr>
      </w:pPr>
    </w:p>
    <w:p w:rsidR="00710767" w:rsidRPr="00331534" w:rsidRDefault="0073372F" w:rsidP="002B5D98">
      <w:pPr>
        <w:pStyle w:val="af1"/>
        <w:rPr>
          <w:noProof/>
          <w:color w:val="FF0000"/>
        </w:rPr>
      </w:pPr>
      <w:r w:rsidRPr="00331534">
        <w:rPr>
          <w:noProof/>
          <w:color w:val="FF0000"/>
          <w:lang w:bidi="ru-RU"/>
        </w:rPr>
        <w:fldChar w:fldCharType="begin"/>
      </w:r>
      <w:r w:rsidRPr="00331534">
        <w:rPr>
          <w:noProof/>
          <w:color w:val="FF0000"/>
          <w:lang w:bidi="ru-RU"/>
        </w:rPr>
        <w:instrText xml:space="preserve"> AUTHOR  Author  \* MERGEFORMAT </w:instrText>
      </w:r>
      <w:r w:rsidRPr="00331534">
        <w:rPr>
          <w:noProof/>
          <w:color w:val="FF0000"/>
          <w:lang w:bidi="ru-RU"/>
        </w:rPr>
        <w:fldChar w:fldCharType="end"/>
      </w:r>
    </w:p>
    <w:p w:rsidR="00E96235" w:rsidRPr="00331534" w:rsidRDefault="002974C8" w:rsidP="00706D60">
      <w:pPr>
        <w:rPr>
          <w:noProof/>
          <w:color w:val="FF0000"/>
        </w:rPr>
      </w:pPr>
      <w:r w:rsidRPr="00331534">
        <w:rPr>
          <w:noProof/>
          <w:color w:val="FF0000"/>
          <w:lang w:bidi="ru-RU"/>
        </w:rPr>
        <w:br w:type="page"/>
      </w:r>
    </w:p>
    <w:sdt>
      <w:sdtPr>
        <w:rPr>
          <w:noProof/>
          <w:color w:val="FF0000"/>
        </w:rPr>
        <w:id w:val="-1038430432"/>
        <w:docPartObj>
          <w:docPartGallery w:val="Table of Contents"/>
          <w:docPartUnique/>
        </w:docPartObj>
      </w:sdtPr>
      <w:sdtEndPr/>
      <w:sdtContent>
        <w:p w:rsidR="00B67BAE" w:rsidRPr="00331534" w:rsidRDefault="00B67BAE" w:rsidP="00B67BAE">
          <w:pPr>
            <w:rPr>
              <w:noProof/>
              <w:color w:val="FF0000"/>
            </w:rPr>
          </w:pPr>
        </w:p>
        <w:p w:rsidR="00E96235" w:rsidRPr="00802132" w:rsidRDefault="001A0417" w:rsidP="00802132">
          <w:pPr>
            <w:pStyle w:val="1"/>
            <w:jc w:val="center"/>
          </w:pPr>
          <w:bookmarkStart w:id="1" w:name="_Toc132628149"/>
          <w:r w:rsidRPr="00802132"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21FEA81D" wp14:editId="418414AF">
                    <wp:simplePos x="0" y="0"/>
                    <wp:positionH relativeFrom="page">
                      <wp:posOffset>438150</wp:posOffset>
                    </wp:positionH>
                    <wp:positionV relativeFrom="paragraph">
                      <wp:posOffset>-733425</wp:posOffset>
                    </wp:positionV>
                    <wp:extent cx="6659880" cy="9755505"/>
                    <wp:effectExtent l="0" t="0" r="26670" b="17145"/>
                    <wp:wrapNone/>
                    <wp:docPr id="7" name="Прямоугольник 7">
                      <a:extLst xmlns:a="http://schemas.openxmlformats.org/drawingml/2006/main">
                        <a:ext uri="{C183D7F6-B498-43B3-948B-1728B52AA6E4}">
    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659880" cy="975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4F4A1A" w:rsidRPr="00F00819" w:rsidRDefault="004F4A1A" w:rsidP="00F00819">
                                <w:pPr>
                                  <w:jc w:val="center"/>
                                  <w:rPr>
                                    <w:lang w:val="ro-RO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21FEA81D" id="Прямоугольник 7" o:spid="_x0000_s1027" style="position:absolute;left:0;text-align:left;margin-left:34.5pt;margin-top:-57.75pt;width:524.4pt;height:768.1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" filled="f" strokecolor="#2f5496 [2404]" strokeweight="1pt">
                    <v:textbox>
                      <w:txbxContent>
                        <w:p w:rsidR="004F4A1A" w:rsidRPr="00F00819" w:rsidRDefault="004F4A1A" w:rsidP="00F00819">
                          <w:pPr>
                            <w:jc w:val="center"/>
                            <w:rPr>
                              <w:lang w:val="ro-RO"/>
                            </w:rPr>
                          </w:pPr>
                        </w:p>
                      </w:txbxContent>
                    </v:textbox>
                    <w10:wrap anchorx="page"/>
                  </v:rect>
                </w:pict>
              </mc:Fallback>
            </mc:AlternateContent>
          </w:r>
          <w:r w:rsidR="00E541C4" w:rsidRPr="00802132">
            <w:t>ОГЛАВЛЕНИЕ</w:t>
          </w:r>
          <w:bookmarkEnd w:id="1"/>
        </w:p>
        <w:p w:rsidR="00136DDD" w:rsidRPr="00331534" w:rsidRDefault="00136DDD" w:rsidP="00706D60">
          <w:pPr>
            <w:pStyle w:val="11"/>
            <w:rPr>
              <w:noProof/>
              <w:color w:val="FF0000"/>
            </w:rPr>
          </w:pPr>
        </w:p>
        <w:p w:rsidR="00136DDD" w:rsidRPr="00331534" w:rsidRDefault="00136DDD" w:rsidP="00706D60">
          <w:pPr>
            <w:pStyle w:val="11"/>
            <w:rPr>
              <w:noProof/>
              <w:color w:val="FF0000"/>
            </w:rPr>
          </w:pPr>
        </w:p>
        <w:p w:rsidR="00136DDD" w:rsidRPr="00331534" w:rsidRDefault="00136DDD" w:rsidP="00706D60">
          <w:pPr>
            <w:pStyle w:val="11"/>
            <w:rPr>
              <w:noProof/>
              <w:color w:val="FF0000"/>
            </w:rPr>
          </w:pPr>
        </w:p>
        <w:p w:rsidR="006A4BEC" w:rsidRDefault="00E96235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r w:rsidRPr="00331534">
            <w:rPr>
              <w:b/>
              <w:noProof/>
              <w:color w:val="FF0000"/>
              <w:lang w:bidi="ru-RU"/>
            </w:rPr>
            <w:fldChar w:fldCharType="begin"/>
          </w:r>
          <w:r w:rsidRPr="00331534">
            <w:rPr>
              <w:b/>
              <w:noProof/>
              <w:color w:val="FF0000"/>
              <w:lang w:bidi="ru-RU"/>
            </w:rPr>
            <w:instrText xml:space="preserve"> TOC \o "1-3" \h \z \u </w:instrText>
          </w:r>
          <w:r w:rsidRPr="00331534">
            <w:rPr>
              <w:b/>
              <w:noProof/>
              <w:color w:val="FF0000"/>
              <w:lang w:bidi="ru-RU"/>
            </w:rPr>
            <w:fldChar w:fldCharType="separate"/>
          </w:r>
          <w:hyperlink w:anchor="_Toc132628149" w:history="1">
            <w:r w:rsidR="006A4BEC" w:rsidRPr="00821EEF">
              <w:rPr>
                <w:rStyle w:val="a8"/>
                <w:noProof/>
              </w:rPr>
              <w:t>ОГЛАВЛЕНИЕ</w:t>
            </w:r>
            <w:r w:rsidR="006A4BEC">
              <w:rPr>
                <w:noProof/>
                <w:webHidden/>
              </w:rPr>
              <w:tab/>
            </w:r>
            <w:r w:rsidR="006A4BEC">
              <w:rPr>
                <w:noProof/>
                <w:webHidden/>
              </w:rPr>
              <w:fldChar w:fldCharType="begin"/>
            </w:r>
            <w:r w:rsidR="006A4BEC">
              <w:rPr>
                <w:noProof/>
                <w:webHidden/>
              </w:rPr>
              <w:instrText xml:space="preserve"> PAGEREF _Toc132628149 \h </w:instrText>
            </w:r>
            <w:r w:rsidR="006A4BEC">
              <w:rPr>
                <w:noProof/>
                <w:webHidden/>
              </w:rPr>
            </w:r>
            <w:r w:rsidR="006A4BEC">
              <w:rPr>
                <w:noProof/>
                <w:webHidden/>
              </w:rPr>
              <w:fldChar w:fldCharType="separate"/>
            </w:r>
            <w:r w:rsidR="000C1029">
              <w:rPr>
                <w:noProof/>
                <w:webHidden/>
              </w:rPr>
              <w:t>2</w:t>
            </w:r>
            <w:r w:rsidR="006A4BEC">
              <w:rPr>
                <w:noProof/>
                <w:webHidden/>
              </w:rPr>
              <w:fldChar w:fldCharType="end"/>
            </w:r>
          </w:hyperlink>
        </w:p>
        <w:p w:rsidR="006A4BEC" w:rsidRDefault="006A4BEC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28150" w:history="1">
            <w:r w:rsidRPr="00821EEF">
              <w:rPr>
                <w:rStyle w:val="a8"/>
                <w:noProof/>
              </w:rPr>
              <w:t>СОЗДАЕМ КАТАЛОГ ТОВАРОВ ДЛЯ ПОЛЬЗОВАТЕЛЯ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_Toc132628150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102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BEC" w:rsidRDefault="006A4BEC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28151" w:history="1">
            <w:r w:rsidRPr="00821EEF">
              <w:rPr>
                <w:rStyle w:val="a8"/>
                <w:noProof/>
              </w:rPr>
              <w:t>реализуем обработчик формирования разметки для списка категорий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_Toc132628151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1029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BEC" w:rsidRDefault="006A4BEC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28152" w:history="1">
            <w:r w:rsidRPr="00821EEF">
              <w:rPr>
                <w:rStyle w:val="a8"/>
                <w:noProof/>
              </w:rPr>
              <w:t>реализуем обработчик вывода списка товаров категории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_Toc132628152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1029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BEC" w:rsidRDefault="006A4BEC">
          <w:pPr>
            <w:pStyle w:val="11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28153" w:history="1">
            <w:r w:rsidRPr="00821EEF">
              <w:rPr>
                <w:rStyle w:val="a8"/>
                <w:noProof/>
              </w:rPr>
              <w:t>РЕАЛИЗУЕМ КОРЗИНУ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_Toc132628153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102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BEC" w:rsidRDefault="006A4BEC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28154" w:history="1">
            <w:r w:rsidRPr="00821EEF">
              <w:rPr>
                <w:rStyle w:val="a8"/>
                <w:noProof/>
              </w:rPr>
              <w:t>реализуем обработчик формирования разметки для товара в корзине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_Toc132628154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1029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BEC" w:rsidRDefault="006A4BEC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28155" w:history="1">
            <w:r w:rsidRPr="00821EEF">
              <w:rPr>
                <w:rStyle w:val="a8"/>
                <w:rFonts w:ascii="Times New Roman" w:hAnsi="Times New Roman" w:cs="Times New Roman"/>
                <w:noProof/>
              </w:rPr>
              <w:t>Добавляем кн</w:t>
            </w:r>
            <w:r w:rsidRPr="00821EEF">
              <w:rPr>
                <w:rStyle w:val="a8"/>
                <w:rFonts w:ascii="Times New Roman" w:hAnsi="Times New Roman" w:cs="Times New Roman"/>
                <w:noProof/>
              </w:rPr>
              <w:t>о</w:t>
            </w:r>
            <w:r w:rsidRPr="00821EEF">
              <w:rPr>
                <w:rStyle w:val="a8"/>
                <w:rFonts w:ascii="Times New Roman" w:hAnsi="Times New Roman" w:cs="Times New Roman"/>
                <w:noProof/>
              </w:rPr>
              <w:t>пки в клавиатуру.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_Toc132628155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102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BEC" w:rsidRDefault="006A4BEC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28156" w:history="1">
            <w:r w:rsidRPr="00821EEF">
              <w:rPr>
                <w:rStyle w:val="a8"/>
                <w:noProof/>
              </w:rPr>
              <w:t>реализуем обработчик вывода содержимого корзины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_Toc132628156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1029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BEC" w:rsidRDefault="006A4BEC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28157" w:history="1">
            <w:r w:rsidRPr="00821EEF">
              <w:rPr>
                <w:rStyle w:val="a8"/>
                <w:noProof/>
              </w:rPr>
              <w:t>реализуем обработчик добавления товара в корзину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_Toc132628157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1029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A4BEC" w:rsidRDefault="006A4BEC">
          <w:pPr>
            <w:pStyle w:val="23"/>
            <w:tabs>
              <w:tab w:val="right" w:leader="dot" w:pos="9016"/>
            </w:tabs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132628158" w:history="1">
            <w:r w:rsidRPr="00821EEF">
              <w:rPr>
                <w:rStyle w:val="a8"/>
                <w:noProof/>
              </w:rPr>
              <w:t>реализуем обработчик изменения содержимого корзины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_Toc132628158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C1029"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F421C1" w:rsidRPr="00331534" w:rsidRDefault="00E96235" w:rsidP="00706D60">
          <w:pPr>
            <w:rPr>
              <w:noProof/>
              <w:color w:val="FF0000"/>
            </w:rPr>
          </w:pPr>
          <w:r w:rsidRPr="00331534">
            <w:rPr>
              <w:noProof/>
              <w:color w:val="FF0000"/>
              <w:lang w:bidi="ru-RU"/>
            </w:rPr>
            <w:fldChar w:fldCharType="end"/>
          </w:r>
        </w:p>
      </w:sdtContent>
    </w:sdt>
    <w:p w:rsidR="00C85251" w:rsidRPr="00331534" w:rsidRDefault="00C85251" w:rsidP="00706D60">
      <w:pPr>
        <w:rPr>
          <w:noProof/>
          <w:color w:val="FF0000"/>
        </w:rPr>
      </w:pPr>
      <w:r w:rsidRPr="00331534">
        <w:rPr>
          <w:noProof/>
          <w:color w:val="FF0000"/>
          <w:lang w:bidi="ru-RU"/>
        </w:rPr>
        <w:br w:type="page"/>
      </w:r>
    </w:p>
    <w:p w:rsidR="00C85251" w:rsidRPr="00331534" w:rsidRDefault="00893712" w:rsidP="00706D60">
      <w:pPr>
        <w:rPr>
          <w:noProof/>
          <w:color w:val="FF0000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31A679A" wp14:editId="2705333F">
                <wp:simplePos x="0" y="0"/>
                <wp:positionH relativeFrom="page">
                  <wp:posOffset>447675</wp:posOffset>
                </wp:positionH>
                <wp:positionV relativeFrom="paragraph">
                  <wp:posOffset>-447675</wp:posOffset>
                </wp:positionV>
                <wp:extent cx="6660000" cy="9756000"/>
                <wp:effectExtent l="0" t="0" r="26670" b="17145"/>
                <wp:wrapNone/>
                <wp:docPr id="3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6A52A3A0" id="Прямоугольник 12" o:spid="_x0000_s1026" style="position:absolute;margin-left:35.25pt;margin-top:-35.25pt;width:524.4pt;height:768.2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" filled="f" strokecolor="#2f5496 [2404]" strokeweight="1pt">
                <w10:wrap anchorx="page"/>
              </v:rect>
            </w:pict>
          </mc:Fallback>
        </mc:AlternateContent>
      </w:r>
      <w:r w:rsidR="00E653C0" w:rsidRPr="00331534">
        <w:rPr>
          <w:noProof/>
          <w:color w:val="FF0000"/>
          <w:lang w:eastAsia="ru-RU"/>
        </w:rPr>
        <w:drawing>
          <wp:anchor distT="0" distB="0" distL="114300" distR="114300" simplePos="0" relativeHeight="251675648" behindDoc="1" locked="0" layoutInCell="1" allowOverlap="1" wp14:anchorId="0D8BC97D" wp14:editId="46BD8379">
            <wp:simplePos x="0" y="0"/>
            <wp:positionH relativeFrom="page">
              <wp:align>left</wp:align>
            </wp:positionH>
            <wp:positionV relativeFrom="paragraph">
              <wp:posOffset>-1150620</wp:posOffset>
            </wp:positionV>
            <wp:extent cx="7560000" cy="3870000"/>
            <wp:effectExtent l="0" t="0" r="3175" b="0"/>
            <wp:wrapNone/>
            <wp:docPr id="13" name="Рисунок 13" descr="Ноутбук, записная книжка, кружка, ручка и растение, расположенные на синей поверхност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00" cy="38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C85251" w:rsidRPr="00331534" w:rsidRDefault="00C85251" w:rsidP="00706D60">
      <w:pPr>
        <w:rPr>
          <w:noProof/>
          <w:color w:val="FF0000"/>
        </w:rPr>
      </w:pPr>
    </w:p>
    <w:p w:rsidR="00706D60" w:rsidRPr="00331534" w:rsidRDefault="00706D60" w:rsidP="00706D60">
      <w:pPr>
        <w:rPr>
          <w:noProof/>
          <w:color w:val="FF0000"/>
        </w:rPr>
      </w:pPr>
    </w:p>
    <w:p w:rsidR="00706D60" w:rsidRPr="00331534" w:rsidRDefault="00706D60" w:rsidP="00331534">
      <w:pPr>
        <w:spacing w:before="240"/>
        <w:rPr>
          <w:noProof/>
          <w:color w:val="FF0000"/>
        </w:rPr>
      </w:pPr>
    </w:p>
    <w:p w:rsidR="00D92051" w:rsidRPr="00B33740" w:rsidRDefault="00B33740" w:rsidP="00331534">
      <w:pPr>
        <w:pStyle w:val="1"/>
      </w:pPr>
      <w:bookmarkStart w:id="2" w:name="_Toc132628150"/>
      <w:r>
        <w:t>СОЗДАЕМ</w:t>
      </w:r>
      <w:r w:rsidR="00B65CAE">
        <w:t xml:space="preserve"> </w:t>
      </w:r>
      <w:r w:rsidR="0070637A">
        <w:t>КАТАЛОГ</w:t>
      </w:r>
      <w:r w:rsidRPr="00B33740">
        <w:t xml:space="preserve"> </w:t>
      </w:r>
      <w:r>
        <w:t>ТОВАРОВ ДЛЯ ПОЛЬЗОВАТЕЛЯ</w:t>
      </w:r>
      <w:bookmarkEnd w:id="2"/>
    </w:p>
    <w:p w:rsidR="00C53763" w:rsidRPr="00C53763" w:rsidRDefault="00F51523" w:rsidP="00C53763">
      <w:pPr>
        <w:pStyle w:val="21"/>
      </w:pPr>
      <w:bookmarkStart w:id="3" w:name="_Toc132628151"/>
      <w:r>
        <w:t>р</w:t>
      </w:r>
      <w:r w:rsidR="00C53763" w:rsidRPr="00065667">
        <w:t>еализуем</w:t>
      </w:r>
      <w:r>
        <w:t xml:space="preserve"> обработчик</w:t>
      </w:r>
      <w:r w:rsidR="00C53763" w:rsidRPr="00065667">
        <w:t xml:space="preserve"> </w:t>
      </w:r>
      <w:r>
        <w:t>формирования разметки для списка категорий</w:t>
      </w:r>
      <w:bookmarkEnd w:id="3"/>
    </w:p>
    <w:p w:rsidR="00B7455B" w:rsidRPr="00B65CAE" w:rsidRDefault="002E4D71" w:rsidP="00B7455B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979805</wp:posOffset>
            </wp:positionH>
            <wp:positionV relativeFrom="paragraph">
              <wp:posOffset>752061</wp:posOffset>
            </wp:positionV>
            <wp:extent cx="3778885" cy="1360170"/>
            <wp:effectExtent l="19050" t="19050" r="12065" b="1143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8885" cy="13601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455B" w:rsidRPr="00B65CAE">
        <w:rPr>
          <w:rFonts w:ascii="Times New Roman" w:hAnsi="Times New Roman" w:cs="Times New Roman"/>
          <w:sz w:val="26"/>
          <w:szCs w:val="26"/>
        </w:rPr>
        <w:t xml:space="preserve">После перехода в режим </w:t>
      </w:r>
      <w:r w:rsidR="00B7455B">
        <w:rPr>
          <w:rFonts w:ascii="Times New Roman" w:hAnsi="Times New Roman" w:cs="Times New Roman"/>
          <w:sz w:val="26"/>
          <w:szCs w:val="26"/>
        </w:rPr>
        <w:t>пользователя</w:t>
      </w:r>
      <w:r w:rsidR="00B7455B" w:rsidRPr="00B65CAE">
        <w:rPr>
          <w:rFonts w:ascii="Times New Roman" w:hAnsi="Times New Roman" w:cs="Times New Roman"/>
          <w:sz w:val="26"/>
          <w:szCs w:val="26"/>
        </w:rPr>
        <w:t xml:space="preserve"> перед нами отображается следующий интерфейс:</w:t>
      </w:r>
    </w:p>
    <w:p w:rsidR="007253CE" w:rsidRDefault="007253CE" w:rsidP="00AB10FD"/>
    <w:p w:rsidR="002E4D71" w:rsidRPr="002E4D71" w:rsidRDefault="002E4D71" w:rsidP="002E4D71"/>
    <w:p w:rsidR="002E4D71" w:rsidRPr="002E4D71" w:rsidRDefault="002E4D71" w:rsidP="002E4D71"/>
    <w:p w:rsidR="002E4D71" w:rsidRPr="002E4D71" w:rsidRDefault="002E4D71" w:rsidP="002E4D71"/>
    <w:p w:rsidR="00035A5A" w:rsidRDefault="00035A5A" w:rsidP="002E4D71"/>
    <w:p w:rsidR="002E4D71" w:rsidRDefault="002E4D71" w:rsidP="0070637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начала нам нужно реализовать возможность просмотра и </w:t>
      </w:r>
      <w:r w:rsidR="0070637A">
        <w:rPr>
          <w:rFonts w:ascii="Times New Roman" w:hAnsi="Times New Roman" w:cs="Times New Roman"/>
          <w:sz w:val="26"/>
          <w:szCs w:val="26"/>
        </w:rPr>
        <w:t>выбора товаров, добавленных админом.</w:t>
      </w:r>
    </w:p>
    <w:p w:rsidR="00164F3C" w:rsidRDefault="00164F3C" w:rsidP="0070637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этого нам нужно создать функции формирования разметки.</w:t>
      </w:r>
    </w:p>
    <w:p w:rsidR="00164F3C" w:rsidRPr="00261405" w:rsidRDefault="00164F3C" w:rsidP="0070637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Перейдем в директорию </w:t>
      </w:r>
      <w:r w:rsidRPr="009620A1">
        <w:rPr>
          <w:rFonts w:ascii="Times New Roman" w:hAnsi="Times New Roman" w:cs="Times New Roman"/>
          <w:color w:val="0070C0"/>
          <w:sz w:val="26"/>
          <w:szCs w:val="26"/>
          <w:lang w:val="en-US"/>
        </w:rPr>
        <w:t>keyboards</w:t>
      </w:r>
      <w:r w:rsidRPr="009620A1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создадим в ней папку </w:t>
      </w:r>
      <w:r w:rsidRPr="009620A1">
        <w:rPr>
          <w:rFonts w:ascii="Times New Roman" w:hAnsi="Times New Roman" w:cs="Times New Roman"/>
          <w:color w:val="0070C0"/>
          <w:sz w:val="26"/>
          <w:szCs w:val="26"/>
          <w:lang w:val="en-US"/>
        </w:rPr>
        <w:t>inline</w:t>
      </w:r>
      <w:r w:rsidRPr="00164F3C">
        <w:rPr>
          <w:rFonts w:ascii="Times New Roman" w:hAnsi="Times New Roman" w:cs="Times New Roman"/>
          <w:sz w:val="26"/>
          <w:szCs w:val="26"/>
        </w:rPr>
        <w:t>.</w:t>
      </w:r>
      <w:r w:rsidR="00E46640">
        <w:rPr>
          <w:rFonts w:ascii="Times New Roman" w:hAnsi="Times New Roman" w:cs="Times New Roman"/>
          <w:sz w:val="26"/>
          <w:szCs w:val="26"/>
        </w:rPr>
        <w:t xml:space="preserve"> В этой папке </w:t>
      </w:r>
      <w:r w:rsidR="00B33740">
        <w:rPr>
          <w:rFonts w:ascii="Times New Roman" w:hAnsi="Times New Roman" w:cs="Times New Roman"/>
          <w:sz w:val="26"/>
          <w:szCs w:val="26"/>
        </w:rPr>
        <w:t xml:space="preserve">создадим </w:t>
      </w:r>
      <w:r w:rsidR="00E46640">
        <w:rPr>
          <w:rFonts w:ascii="Times New Roman" w:hAnsi="Times New Roman" w:cs="Times New Roman"/>
          <w:sz w:val="26"/>
          <w:szCs w:val="26"/>
        </w:rPr>
        <w:t xml:space="preserve">модуль </w:t>
      </w:r>
      <w:r w:rsidR="00E46640" w:rsidRPr="009620A1">
        <w:rPr>
          <w:rFonts w:ascii="Times New Roman" w:hAnsi="Times New Roman" w:cs="Times New Roman"/>
          <w:color w:val="0070C0"/>
          <w:sz w:val="26"/>
          <w:szCs w:val="26"/>
          <w:lang w:val="en-US"/>
        </w:rPr>
        <w:t>categories</w:t>
      </w:r>
      <w:r w:rsidR="00E46640" w:rsidRPr="009620A1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="00E46640" w:rsidRPr="009620A1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="00261405" w:rsidRPr="00261405">
        <w:rPr>
          <w:rFonts w:ascii="Times New Roman" w:hAnsi="Times New Roman" w:cs="Times New Roman"/>
          <w:sz w:val="26"/>
          <w:szCs w:val="26"/>
        </w:rPr>
        <w:t>.</w:t>
      </w:r>
    </w:p>
    <w:p w:rsidR="00164F3C" w:rsidRDefault="00B33740" w:rsidP="0070637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1792" behindDoc="1" locked="0" layoutInCell="1" allowOverlap="1" wp14:anchorId="0829CC0F" wp14:editId="46861D50">
            <wp:simplePos x="0" y="0"/>
            <wp:positionH relativeFrom="margin">
              <wp:align>center</wp:align>
            </wp:positionH>
            <wp:positionV relativeFrom="paragraph">
              <wp:posOffset>95415</wp:posOffset>
            </wp:positionV>
            <wp:extent cx="1574165" cy="954405"/>
            <wp:effectExtent l="19050" t="19050" r="26035" b="17145"/>
            <wp:wrapTight wrapText="bothSides">
              <wp:wrapPolygon edited="0">
                <wp:start x="-261" y="-431"/>
                <wp:lineTo x="-261" y="21557"/>
                <wp:lineTo x="21696" y="21557"/>
                <wp:lineTo x="21696" y="-431"/>
                <wp:lineTo x="-261" y="-431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954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5C9" w:rsidRDefault="00A855C9" w:rsidP="0070637A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DD64CF" w:rsidRDefault="00DD64CF" w:rsidP="00B933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</w:p>
    <w:p w:rsidR="00DD64CF" w:rsidRDefault="00DD64CF" w:rsidP="00B933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</w:p>
    <w:p w:rsidR="00B33740" w:rsidRDefault="003430C6" w:rsidP="00B933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CC8C1A6" wp14:editId="3CB9E66E">
                <wp:simplePos x="0" y="0"/>
                <wp:positionH relativeFrom="page">
                  <wp:posOffset>437322</wp:posOffset>
                </wp:positionH>
                <wp:positionV relativeFrom="paragraph">
                  <wp:posOffset>-532737</wp:posOffset>
                </wp:positionV>
                <wp:extent cx="6660000" cy="9756000"/>
                <wp:effectExtent l="0" t="0" r="26670" b="17145"/>
                <wp:wrapNone/>
                <wp:docPr id="14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3D71E3" id="Прямоугольник 12" o:spid="_x0000_s1026" style="position:absolute;margin-left:34.45pt;margin-top:-41.95pt;width:524.4pt;height:768.2pt;z-index:25169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="00B33740">
        <w:rPr>
          <w:rFonts w:ascii="Times New Roman" w:hAnsi="Times New Roman" w:cs="Times New Roman"/>
          <w:sz w:val="26"/>
          <w:szCs w:val="26"/>
        </w:rPr>
        <w:t>В этот модуль добавим следующий код.</w:t>
      </w:r>
      <w:r w:rsidRPr="003430C6">
        <w:rPr>
          <w:noProof/>
          <w:color w:val="FF0000"/>
          <w:lang w:eastAsia="ru-RU"/>
        </w:rPr>
        <w:t xml:space="preserve"> </w:t>
      </w:r>
    </w:p>
    <w:p w:rsidR="00B33740" w:rsidRPr="00AB728F" w:rsidRDefault="00B33740" w:rsidP="00B933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nsolas" w:eastAsia="Times New Roman" w:hAnsi="Consolas" w:cs="Courier New"/>
          <w:b/>
          <w:bCs/>
          <w:color w:val="000080"/>
          <w:sz w:val="20"/>
          <w:szCs w:val="20"/>
          <w:lang w:eastAsia="ru-RU"/>
        </w:rPr>
      </w:pPr>
    </w:p>
    <w:p w:rsidR="00B93303" w:rsidRPr="00F55A8D" w:rsidRDefault="00B93303" w:rsidP="00B93303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1.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DD64CF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4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keyboards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inline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categories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B93303" w:rsidRDefault="00B93303" w:rsidP="00B93303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nsolas" w:eastAsia="Times New Roman" w:hAnsi="Consolas" w:cs="Courier New"/>
          <w:b/>
          <w:bCs/>
          <w:color w:val="000080"/>
          <w:sz w:val="20"/>
          <w:szCs w:val="20"/>
          <w:lang w:val="en-US" w:eastAsia="ru-RU"/>
        </w:rPr>
      </w:pPr>
    </w:p>
    <w:p w:rsidR="00B33740" w:rsidRPr="00B33740" w:rsidRDefault="00B33740" w:rsidP="00B337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B3374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B3374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InlineKeyboardMarkup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InlineKeyboardButton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3374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aiogram.utils.callback_data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B3374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CallbackData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3374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loader </w:t>
      </w:r>
      <w:r w:rsidRPr="00B3374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category_cb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CallbackData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3374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'category'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B3374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'id'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B3374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'action'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B3374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B3374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categories_markup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():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B3374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global </w:t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category_cb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</w:t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InlineKeyboardMarkup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B3374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for </w:t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title </w:t>
      </w:r>
      <w:r w:rsidRPr="00B3374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db.fetchall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3374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'SELECT * FROM categories'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InlineKeyboardButton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(title,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</w:t>
      </w:r>
      <w:proofErr w:type="spellStart"/>
      <w:r w:rsidRPr="00B3374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callback_data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category_cb.new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B3374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id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                              </w:t>
      </w:r>
      <w:r w:rsidRPr="00B33740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B3374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'view'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)))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B33740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</w:p>
    <w:p w:rsidR="00B33740" w:rsidRPr="00B33740" w:rsidRDefault="00B33740" w:rsidP="00B33740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Разберем</w:t>
      </w:r>
      <w:r w:rsidRPr="00B3374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некоторые</w:t>
      </w:r>
      <w:r w:rsidRPr="00B33740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выражения</w:t>
      </w:r>
      <w:r w:rsidRPr="00B33740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B33740" w:rsidRPr="00B93303" w:rsidRDefault="00B33740" w:rsidP="00B337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category_cb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proofErr w:type="gramStart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CallbackData</w:t>
      </w:r>
      <w:proofErr w:type="spellEnd"/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B3374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'category'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B3374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'id'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B33740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'action'</w:t>
      </w:r>
      <w:r w:rsidRPr="00B33740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B33740" w:rsidRPr="00B33740" w:rsidRDefault="00DD64CF" w:rsidP="0070637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Опять же создаем класс-шаблон</w:t>
      </w:r>
      <w:r w:rsidR="00B33740">
        <w:rPr>
          <w:rFonts w:ascii="Times New Roman" w:hAnsi="Times New Roman" w:cs="Times New Roman"/>
          <w:sz w:val="26"/>
          <w:szCs w:val="26"/>
        </w:rPr>
        <w:t xml:space="preserve"> с данными</w:t>
      </w:r>
      <w:r>
        <w:rPr>
          <w:rFonts w:ascii="Times New Roman" w:hAnsi="Times New Roman" w:cs="Times New Roman"/>
          <w:sz w:val="26"/>
          <w:szCs w:val="26"/>
        </w:rPr>
        <w:t>, отправляемыми в запросе</w:t>
      </w:r>
      <w:r w:rsidR="00B33740">
        <w:rPr>
          <w:rFonts w:ascii="Times New Roman" w:hAnsi="Times New Roman" w:cs="Times New Roman"/>
          <w:sz w:val="26"/>
          <w:szCs w:val="26"/>
        </w:rPr>
        <w:t xml:space="preserve"> обратного вызова.</w:t>
      </w:r>
    </w:p>
    <w:p w:rsidR="00252D35" w:rsidRPr="00252D35" w:rsidRDefault="00252D35" w:rsidP="002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markup</w:t>
      </w:r>
      <w:proofErr w:type="spellEnd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proofErr w:type="spellStart"/>
      <w:proofErr w:type="gramStart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InlineKeyboardMarkup</w:t>
      </w:r>
      <w:proofErr w:type="spellEnd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proofErr w:type="gramEnd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B33740" w:rsidRPr="00252D35" w:rsidRDefault="00252D35" w:rsidP="00252D3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Создаем разметку клавиатуры.</w:t>
      </w:r>
    </w:p>
    <w:p w:rsidR="00252D35" w:rsidRPr="00252D35" w:rsidRDefault="00252D35" w:rsidP="00252D3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252D3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for</w:t>
      </w:r>
      <w:proofErr w:type="gramEnd"/>
      <w:r w:rsidRPr="00252D3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title </w:t>
      </w:r>
      <w:r w:rsidRPr="00252D35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proofErr w:type="spellStart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db.fetchall</w:t>
      </w:r>
      <w:proofErr w:type="spellEnd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252D3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'SELECT * FROM categories'</w:t>
      </w:r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InlineKeyboardButton</w:t>
      </w:r>
      <w:proofErr w:type="spellEnd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(title,</w:t>
      </w:r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</w:t>
      </w:r>
      <w:proofErr w:type="spellStart"/>
      <w:r w:rsidRPr="00252D35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callback_data</w:t>
      </w:r>
      <w:proofErr w:type="spellEnd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category_cb.new</w:t>
      </w:r>
      <w:proofErr w:type="spellEnd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252D35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id</w:t>
      </w:r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                          </w:t>
      </w:r>
      <w:r w:rsidRPr="00252D35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252D3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'view'</w:t>
      </w:r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)))</w:t>
      </w:r>
    </w:p>
    <w:p w:rsidR="00B33740" w:rsidRDefault="00252D35" w:rsidP="00252D3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Получаем список категорий из базы данных и для каждой создаем кнопку.</w:t>
      </w:r>
    </w:p>
    <w:p w:rsidR="00252D35" w:rsidRPr="00252D35" w:rsidRDefault="00252D35" w:rsidP="00DD64C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нажатии на кнопку будет создаваться новый объект класса </w:t>
      </w:r>
      <w:proofErr w:type="gramStart"/>
      <w:r>
        <w:rPr>
          <w:rFonts w:ascii="Times New Roman" w:hAnsi="Times New Roman" w:cs="Times New Roman"/>
          <w:sz w:val="26"/>
          <w:szCs w:val="26"/>
        </w:rPr>
        <w:t xml:space="preserve">с </w:t>
      </w:r>
      <w:r w:rsidR="00DD64CF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DD64CF">
        <w:rPr>
          <w:rFonts w:ascii="Times New Roman" w:hAnsi="Times New Roman" w:cs="Times New Roman"/>
          <w:sz w:val="26"/>
          <w:szCs w:val="26"/>
        </w:rPr>
        <w:t xml:space="preserve"> отправляемыми в запросе обратного вызова</w:t>
      </w:r>
      <w:r>
        <w:rPr>
          <w:rFonts w:ascii="Times New Roman" w:hAnsi="Times New Roman" w:cs="Times New Roman"/>
          <w:sz w:val="26"/>
          <w:szCs w:val="26"/>
        </w:rPr>
        <w:t>. В эти данные будет попадать идентификатор категории.</w:t>
      </w:r>
    </w:p>
    <w:p w:rsidR="00252D35" w:rsidRPr="00252D35" w:rsidRDefault="00252D35" w:rsidP="00DD64C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252D35">
        <w:rPr>
          <w:rFonts w:ascii="Courier New" w:eastAsia="Times New Roman" w:hAnsi="Courier New" w:cs="Courier New"/>
          <w:color w:val="660099"/>
          <w:sz w:val="20"/>
          <w:szCs w:val="20"/>
          <w:lang w:eastAsia="ru-RU"/>
        </w:rPr>
        <w:t>action</w:t>
      </w:r>
      <w:proofErr w:type="spellEnd"/>
      <w:r w:rsidRPr="00252D35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r w:rsidRPr="00252D3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proofErr w:type="spellStart"/>
      <w:r w:rsidRPr="00252D3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view</w:t>
      </w:r>
      <w:proofErr w:type="spellEnd"/>
      <w:r w:rsidRPr="00252D35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</w:p>
    <w:p w:rsidR="00B33740" w:rsidRDefault="00252D35" w:rsidP="00252D35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Привяжем к каждой кнопке обработчик вывода списка товаров категории.</w:t>
      </w:r>
    </w:p>
    <w:bookmarkStart w:id="4" w:name="_Toc132628152"/>
    <w:p w:rsidR="00252D35" w:rsidRDefault="003430C6" w:rsidP="00F51523">
      <w:pPr>
        <w:pStyle w:val="21"/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DD361BE" wp14:editId="7159806D">
                <wp:simplePos x="0" y="0"/>
                <wp:positionH relativeFrom="margin">
                  <wp:align>center</wp:align>
                </wp:positionH>
                <wp:positionV relativeFrom="paragraph">
                  <wp:posOffset>-546763</wp:posOffset>
                </wp:positionV>
                <wp:extent cx="6660000" cy="9756000"/>
                <wp:effectExtent l="0" t="0" r="26670" b="17145"/>
                <wp:wrapNone/>
                <wp:docPr id="15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C3868B" id="Прямоугольник 12" o:spid="_x0000_s1026" style="position:absolute;margin-left:0;margin-top:-43.05pt;width:524.4pt;height:768.2pt;z-index:25169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" filled="f" strokecolor="#2f5496 [2404]" strokeweight="1pt">
                <w10:wrap anchorx="margin"/>
              </v:rect>
            </w:pict>
          </mc:Fallback>
        </mc:AlternateContent>
      </w:r>
      <w:r w:rsidR="00F51523" w:rsidRPr="00065667">
        <w:t xml:space="preserve">реализуем </w:t>
      </w:r>
      <w:r w:rsidR="00F51523">
        <w:t>обработчик вывода списка товаров категории</w:t>
      </w:r>
      <w:bookmarkEnd w:id="4"/>
    </w:p>
    <w:p w:rsidR="00F51523" w:rsidRDefault="00F51523" w:rsidP="00F5152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этом разделе мы создадим несколько обработчиков.</w:t>
      </w:r>
    </w:p>
    <w:p w:rsidR="00C54DE2" w:rsidRDefault="00C54DE2" w:rsidP="00F5152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Перейдем в директорию </w:t>
      </w:r>
      <w:r w:rsidRPr="002F4FCA">
        <w:rPr>
          <w:rFonts w:ascii="Times New Roman" w:hAnsi="Times New Roman" w:cs="Times New Roman"/>
          <w:color w:val="0070C0"/>
          <w:sz w:val="26"/>
          <w:szCs w:val="26"/>
          <w:lang w:val="en-US"/>
        </w:rPr>
        <w:t>handlers</w:t>
      </w:r>
      <w:r w:rsidRPr="002F4FCA">
        <w:rPr>
          <w:rFonts w:ascii="Times New Roman" w:hAnsi="Times New Roman" w:cs="Times New Roman"/>
          <w:color w:val="0070C0"/>
          <w:sz w:val="26"/>
          <w:szCs w:val="26"/>
        </w:rPr>
        <w:t>/</w:t>
      </w:r>
      <w:r w:rsidRPr="002F4FCA">
        <w:rPr>
          <w:rFonts w:ascii="Times New Roman" w:hAnsi="Times New Roman" w:cs="Times New Roman"/>
          <w:color w:val="0070C0"/>
          <w:sz w:val="26"/>
          <w:szCs w:val="26"/>
          <w:lang w:val="en-US"/>
        </w:rPr>
        <w:t>user</w:t>
      </w:r>
      <w:r w:rsidRPr="00C54DE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и добавим модуль </w:t>
      </w:r>
      <w:r w:rsidRPr="002F4FCA">
        <w:rPr>
          <w:rFonts w:ascii="Times New Roman" w:hAnsi="Times New Roman" w:cs="Times New Roman"/>
          <w:color w:val="0070C0"/>
          <w:sz w:val="26"/>
          <w:szCs w:val="26"/>
          <w:lang w:val="en-US"/>
        </w:rPr>
        <w:t>catalog</w:t>
      </w:r>
      <w:r w:rsidRPr="002F4FCA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Pr="002F4FCA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Pr="00C54DE2">
        <w:rPr>
          <w:rFonts w:ascii="Times New Roman" w:hAnsi="Times New Roman" w:cs="Times New Roman"/>
          <w:sz w:val="26"/>
          <w:szCs w:val="26"/>
        </w:rPr>
        <w:t>.</w:t>
      </w:r>
    </w:p>
    <w:p w:rsidR="00C54DE2" w:rsidRDefault="00A3430A" w:rsidP="0070637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При нажатии на кнопку Каталог, будет запускаться следующий обработчик</w:t>
      </w:r>
      <w:r w:rsidR="00F51523">
        <w:rPr>
          <w:rFonts w:ascii="Times New Roman" w:hAnsi="Times New Roman" w:cs="Times New Roman"/>
          <w:sz w:val="26"/>
          <w:szCs w:val="26"/>
        </w:rPr>
        <w:t>, который предлагает пользователю указать название категории.</w:t>
      </w:r>
    </w:p>
    <w:p w:rsidR="006E3B58" w:rsidRPr="00F55A8D" w:rsidRDefault="006E3B58" w:rsidP="006E3B58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2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2F4FCA" w:rsidRPr="002F4FC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4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A53F95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025B0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catalog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F51523" w:rsidRPr="00F51523" w:rsidRDefault="00F51523" w:rsidP="00F5152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F5152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F5152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filters </w:t>
      </w:r>
      <w:r w:rsidRPr="00F5152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152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F5152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152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keyboards.inline.categories</w:t>
      </w:r>
      <w:proofErr w:type="spellEnd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F5152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categories_markup</w:t>
      </w:r>
      <w:proofErr w:type="spellEnd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152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.menu </w:t>
      </w:r>
      <w:r w:rsidRPr="00F5152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catalog</w:t>
      </w:r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152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loader </w:t>
      </w:r>
      <w:r w:rsidRPr="00F5152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F51523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F51523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dp.message_handler</w:t>
      </w:r>
      <w:proofErr w:type="spellEnd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F51523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=catalog)</w:t>
      </w:r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F5152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F5152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F5152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F5152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process_catalog</w:t>
      </w:r>
      <w:proofErr w:type="spellEnd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(message: Message):</w:t>
      </w:r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F51523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F5152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F5152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Выберите</w:t>
      </w:r>
      <w:r w:rsidRPr="00F5152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F5152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раздел</w:t>
      </w:r>
      <w:r w:rsidRPr="00F5152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, </w:t>
      </w:r>
      <w:r w:rsidRPr="00F5152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чтобы</w:t>
      </w:r>
      <w:r w:rsidRPr="00F5152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F5152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вывести</w:t>
      </w:r>
      <w:r w:rsidRPr="00F5152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F5152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список</w:t>
      </w:r>
      <w:r w:rsidRPr="00F5152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F5152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товаров</w:t>
      </w:r>
      <w:r w:rsidRPr="00F5152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:'</w:t>
      </w:r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</w:t>
      </w:r>
      <w:proofErr w:type="spellStart"/>
      <w:r w:rsidRPr="00F51523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categories_markup</w:t>
      </w:r>
      <w:proofErr w:type="spellEnd"/>
      <w:r w:rsidRPr="00F51523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())</w:t>
      </w:r>
    </w:p>
    <w:p w:rsidR="00880F38" w:rsidRPr="00880F38" w:rsidRDefault="00880F38" w:rsidP="00880F38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Сразу подключим</w:t>
      </w:r>
      <w:r w:rsidRPr="00880F3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диспетчеризацию</w:t>
      </w:r>
      <w:r w:rsidRPr="00880F3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каталога</w:t>
      </w:r>
      <w:r w:rsidRPr="00880F38">
        <w:rPr>
          <w:rFonts w:ascii="Times New Roman" w:hAnsi="Times New Roman" w:cs="Times New Roman"/>
          <w:sz w:val="26"/>
          <w:szCs w:val="26"/>
        </w:rPr>
        <w:t xml:space="preserve"> </w:t>
      </w:r>
      <w:r w:rsidR="002F4FCA">
        <w:rPr>
          <w:rFonts w:ascii="Times New Roman" w:hAnsi="Times New Roman" w:cs="Times New Roman"/>
          <w:sz w:val="26"/>
          <w:szCs w:val="26"/>
        </w:rPr>
        <w:t xml:space="preserve">пользователя </w:t>
      </w:r>
      <w:r>
        <w:rPr>
          <w:rFonts w:ascii="Times New Roman" w:hAnsi="Times New Roman" w:cs="Times New Roman"/>
          <w:sz w:val="26"/>
          <w:szCs w:val="26"/>
        </w:rPr>
        <w:t>к</w:t>
      </w:r>
      <w:r w:rsidRPr="00880F3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проекту</w:t>
      </w:r>
      <w:r w:rsidRPr="00880F38">
        <w:rPr>
          <w:rFonts w:ascii="Times New Roman" w:hAnsi="Times New Roman" w:cs="Times New Roman"/>
          <w:sz w:val="26"/>
          <w:szCs w:val="26"/>
        </w:rPr>
        <w:t>.</w:t>
      </w:r>
    </w:p>
    <w:p w:rsidR="00880F38" w:rsidRPr="00880F38" w:rsidRDefault="00880F38" w:rsidP="00880F38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Добавим</w:t>
      </w:r>
      <w:r w:rsidRPr="00880F3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880F3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модуль</w:t>
      </w:r>
      <w:r w:rsidRPr="00880F38">
        <w:rPr>
          <w:rFonts w:ascii="Times New Roman" w:hAnsi="Times New Roman" w:cs="Times New Roman"/>
          <w:sz w:val="26"/>
          <w:szCs w:val="26"/>
        </w:rPr>
        <w:t xml:space="preserve"> </w:t>
      </w:r>
      <w:r w:rsidRPr="002F4FCA">
        <w:rPr>
          <w:rFonts w:ascii="Times New Roman" w:hAnsi="Times New Roman" w:cs="Times New Roman"/>
          <w:color w:val="0070C0"/>
          <w:sz w:val="26"/>
          <w:szCs w:val="26"/>
        </w:rPr>
        <w:t>__</w:t>
      </w:r>
      <w:proofErr w:type="spellStart"/>
      <w:r w:rsidRPr="002F4FCA">
        <w:rPr>
          <w:rFonts w:ascii="Times New Roman" w:hAnsi="Times New Roman" w:cs="Times New Roman"/>
          <w:color w:val="0070C0"/>
          <w:sz w:val="26"/>
          <w:szCs w:val="26"/>
          <w:lang w:val="en-US"/>
        </w:rPr>
        <w:t>init</w:t>
      </w:r>
      <w:proofErr w:type="spellEnd"/>
      <w:r w:rsidRPr="002F4FCA">
        <w:rPr>
          <w:rFonts w:ascii="Times New Roman" w:hAnsi="Times New Roman" w:cs="Times New Roman"/>
          <w:color w:val="0070C0"/>
          <w:sz w:val="26"/>
          <w:szCs w:val="26"/>
        </w:rPr>
        <w:t>__.</w:t>
      </w:r>
      <w:proofErr w:type="spellStart"/>
      <w:r w:rsidRPr="002F4FCA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Pr="00880F3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директории</w:t>
      </w:r>
      <w:r w:rsidRPr="00880F38">
        <w:rPr>
          <w:rFonts w:ascii="Times New Roman" w:hAnsi="Times New Roman" w:cs="Times New Roman"/>
          <w:sz w:val="26"/>
          <w:szCs w:val="26"/>
        </w:rPr>
        <w:t xml:space="preserve"> </w:t>
      </w:r>
      <w:r w:rsidR="002F4FCA" w:rsidRPr="002F4FCA">
        <w:rPr>
          <w:rFonts w:ascii="Times New Roman" w:hAnsi="Times New Roman" w:cs="Times New Roman"/>
          <w:color w:val="0070C0"/>
          <w:sz w:val="26"/>
          <w:szCs w:val="26"/>
          <w:lang w:val="en-US"/>
        </w:rPr>
        <w:t>handlers</w:t>
      </w:r>
      <w:r w:rsidR="002F4FCA" w:rsidRPr="002F4FCA">
        <w:rPr>
          <w:rFonts w:ascii="Times New Roman" w:hAnsi="Times New Roman" w:cs="Times New Roman"/>
          <w:color w:val="0070C0"/>
          <w:sz w:val="26"/>
          <w:szCs w:val="26"/>
        </w:rPr>
        <w:t>/</w:t>
      </w:r>
      <w:r w:rsidRPr="002F4FCA">
        <w:rPr>
          <w:rFonts w:ascii="Times New Roman" w:hAnsi="Times New Roman" w:cs="Times New Roman"/>
          <w:color w:val="0070C0"/>
          <w:sz w:val="26"/>
          <w:szCs w:val="26"/>
          <w:lang w:val="en-US"/>
        </w:rPr>
        <w:t>user</w:t>
      </w:r>
      <w:r w:rsidR="002F4FCA" w:rsidRPr="002F4FCA">
        <w:rPr>
          <w:rFonts w:ascii="Times New Roman" w:hAnsi="Times New Roman" w:cs="Times New Roman"/>
          <w:color w:val="0070C0"/>
          <w:sz w:val="26"/>
          <w:szCs w:val="26"/>
        </w:rPr>
        <w:t xml:space="preserve"> </w:t>
      </w:r>
      <w:r w:rsidR="002F4FCA">
        <w:rPr>
          <w:rFonts w:ascii="Times New Roman" w:hAnsi="Times New Roman" w:cs="Times New Roman"/>
          <w:sz w:val="26"/>
          <w:szCs w:val="26"/>
        </w:rPr>
        <w:t>следующее выражение</w:t>
      </w:r>
      <w:r w:rsidRPr="00880F38">
        <w:rPr>
          <w:rFonts w:ascii="Times New Roman" w:hAnsi="Times New Roman" w:cs="Times New Roman"/>
          <w:sz w:val="26"/>
          <w:szCs w:val="26"/>
        </w:rPr>
        <w:t>:</w:t>
      </w:r>
    </w:p>
    <w:p w:rsidR="00880F38" w:rsidRPr="004008E6" w:rsidRDefault="00880F38" w:rsidP="00880F38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880F38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3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2F4FCA" w:rsidRPr="002F4FC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4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__init__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1505FD" w:rsidRPr="002F4FCA" w:rsidRDefault="001505FD" w:rsidP="00150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1505F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1505F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1505F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.catalog </w:t>
      </w:r>
      <w:r w:rsidRPr="001505F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1505FD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</w:p>
    <w:p w:rsidR="00F51523" w:rsidRPr="002F4FCA" w:rsidRDefault="00880F38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Проверим</w:t>
      </w:r>
      <w:r w:rsidR="002F4FCA">
        <w:rPr>
          <w:rFonts w:ascii="Times New Roman" w:hAnsi="Times New Roman" w:cs="Times New Roman"/>
          <w:sz w:val="26"/>
          <w:szCs w:val="26"/>
          <w:lang w:val="en-US"/>
        </w:rPr>
        <w:t>:</w:t>
      </w:r>
    </w:p>
    <w:p w:rsidR="00880F38" w:rsidRPr="002F4FCA" w:rsidRDefault="00880F38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1" locked="0" layoutInCell="1" allowOverlap="1" wp14:anchorId="00843E54" wp14:editId="6C57CEB7">
            <wp:simplePos x="0" y="0"/>
            <wp:positionH relativeFrom="column">
              <wp:posOffset>1430959</wp:posOffset>
            </wp:positionH>
            <wp:positionV relativeFrom="paragraph">
              <wp:posOffset>44699</wp:posOffset>
            </wp:positionV>
            <wp:extent cx="3044825" cy="2595245"/>
            <wp:effectExtent l="19050" t="19050" r="22225" b="14605"/>
            <wp:wrapTight wrapText="bothSides">
              <wp:wrapPolygon edited="0">
                <wp:start x="-135" y="-159"/>
                <wp:lineTo x="-135" y="21563"/>
                <wp:lineTo x="21623" y="21563"/>
                <wp:lineTo x="21623" y="-159"/>
                <wp:lineTo x="-135" y="-159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825" cy="259524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F38" w:rsidRPr="002F4FCA" w:rsidRDefault="00880F38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880F38" w:rsidRPr="002F4FCA" w:rsidRDefault="00880F38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880F38" w:rsidRPr="002F4FCA" w:rsidRDefault="00880F38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880F38" w:rsidRPr="002F4FCA" w:rsidRDefault="00880F38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880F38" w:rsidRPr="002F4FCA" w:rsidRDefault="00880F38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A3430A" w:rsidRDefault="003430C6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1157946" wp14:editId="7FDA22D4">
                <wp:simplePos x="0" y="0"/>
                <wp:positionH relativeFrom="margin">
                  <wp:align>center</wp:align>
                </wp:positionH>
                <wp:positionV relativeFrom="paragraph">
                  <wp:posOffset>-501484</wp:posOffset>
                </wp:positionV>
                <wp:extent cx="6660000" cy="9756000"/>
                <wp:effectExtent l="0" t="0" r="26670" b="17145"/>
                <wp:wrapNone/>
                <wp:docPr id="16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F8659A" id="Прямоугольник 12" o:spid="_x0000_s1026" style="position:absolute;margin-left:0;margin-top:-39.5pt;width:524.4pt;height:768.2pt;z-index:2516951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" filled="f" strokecolor="#2f5496 [2404]" strokeweight="1pt">
                <w10:wrap anchorx="margin"/>
              </v:rect>
            </w:pict>
          </mc:Fallback>
        </mc:AlternateContent>
      </w:r>
      <w:r w:rsidR="00B223F3">
        <w:rPr>
          <w:rFonts w:ascii="Times New Roman" w:hAnsi="Times New Roman" w:cs="Times New Roman"/>
          <w:sz w:val="26"/>
          <w:szCs w:val="26"/>
        </w:rPr>
        <w:t>А теперь обработчик перехода к выводу всех товаров категории.</w:t>
      </w:r>
    </w:p>
    <w:p w:rsidR="00B223F3" w:rsidRPr="00B223F3" w:rsidRDefault="00B223F3" w:rsidP="00B223F3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880F38" w:rsidRPr="00880F38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4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E6110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4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catalog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BA6411" w:rsidRPr="00BA6411" w:rsidRDefault="00BA6411" w:rsidP="00BA6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BA641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BA641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BA641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BA641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BA641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BA641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CallbackQuery</w:t>
      </w:r>
      <w:proofErr w:type="spellEnd"/>
    </w:p>
    <w:p w:rsidR="00BA6411" w:rsidRDefault="00BA6411" w:rsidP="00BA6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BA641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BA641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BA641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loader </w:t>
      </w:r>
      <w:r w:rsidRPr="00BA641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BA641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</w:p>
    <w:p w:rsidR="00BA6411" w:rsidRPr="00BA6411" w:rsidRDefault="00BA6411" w:rsidP="00BA6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BA641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BA641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BA641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keyboards.inline.categories</w:t>
      </w:r>
      <w:proofErr w:type="spellEnd"/>
      <w:r w:rsidRPr="00BA641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BA6411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BA6411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category_cb</w:t>
      </w:r>
      <w:proofErr w:type="spellEnd"/>
    </w:p>
    <w:p w:rsidR="00BA6411" w:rsidRPr="00BA6411" w:rsidRDefault="00BA6411" w:rsidP="00BA6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:rsidR="00BA6411" w:rsidRDefault="00BA6411" w:rsidP="00BA6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</w:pPr>
    </w:p>
    <w:p w:rsidR="00880F38" w:rsidRPr="000C1029" w:rsidRDefault="00880F38" w:rsidP="00BA64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 w:rsidRPr="00880F38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880F38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dp.callback_query_</w:t>
      </w:r>
      <w:proofErr w:type="gramStart"/>
      <w:r w:rsidRPr="00880F38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handler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category_cb.filter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80F38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'view'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category_callback_handler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(query: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CallbackQuery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callback_data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: </w:t>
      </w:r>
      <w:proofErr w:type="spellStart"/>
      <w:r w:rsidRPr="00880F38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dict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products =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db.fetchall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'''SELECT * FROM products product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WHERE </w:t>
      </w:r>
      <w:proofErr w:type="spellStart"/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product.tag</w:t>
      </w:r>
      <w:proofErr w:type="spellEnd"/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= (SELECT title FROM categories WHERE </w:t>
      </w:r>
      <w:proofErr w:type="spellStart"/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=?) 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AND </w:t>
      </w:r>
      <w:proofErr w:type="spellStart"/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product.idx</w:t>
      </w:r>
      <w:proofErr w:type="spellEnd"/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NOT IN (SELECT </w:t>
      </w:r>
      <w:proofErr w:type="spellStart"/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FROM cart WHERE </w:t>
      </w:r>
      <w:proofErr w:type="spellStart"/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proofErr w:type="gramStart"/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 ?</w:t>
      </w:r>
      <w:proofErr w:type="gramEnd"/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)'''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(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callback_data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'id'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], query.message.chat.id))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query.answer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Все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доступные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товары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gramStart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Pr="000C102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show</w:t>
      </w:r>
      <w:r w:rsidRPr="000C102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</w:t>
      </w:r>
      <w:r w:rsidRPr="000C102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</w:t>
      </w:r>
      <w:r w:rsidRPr="000C102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0C102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, 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</w:t>
      </w:r>
      <w:r w:rsidRPr="000C102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)</w:t>
      </w:r>
    </w:p>
    <w:p w:rsidR="00880F38" w:rsidRDefault="00880F38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Код несложный. Мы делаем запрос к базе данных и получаем список товаров категории по ее идентификатору.</w:t>
      </w:r>
    </w:p>
    <w:p w:rsidR="00880F38" w:rsidRDefault="00880F38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Не зря мы выше формировали словарь</w:t>
      </w:r>
      <w:r w:rsidR="00E6110A" w:rsidRPr="00E6110A">
        <w:rPr>
          <w:rFonts w:ascii="Times New Roman" w:hAnsi="Times New Roman" w:cs="Times New Roman"/>
          <w:sz w:val="26"/>
          <w:szCs w:val="26"/>
        </w:rPr>
        <w:t xml:space="preserve"> </w:t>
      </w:r>
      <w:r w:rsidR="00E6110A" w:rsidRPr="00E6110A">
        <w:rPr>
          <w:rFonts w:ascii="Times New Roman" w:hAnsi="Times New Roman" w:cs="Times New Roman"/>
          <w:color w:val="0070C0"/>
          <w:sz w:val="26"/>
          <w:szCs w:val="26"/>
          <w:lang w:val="en-US"/>
        </w:rPr>
        <w:t>callback</w:t>
      </w:r>
      <w:r w:rsidR="00E6110A" w:rsidRPr="00E6110A">
        <w:rPr>
          <w:rFonts w:ascii="Times New Roman" w:hAnsi="Times New Roman" w:cs="Times New Roman"/>
          <w:color w:val="0070C0"/>
          <w:sz w:val="26"/>
          <w:szCs w:val="26"/>
        </w:rPr>
        <w:t>_</w:t>
      </w:r>
      <w:r w:rsidR="00E6110A" w:rsidRPr="00E6110A">
        <w:rPr>
          <w:rFonts w:ascii="Times New Roman" w:hAnsi="Times New Roman" w:cs="Times New Roman"/>
          <w:color w:val="0070C0"/>
          <w:sz w:val="26"/>
          <w:szCs w:val="26"/>
          <w:lang w:val="en-US"/>
        </w:rPr>
        <w:t>data</w:t>
      </w:r>
      <w:r>
        <w:rPr>
          <w:rFonts w:ascii="Times New Roman" w:hAnsi="Times New Roman" w:cs="Times New Roman"/>
          <w:sz w:val="26"/>
          <w:szCs w:val="26"/>
        </w:rPr>
        <w:t xml:space="preserve"> с возвращаемыми данными. Там есть и идентификатор категории.</w:t>
      </w:r>
    </w:p>
    <w:p w:rsidR="00880F38" w:rsidRDefault="00E6110A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теперь сама функция</w:t>
      </w:r>
      <w:r w:rsidR="00880F38">
        <w:rPr>
          <w:rFonts w:ascii="Times New Roman" w:hAnsi="Times New Roman" w:cs="Times New Roman"/>
          <w:sz w:val="26"/>
          <w:szCs w:val="26"/>
        </w:rPr>
        <w:t xml:space="preserve"> </w:t>
      </w:r>
      <w:r w:rsidR="00880F38" w:rsidRPr="00E6110A">
        <w:rPr>
          <w:rFonts w:ascii="Times New Roman" w:hAnsi="Times New Roman" w:cs="Times New Roman"/>
          <w:color w:val="0070C0"/>
          <w:sz w:val="26"/>
          <w:szCs w:val="26"/>
          <w:lang w:val="en-US"/>
        </w:rPr>
        <w:t>show</w:t>
      </w:r>
      <w:r w:rsidR="00880F38" w:rsidRPr="00E6110A">
        <w:rPr>
          <w:rFonts w:ascii="Times New Roman" w:hAnsi="Times New Roman" w:cs="Times New Roman"/>
          <w:color w:val="0070C0"/>
          <w:sz w:val="26"/>
          <w:szCs w:val="26"/>
        </w:rPr>
        <w:t>_</w:t>
      </w:r>
      <w:proofErr w:type="gramStart"/>
      <w:r w:rsidR="00880F38" w:rsidRPr="00E6110A">
        <w:rPr>
          <w:rFonts w:ascii="Times New Roman" w:hAnsi="Times New Roman" w:cs="Times New Roman"/>
          <w:color w:val="0070C0"/>
          <w:sz w:val="26"/>
          <w:szCs w:val="26"/>
          <w:lang w:val="en-US"/>
        </w:rPr>
        <w:t>products</w:t>
      </w:r>
      <w:r w:rsidR="00880F38" w:rsidRPr="00E6110A">
        <w:rPr>
          <w:rFonts w:ascii="Times New Roman" w:hAnsi="Times New Roman" w:cs="Times New Roman"/>
          <w:color w:val="0070C0"/>
          <w:sz w:val="26"/>
          <w:szCs w:val="26"/>
        </w:rPr>
        <w:t>(</w:t>
      </w:r>
      <w:proofErr w:type="gramEnd"/>
      <w:r w:rsidR="00880F38" w:rsidRPr="00E6110A">
        <w:rPr>
          <w:rFonts w:ascii="Times New Roman" w:hAnsi="Times New Roman" w:cs="Times New Roman"/>
          <w:color w:val="0070C0"/>
          <w:sz w:val="26"/>
          <w:szCs w:val="26"/>
        </w:rPr>
        <w:t>)</w:t>
      </w:r>
      <w:r w:rsidR="00880F38" w:rsidRPr="00880F38">
        <w:rPr>
          <w:rFonts w:ascii="Times New Roman" w:hAnsi="Times New Roman" w:cs="Times New Roman"/>
          <w:sz w:val="26"/>
          <w:szCs w:val="26"/>
        </w:rPr>
        <w:t xml:space="preserve">, </w:t>
      </w:r>
      <w:r w:rsidR="00880F38">
        <w:rPr>
          <w:rFonts w:ascii="Times New Roman" w:hAnsi="Times New Roman" w:cs="Times New Roman"/>
          <w:sz w:val="26"/>
          <w:szCs w:val="26"/>
        </w:rPr>
        <w:t>которая выведет нам список кнопок, где каждая кнопка соответствует отдельному товару.</w:t>
      </w:r>
    </w:p>
    <w:p w:rsidR="00880F38" w:rsidRPr="00880F38" w:rsidRDefault="00880F38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начала разметим кнопку визуализации карточки товара.</w:t>
      </w:r>
    </w:p>
    <w:p w:rsidR="0078663F" w:rsidRPr="00E6110A" w:rsidRDefault="0078663F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Добавим</w:t>
      </w:r>
      <w:r w:rsidRPr="00880F3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880F3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директорию</w:t>
      </w:r>
      <w:r w:rsidRPr="00880F3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880F38" w:rsidRPr="00E6110A">
        <w:rPr>
          <w:rFonts w:ascii="Times New Roman" w:hAnsi="Times New Roman" w:cs="Times New Roman"/>
          <w:color w:val="0070C0"/>
          <w:sz w:val="26"/>
          <w:szCs w:val="26"/>
          <w:lang w:val="en-US"/>
        </w:rPr>
        <w:t>keyboards/</w:t>
      </w:r>
      <w:r w:rsidRPr="00E6110A">
        <w:rPr>
          <w:rFonts w:ascii="Times New Roman" w:hAnsi="Times New Roman" w:cs="Times New Roman"/>
          <w:color w:val="0070C0"/>
          <w:sz w:val="26"/>
          <w:szCs w:val="26"/>
          <w:lang w:val="en-US"/>
        </w:rPr>
        <w:t xml:space="preserve">inline </w:t>
      </w:r>
      <w:r>
        <w:rPr>
          <w:rFonts w:ascii="Times New Roman" w:hAnsi="Times New Roman" w:cs="Times New Roman"/>
          <w:sz w:val="26"/>
          <w:szCs w:val="26"/>
        </w:rPr>
        <w:t>модуль</w:t>
      </w:r>
      <w:r w:rsidRPr="00880F3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Pr="00E6110A">
        <w:rPr>
          <w:rFonts w:ascii="Times New Roman" w:hAnsi="Times New Roman" w:cs="Times New Roman"/>
          <w:color w:val="0070C0"/>
          <w:sz w:val="26"/>
          <w:szCs w:val="26"/>
          <w:lang w:val="en-US"/>
        </w:rPr>
        <w:t>products_from_catalog.py</w:t>
      </w:r>
      <w:r w:rsidR="00E6110A" w:rsidRPr="00E6110A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9A3C94" w:rsidRDefault="009A3C94" w:rsidP="005B47D4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880F38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5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E6110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4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keyboards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inline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products_from_catalog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880F38" w:rsidRPr="00880F38" w:rsidRDefault="00880F38" w:rsidP="00880F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InlineKeyboardMarkup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InlineKeyboardButton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aiogram.utils.callback_data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CallbackData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loader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CallbackData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'product'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'id'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'action'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product_markup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''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price=</w:t>
      </w:r>
      <w:r w:rsidRPr="00880F38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global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InlineKeyboardMarkup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InlineKeyboardButton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f'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Добавить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корзину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-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price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880F38">
        <w:rPr>
          <w:rFonts w:ascii="Cambria Math" w:eastAsia="Times New Roman" w:hAnsi="Cambria Math" w:cs="Cambria Math"/>
          <w:b/>
          <w:bCs/>
          <w:color w:val="008080"/>
          <w:sz w:val="20"/>
          <w:szCs w:val="20"/>
          <w:lang w:val="en-US" w:eastAsia="ru-RU"/>
        </w:rPr>
        <w:t>₽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</w:t>
      </w:r>
      <w:proofErr w:type="spellStart"/>
      <w:r w:rsidRPr="00880F38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callback_data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product_cb.new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80F38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id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                         </w:t>
      </w:r>
      <w:r w:rsidR="00F87BAA"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AAAF7F0" wp14:editId="1BF67C08">
                <wp:simplePos x="0" y="0"/>
                <wp:positionH relativeFrom="margin">
                  <wp:align>center</wp:align>
                </wp:positionH>
                <wp:positionV relativeFrom="paragraph">
                  <wp:posOffset>-545617</wp:posOffset>
                </wp:positionV>
                <wp:extent cx="6660000" cy="9756000"/>
                <wp:effectExtent l="0" t="0" r="26670" b="17145"/>
                <wp:wrapNone/>
                <wp:docPr id="17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CB2A87" id="Прямоугольник 12" o:spid="_x0000_s1026" style="position:absolute;margin-left:0;margin-top:-42.95pt;width:524.4pt;height:768.2pt;z-index:2516971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" filled="f" strokecolor="#2f5496 [2404]" strokeweight="1pt">
                <w10:wrap anchorx="margin"/>
              </v:rect>
            </w:pict>
          </mc:Fallback>
        </mc:AlternateContent>
      </w:r>
      <w:r w:rsidRPr="00880F38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'add'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)))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</w:p>
    <w:p w:rsidR="00880F38" w:rsidRPr="00880F38" w:rsidRDefault="00880F38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</w:p>
    <w:p w:rsidR="00880F38" w:rsidRPr="003515D8" w:rsidRDefault="00880F38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Для каждого товара будет создана кнопка с указанием цены товара. По </w:t>
      </w:r>
      <w:r w:rsidR="00E6110A">
        <w:rPr>
          <w:rFonts w:ascii="Times New Roman" w:hAnsi="Times New Roman" w:cs="Times New Roman"/>
          <w:sz w:val="26"/>
          <w:szCs w:val="26"/>
        </w:rPr>
        <w:t>этой кнопке</w:t>
      </w:r>
      <w:r>
        <w:rPr>
          <w:rFonts w:ascii="Times New Roman" w:hAnsi="Times New Roman" w:cs="Times New Roman"/>
          <w:sz w:val="26"/>
          <w:szCs w:val="26"/>
        </w:rPr>
        <w:t xml:space="preserve"> мы сможем добавить товар в корзину.</w:t>
      </w:r>
      <w:r w:rsidR="003515D8">
        <w:rPr>
          <w:rFonts w:ascii="Times New Roman" w:hAnsi="Times New Roman" w:cs="Times New Roman"/>
          <w:sz w:val="26"/>
          <w:szCs w:val="26"/>
        </w:rPr>
        <w:t xml:space="preserve"> К кнопке привязываем обработчик добавления (</w:t>
      </w:r>
      <w:r w:rsidR="003515D8" w:rsidRPr="00880F38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="003515D8" w:rsidRPr="000C102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r w:rsidR="003515D8" w:rsidRPr="000C102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="003515D8"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add</w:t>
      </w:r>
      <w:r w:rsidR="003515D8" w:rsidRPr="000C102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="003515D8">
        <w:rPr>
          <w:rFonts w:ascii="Times New Roman" w:hAnsi="Times New Roman" w:cs="Times New Roman"/>
          <w:sz w:val="26"/>
          <w:szCs w:val="26"/>
        </w:rPr>
        <w:t>).</w:t>
      </w:r>
    </w:p>
    <w:p w:rsidR="00B223F3" w:rsidRDefault="00B223F3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А теперь сам обработчик отображения списка товаров.</w:t>
      </w:r>
    </w:p>
    <w:p w:rsidR="004008E6" w:rsidRPr="004008E6" w:rsidRDefault="004008E6" w:rsidP="004008E6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880F38" w:rsidRPr="00880F38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6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E6110A" w:rsidRPr="00E6110A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4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catalog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BC1677" w:rsidRPr="00880F38" w:rsidRDefault="00BC1677" w:rsidP="00880F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loader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</w:t>
      </w:r>
    </w:p>
    <w:p w:rsidR="00BC1677" w:rsidRPr="00880F38" w:rsidRDefault="00BC1677" w:rsidP="00880F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aiogram.types.chat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ChatActions</w:t>
      </w:r>
      <w:proofErr w:type="spellEnd"/>
    </w:p>
    <w:p w:rsidR="00BC1677" w:rsidRPr="00880F38" w:rsidRDefault="00BC1677" w:rsidP="00880F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:rsidR="00BC1677" w:rsidRPr="00880F38" w:rsidRDefault="00BC1677" w:rsidP="00880F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keyboards.inline.products_from_catalog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product_markup</w:t>
      </w:r>
      <w:proofErr w:type="spellEnd"/>
    </w:p>
    <w:p w:rsidR="00880F38" w:rsidRPr="00880F38" w:rsidRDefault="00880F38" w:rsidP="00880F38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show_products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(m, products):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proofErr w:type="spellStart"/>
      <w:r w:rsidRPr="00880F38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len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(products) == </w:t>
      </w:r>
      <w:r w:rsidRPr="00880F38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m.answer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Здесь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ничего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нет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80F38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😢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bot.send_chat_action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(m.chat.id,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ChatActions.TYPING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for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title, body, image, price, _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products: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markup =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product_markup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price)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text = 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f'&lt;b&gt;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title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&lt;/b&gt;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\n\n{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body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   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m.answer_photo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80F38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photo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=image,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</w:t>
      </w:r>
      <w:r w:rsidRPr="00880F38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caption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=text,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</w:t>
      </w:r>
      <w:proofErr w:type="spellStart"/>
      <w:r w:rsidRPr="00880F38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</w:p>
    <w:p w:rsidR="00E6110A" w:rsidRDefault="00E6110A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Разберем отдельные выражения.</w:t>
      </w:r>
    </w:p>
    <w:p w:rsidR="003515D8" w:rsidRPr="006A4BEC" w:rsidRDefault="003515D8" w:rsidP="00351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3515D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gramStart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if</w:t>
      </w:r>
      <w:proofErr w:type="gramEnd"/>
      <w:r w:rsidRPr="006A4BE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80F38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len</w:t>
      </w:r>
      <w:proofErr w:type="spellEnd"/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== </w:t>
      </w:r>
      <w:r w:rsidRPr="006A4BEC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r w:rsidRPr="006A4BE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</w:t>
      </w:r>
      <w:proofErr w:type="spellEnd"/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6A4B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Здесь</w:t>
      </w:r>
      <w:r w:rsidRPr="006A4B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ничего</w:t>
      </w:r>
      <w:r w:rsidRPr="006A4B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нет</w:t>
      </w:r>
      <w:r w:rsidRPr="006A4B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80F38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😢</w:t>
      </w:r>
      <w:r w:rsidRPr="006A4B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E6110A" w:rsidRDefault="003515D8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товаров в каталоге не, то выведем соответствующее сообщение.</w:t>
      </w:r>
    </w:p>
    <w:p w:rsidR="003515D8" w:rsidRPr="003515D8" w:rsidRDefault="003515D8" w:rsidP="00351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bot.send_chat_action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(m.chat.id,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ChatActions.TYPING</w:t>
      </w:r>
      <w:proofErr w:type="spellEnd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E6110A" w:rsidRPr="003515D8" w:rsidRDefault="003515D8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Включаем</w:t>
      </w:r>
      <w:r w:rsidRPr="003515D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имитацию</w:t>
      </w:r>
      <w:r w:rsidRPr="003515D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печати</w:t>
      </w:r>
      <w:r w:rsidRPr="003515D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человеком</w:t>
      </w:r>
      <w:r w:rsidRPr="003515D8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E6110A" w:rsidRPr="003515D8" w:rsidRDefault="00F87BAA" w:rsidP="003515D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E3CC79F" wp14:editId="0CC306B1">
                <wp:simplePos x="0" y="0"/>
                <wp:positionH relativeFrom="page">
                  <wp:posOffset>460070</wp:posOffset>
                </wp:positionH>
                <wp:positionV relativeFrom="paragraph">
                  <wp:posOffset>-575209</wp:posOffset>
                </wp:positionV>
                <wp:extent cx="6660000" cy="9756000"/>
                <wp:effectExtent l="0" t="0" r="26670" b="17145"/>
                <wp:wrapNone/>
                <wp:docPr id="18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A28092" id="Прямоугольник 12" o:spid="_x0000_s1026" style="position:absolute;margin-left:36.25pt;margin-top:-45.3pt;width:524.4pt;height:768.2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" filled="f" strokecolor="#2f5496 [2404]" strokeweight="1pt">
                <w10:wrap anchorx="page"/>
              </v:rect>
            </w:pict>
          </mc:Fallback>
        </mc:AlternateContent>
      </w:r>
      <w:proofErr w:type="gramStart"/>
      <w:r w:rsidR="003515D8"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for</w:t>
      </w:r>
      <w:proofErr w:type="gramEnd"/>
      <w:r w:rsidR="003515D8"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="003515D8"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="003515D8"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title, body, image, price, _ </w:t>
      </w:r>
      <w:r w:rsidR="003515D8"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r w:rsidR="003515D8"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products:</w:t>
      </w:r>
      <w:r w:rsidR="003515D8"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3515D8"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markup = </w:t>
      </w:r>
      <w:proofErr w:type="spellStart"/>
      <w:r w:rsidR="003515D8"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product_markup</w:t>
      </w:r>
      <w:proofErr w:type="spellEnd"/>
      <w:r w:rsidR="003515D8"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="003515D8"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="003515D8"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price)</w:t>
      </w:r>
      <w:r w:rsidR="003515D8"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text = </w:t>
      </w:r>
      <w:r w:rsidR="003515D8"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f'&lt;b&gt;</w:t>
      </w:r>
      <w:r w:rsidR="003515D8"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="003515D8"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title</w:t>
      </w:r>
      <w:r w:rsidR="003515D8"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="003515D8"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&lt;/b&gt;</w:t>
      </w:r>
      <w:r w:rsidR="003515D8"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\n\n{</w:t>
      </w:r>
      <w:r w:rsidR="003515D8"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body</w:t>
      </w:r>
      <w:r w:rsidR="003515D8"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="003515D8" w:rsidRPr="00880F3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</w:p>
    <w:p w:rsidR="00E6110A" w:rsidRDefault="003515D8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каждого</w:t>
      </w:r>
      <w:r w:rsidR="005A6D13">
        <w:rPr>
          <w:rFonts w:ascii="Times New Roman" w:hAnsi="Times New Roman" w:cs="Times New Roman"/>
          <w:sz w:val="26"/>
          <w:szCs w:val="26"/>
        </w:rPr>
        <w:t xml:space="preserve"> товара получаем идентификатор категории, название товара, описание, фото, цену.</w:t>
      </w:r>
      <w:r w:rsidR="003430C6" w:rsidRPr="003430C6">
        <w:rPr>
          <w:noProof/>
          <w:color w:val="FF0000"/>
          <w:lang w:eastAsia="ru-RU"/>
        </w:rPr>
        <w:t xml:space="preserve"> </w:t>
      </w:r>
    </w:p>
    <w:p w:rsidR="005A6D13" w:rsidRPr="003515D8" w:rsidRDefault="005A6D13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Формируем разметку кнопки добавления товара в корзину.</w:t>
      </w:r>
    </w:p>
    <w:p w:rsidR="005A6D13" w:rsidRPr="006A4BEC" w:rsidRDefault="005A6D13" w:rsidP="005A6D1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5A6D13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 xml:space="preserve">            </w:t>
      </w:r>
      <w:proofErr w:type="gramStart"/>
      <w:r w:rsidRPr="00880F38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Pr="006A4BEC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answer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photo</w:t>
      </w:r>
      <w:proofErr w:type="spellEnd"/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80F38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photo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image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</w:t>
      </w:r>
      <w:r w:rsidRPr="00880F38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caption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text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</w:t>
      </w:r>
      <w:proofErr w:type="spellStart"/>
      <w:r w:rsidRPr="00880F38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</w:t>
      </w:r>
      <w:r w:rsidRPr="006A4BE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_</w:t>
      </w:r>
      <w:r w:rsidRPr="00880F38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markup</w:t>
      </w:r>
      <w:proofErr w:type="spellEnd"/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880F38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E6110A" w:rsidRPr="003515D8" w:rsidRDefault="005A6D13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Выводим карточку товара с фото, названием и кнопкой добавления.</w:t>
      </w:r>
    </w:p>
    <w:p w:rsidR="00880F38" w:rsidRPr="00DD1448" w:rsidRDefault="00800862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Consolas" w:eastAsia="Times New Roman" w:hAnsi="Consolas" w:cs="Courier New"/>
          <w:b/>
          <w:bCs/>
          <w:noProof/>
          <w:color w:val="000080"/>
          <w:sz w:val="20"/>
          <w:szCs w:val="20"/>
          <w:lang w:eastAsia="ru-RU"/>
        </w:rPr>
        <w:drawing>
          <wp:anchor distT="0" distB="0" distL="114300" distR="114300" simplePos="0" relativeHeight="251683840" behindDoc="1" locked="0" layoutInCell="1" allowOverlap="1" wp14:anchorId="684EECA4" wp14:editId="36D945F7">
            <wp:simplePos x="0" y="0"/>
            <wp:positionH relativeFrom="margin">
              <wp:posOffset>1392362</wp:posOffset>
            </wp:positionH>
            <wp:positionV relativeFrom="paragraph">
              <wp:posOffset>336882</wp:posOffset>
            </wp:positionV>
            <wp:extent cx="3110230" cy="1113155"/>
            <wp:effectExtent l="19050" t="19050" r="13970" b="10795"/>
            <wp:wrapTight wrapText="bothSides">
              <wp:wrapPolygon edited="0">
                <wp:start x="-132" y="-370"/>
                <wp:lineTo x="-132" y="21440"/>
                <wp:lineTo x="21565" y="21440"/>
                <wp:lineTo x="21565" y="-370"/>
                <wp:lineTo x="-132" y="-37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230" cy="1113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1448">
        <w:rPr>
          <w:rFonts w:ascii="Times New Roman" w:hAnsi="Times New Roman" w:cs="Times New Roman"/>
          <w:sz w:val="26"/>
          <w:szCs w:val="26"/>
        </w:rPr>
        <w:t>Проверим</w:t>
      </w:r>
      <w:r w:rsidR="00DD1448" w:rsidRPr="00DD1448">
        <w:rPr>
          <w:rFonts w:ascii="Times New Roman" w:hAnsi="Times New Roman" w:cs="Times New Roman"/>
          <w:sz w:val="26"/>
          <w:szCs w:val="26"/>
        </w:rPr>
        <w:t>:</w:t>
      </w:r>
    </w:p>
    <w:p w:rsidR="00880F38" w:rsidRPr="00880F38" w:rsidRDefault="00880F38" w:rsidP="00B223F3">
      <w:pPr>
        <w:spacing w:before="240" w:line="360" w:lineRule="auto"/>
        <w:rPr>
          <w:rFonts w:ascii="Consolas" w:eastAsia="Times New Roman" w:hAnsi="Consolas" w:cs="Courier New"/>
          <w:b/>
          <w:bCs/>
          <w:color w:val="000080"/>
          <w:sz w:val="20"/>
          <w:szCs w:val="20"/>
          <w:lang w:eastAsia="ru-RU"/>
        </w:rPr>
      </w:pPr>
    </w:p>
    <w:p w:rsidR="00880F38" w:rsidRPr="00800862" w:rsidRDefault="00880F38" w:rsidP="00B223F3">
      <w:pPr>
        <w:spacing w:before="240" w:line="360" w:lineRule="auto"/>
        <w:rPr>
          <w:rFonts w:ascii="Consolas" w:eastAsia="Times New Roman" w:hAnsi="Consolas" w:cs="Courier New"/>
          <w:b/>
          <w:bCs/>
          <w:color w:val="000080"/>
          <w:sz w:val="20"/>
          <w:szCs w:val="20"/>
          <w:lang w:eastAsia="ru-RU"/>
        </w:rPr>
      </w:pPr>
    </w:p>
    <w:p w:rsidR="00880F38" w:rsidRPr="00800862" w:rsidRDefault="00880F38" w:rsidP="00B223F3">
      <w:pPr>
        <w:spacing w:before="240" w:line="360" w:lineRule="auto"/>
        <w:rPr>
          <w:rFonts w:ascii="Consolas" w:eastAsia="Times New Roman" w:hAnsi="Consolas" w:cs="Courier New"/>
          <w:b/>
          <w:bCs/>
          <w:color w:val="000080"/>
          <w:sz w:val="20"/>
          <w:szCs w:val="20"/>
          <w:lang w:eastAsia="ru-RU"/>
        </w:rPr>
      </w:pPr>
    </w:p>
    <w:p w:rsidR="00800862" w:rsidRDefault="00800862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Но</w:t>
      </w:r>
      <w:r w:rsidR="00DD1448">
        <w:rPr>
          <w:rFonts w:ascii="Times New Roman" w:hAnsi="Times New Roman" w:cs="Times New Roman"/>
          <w:sz w:val="26"/>
          <w:szCs w:val="26"/>
        </w:rPr>
        <w:t xml:space="preserve"> если админ добавит новый товар:</w:t>
      </w:r>
    </w:p>
    <w:p w:rsidR="00800862" w:rsidRDefault="00800862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800862" w:rsidRDefault="00F87BAA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4864" behindDoc="1" locked="0" layoutInCell="1" allowOverlap="1" wp14:anchorId="456B1E1C" wp14:editId="396EEBF1">
            <wp:simplePos x="0" y="0"/>
            <wp:positionH relativeFrom="column">
              <wp:posOffset>1082650</wp:posOffset>
            </wp:positionH>
            <wp:positionV relativeFrom="paragraph">
              <wp:posOffset>-424764</wp:posOffset>
            </wp:positionV>
            <wp:extent cx="3634740" cy="3659505"/>
            <wp:effectExtent l="19050" t="19050" r="22860" b="17145"/>
            <wp:wrapTight wrapText="bothSides">
              <wp:wrapPolygon edited="0">
                <wp:start x="-113" y="-112"/>
                <wp:lineTo x="-113" y="21589"/>
                <wp:lineTo x="21623" y="21589"/>
                <wp:lineTo x="21623" y="-112"/>
                <wp:lineTo x="-113" y="-112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36595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0862" w:rsidRDefault="00800862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800862" w:rsidRDefault="00800862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800862" w:rsidRDefault="00800862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800862" w:rsidRDefault="00800862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800862" w:rsidRDefault="00800862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800862" w:rsidRDefault="00800862" w:rsidP="00B223F3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</w:p>
    <w:p w:rsidR="008F3BFA" w:rsidRPr="00F87BAA" w:rsidRDefault="00F87BAA" w:rsidP="00F87BAA">
      <w:pPr>
        <w:pStyle w:val="1"/>
        <w:rPr>
          <w:rFonts w:ascii="Times New Roman" w:hAnsi="Times New Roman" w:cs="Times New Roman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7AC158B" wp14:editId="5FC33D47">
                <wp:simplePos x="0" y="0"/>
                <wp:positionH relativeFrom="margin">
                  <wp:align>center</wp:align>
                </wp:positionH>
                <wp:positionV relativeFrom="paragraph">
                  <wp:posOffset>-565480</wp:posOffset>
                </wp:positionV>
                <wp:extent cx="6660000" cy="9756000"/>
                <wp:effectExtent l="0" t="0" r="26670" b="17145"/>
                <wp:wrapNone/>
                <wp:docPr id="19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A58368" id="Прямоугольник 12" o:spid="_x0000_s1026" style="position:absolute;margin-left:0;margin-top:-44.55pt;width:524.4pt;height:768.2pt;z-index:2517012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" filled="f" strokecolor="#2f5496 [2404]" strokeweight="1pt">
                <w10:wrap anchorx="margin"/>
              </v:rect>
            </w:pict>
          </mc:Fallback>
        </mc:AlternateContent>
      </w:r>
      <w:bookmarkStart w:id="5" w:name="_Toc132628153"/>
      <w:r w:rsidR="008F3BFA">
        <w:t>РЕАЛИЗУЕМ</w:t>
      </w:r>
      <w:r w:rsidR="008F3BFA" w:rsidRPr="00800862">
        <w:t xml:space="preserve"> </w:t>
      </w:r>
      <w:r w:rsidR="008F3BFA">
        <w:t>КОРЗИНУ</w:t>
      </w:r>
      <w:bookmarkEnd w:id="5"/>
    </w:p>
    <w:p w:rsidR="00800862" w:rsidRPr="001F046B" w:rsidRDefault="00800862" w:rsidP="00800862">
      <w:pPr>
        <w:pStyle w:val="21"/>
      </w:pPr>
      <w:bookmarkStart w:id="6" w:name="_Toc132628154"/>
      <w:r>
        <w:t xml:space="preserve">реализуем обработчик формирования разметки для товара </w:t>
      </w:r>
      <w:r w:rsidR="001F046B">
        <w:t>в корзине</w:t>
      </w:r>
      <w:bookmarkEnd w:id="6"/>
    </w:p>
    <w:p w:rsidR="00AB728F" w:rsidRPr="000C1029" w:rsidRDefault="00AB728F" w:rsidP="00AB728F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Дополним</w:t>
      </w:r>
      <w:r w:rsidRPr="00AB72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функции</w:t>
      </w:r>
      <w:r w:rsidRPr="00AB72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вывода</w:t>
      </w:r>
      <w:r w:rsidRPr="00AB72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разметки</w:t>
      </w:r>
      <w:r w:rsidRPr="00AB728F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>Добавим</w:t>
      </w:r>
      <w:r w:rsidRPr="000C102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0C102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директорию</w:t>
      </w:r>
      <w:r w:rsidRPr="000C1029">
        <w:rPr>
          <w:rFonts w:ascii="Times New Roman" w:hAnsi="Times New Roman" w:cs="Times New Roman"/>
          <w:sz w:val="26"/>
          <w:szCs w:val="26"/>
        </w:rPr>
        <w:t xml:space="preserve"> </w:t>
      </w:r>
      <w:r w:rsidR="004840EE" w:rsidRPr="004840EE">
        <w:rPr>
          <w:rFonts w:ascii="Times New Roman" w:hAnsi="Times New Roman" w:cs="Times New Roman"/>
          <w:color w:val="0070C0"/>
          <w:sz w:val="26"/>
          <w:szCs w:val="26"/>
          <w:lang w:val="en-US"/>
        </w:rPr>
        <w:t>keyboards</w:t>
      </w:r>
      <w:r w:rsidR="004840EE" w:rsidRPr="000C1029">
        <w:rPr>
          <w:rFonts w:ascii="Times New Roman" w:hAnsi="Times New Roman" w:cs="Times New Roman"/>
          <w:color w:val="0070C0"/>
          <w:sz w:val="26"/>
          <w:szCs w:val="26"/>
        </w:rPr>
        <w:t>/</w:t>
      </w:r>
      <w:r w:rsidRPr="004840EE">
        <w:rPr>
          <w:rFonts w:ascii="Times New Roman" w:hAnsi="Times New Roman" w:cs="Times New Roman"/>
          <w:color w:val="0070C0"/>
          <w:sz w:val="26"/>
          <w:szCs w:val="26"/>
          <w:lang w:val="en-US"/>
        </w:rPr>
        <w:t>inline</w:t>
      </w:r>
      <w:r w:rsidRPr="000C102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модуль</w:t>
      </w:r>
      <w:r w:rsidRPr="000C1029">
        <w:rPr>
          <w:rFonts w:ascii="Times New Roman" w:hAnsi="Times New Roman" w:cs="Times New Roman"/>
          <w:sz w:val="26"/>
          <w:szCs w:val="26"/>
        </w:rPr>
        <w:t xml:space="preserve"> </w:t>
      </w:r>
      <w:r w:rsidRPr="004840EE">
        <w:rPr>
          <w:rFonts w:ascii="Times New Roman" w:hAnsi="Times New Roman" w:cs="Times New Roman"/>
          <w:color w:val="0070C0"/>
          <w:sz w:val="26"/>
          <w:szCs w:val="26"/>
          <w:lang w:val="en-US"/>
        </w:rPr>
        <w:t>products</w:t>
      </w:r>
      <w:r w:rsidRPr="000C1029">
        <w:rPr>
          <w:rFonts w:ascii="Times New Roman" w:hAnsi="Times New Roman" w:cs="Times New Roman"/>
          <w:color w:val="0070C0"/>
          <w:sz w:val="26"/>
          <w:szCs w:val="26"/>
        </w:rPr>
        <w:t>_</w:t>
      </w:r>
      <w:r w:rsidRPr="004840EE">
        <w:rPr>
          <w:rFonts w:ascii="Times New Roman" w:hAnsi="Times New Roman" w:cs="Times New Roman"/>
          <w:color w:val="0070C0"/>
          <w:sz w:val="26"/>
          <w:szCs w:val="26"/>
          <w:lang w:val="en-US"/>
        </w:rPr>
        <w:t>from</w:t>
      </w:r>
      <w:r w:rsidRPr="000C1029">
        <w:rPr>
          <w:rFonts w:ascii="Times New Roman" w:hAnsi="Times New Roman" w:cs="Times New Roman"/>
          <w:color w:val="0070C0"/>
          <w:sz w:val="26"/>
          <w:szCs w:val="26"/>
        </w:rPr>
        <w:t>_</w:t>
      </w:r>
      <w:r w:rsidRPr="004840EE">
        <w:rPr>
          <w:rFonts w:ascii="Times New Roman" w:hAnsi="Times New Roman" w:cs="Times New Roman"/>
          <w:color w:val="0070C0"/>
          <w:sz w:val="26"/>
          <w:szCs w:val="26"/>
          <w:lang w:val="en-US"/>
        </w:rPr>
        <w:t>cart</w:t>
      </w:r>
      <w:r w:rsidRPr="000C1029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Pr="004840EE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="004840EE" w:rsidRPr="000C1029">
        <w:rPr>
          <w:rFonts w:ascii="Times New Roman" w:hAnsi="Times New Roman" w:cs="Times New Roman"/>
          <w:sz w:val="26"/>
          <w:szCs w:val="26"/>
        </w:rPr>
        <w:t>.</w:t>
      </w:r>
    </w:p>
    <w:p w:rsidR="00AB728F" w:rsidRDefault="00AB728F" w:rsidP="00AB728F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800862" w:rsidRPr="0080086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7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4840EE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4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keyboards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inline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products_from_cart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4840EE" w:rsidRDefault="00800862" w:rsidP="00800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InlineKeyboardMarkup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InlineKeyboardButton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aiogram.utils.callback_data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CallbackData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CallbackData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'product'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'id'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'action'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product_markup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count):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global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InlineKeyboardMarkup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4840EE" w:rsidRDefault="00800862" w:rsidP="00800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back_btn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proofErr w:type="gram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InlineKeyboardButton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00862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⬅</w:t>
      </w:r>
      <w:r w:rsidRPr="00800862">
        <w:rPr>
          <w:rFonts w:ascii="Arial" w:eastAsia="Times New Roman" w:hAnsi="Arial" w:cs="Arial"/>
          <w:b/>
          <w:bCs/>
          <w:color w:val="008080"/>
          <w:sz w:val="20"/>
          <w:szCs w:val="20"/>
          <w:lang w:eastAsia="ru-RU"/>
        </w:rPr>
        <w:t>️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callback_data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product_cb.new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id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                               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'decrease'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</w:p>
    <w:p w:rsidR="004840EE" w:rsidRDefault="00800862" w:rsidP="00800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count_btn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proofErr w:type="gram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InlineKeyboardButton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count,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</w:t>
      </w:r>
      <w:proofErr w:type="spellStart"/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callback_data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product_cb.new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id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                          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'count'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</w:p>
    <w:p w:rsidR="00800862" w:rsidRPr="00800862" w:rsidRDefault="00800862" w:rsidP="00800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next_btn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proofErr w:type="gram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InlineKeyboardButton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00862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val="en-US" w:eastAsia="ru-RU"/>
        </w:rPr>
        <w:t>➡</w:t>
      </w:r>
      <w:r w:rsidRPr="00800862">
        <w:rPr>
          <w:rFonts w:ascii="Arial" w:eastAsia="Times New Roman" w:hAnsi="Arial" w:cs="Arial"/>
          <w:b/>
          <w:bCs/>
          <w:color w:val="008080"/>
          <w:sz w:val="20"/>
          <w:szCs w:val="20"/>
          <w:lang w:eastAsia="ru-RU"/>
        </w:rPr>
        <w:t>️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callback_data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product_cb.new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id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                               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'increase'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markup.row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back_btn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count_btn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next_btn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return 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</w:p>
    <w:p w:rsidR="00AB728F" w:rsidRPr="00AB728F" w:rsidRDefault="00AB728F" w:rsidP="00AB728F">
      <w:pPr>
        <w:rPr>
          <w:lang w:val="en-US"/>
        </w:rPr>
      </w:pPr>
    </w:p>
    <w:p w:rsidR="00800862" w:rsidRDefault="004F4A1A" w:rsidP="0098736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1" locked="0" layoutInCell="1" allowOverlap="1" wp14:anchorId="52F4F3CD" wp14:editId="1A39DE7C">
            <wp:simplePos x="0" y="0"/>
            <wp:positionH relativeFrom="column">
              <wp:posOffset>1009788</wp:posOffset>
            </wp:positionH>
            <wp:positionV relativeFrom="paragraph">
              <wp:posOffset>315761</wp:posOffset>
            </wp:positionV>
            <wp:extent cx="3991610" cy="349885"/>
            <wp:effectExtent l="19050" t="19050" r="27940" b="12065"/>
            <wp:wrapTight wrapText="bothSides">
              <wp:wrapPolygon edited="0">
                <wp:start x="-103" y="-1176"/>
                <wp:lineTo x="-103" y="21169"/>
                <wp:lineTo x="21648" y="21169"/>
                <wp:lineTo x="21648" y="-1176"/>
                <wp:lineTo x="-103" y="-1176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610" cy="349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862">
        <w:rPr>
          <w:rFonts w:ascii="Times New Roman" w:hAnsi="Times New Roman" w:cs="Times New Roman"/>
          <w:sz w:val="26"/>
          <w:szCs w:val="26"/>
        </w:rPr>
        <w:t>Для каждого товара у нас будет такой блок.</w:t>
      </w:r>
    </w:p>
    <w:p w:rsidR="004F4A1A" w:rsidRPr="00800862" w:rsidRDefault="004F4A1A" w:rsidP="0098736F">
      <w:pPr>
        <w:spacing w:line="360" w:lineRule="auto"/>
        <w:rPr>
          <w:rFonts w:ascii="Times New Roman" w:hAnsi="Times New Roman" w:cs="Times New Roman"/>
          <w:sz w:val="26"/>
          <w:szCs w:val="26"/>
        </w:rPr>
      </w:pPr>
    </w:p>
    <w:p w:rsidR="004F4A1A" w:rsidRDefault="004F4A1A" w:rsidP="004F4A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Мы сможем </w:t>
      </w:r>
      <w:r w:rsidR="00D746AC">
        <w:rPr>
          <w:rFonts w:ascii="Times New Roman" w:hAnsi="Times New Roman" w:cs="Times New Roman"/>
          <w:sz w:val="26"/>
          <w:szCs w:val="26"/>
        </w:rPr>
        <w:t>меня количество любого товара в корзине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4840EE" w:rsidRDefault="004840EE" w:rsidP="004F4A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Разберем некоторые выражения.</w:t>
      </w:r>
    </w:p>
    <w:p w:rsidR="004840EE" w:rsidRPr="006A4BEC" w:rsidRDefault="004840EE" w:rsidP="004840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cb</w:t>
      </w:r>
      <w:proofErr w:type="spellEnd"/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proofErr w:type="gram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CallbackData</w:t>
      </w:r>
      <w:proofErr w:type="spellEnd"/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6A4B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product</w:t>
      </w:r>
      <w:r w:rsidRPr="006A4B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6A4B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</w:t>
      </w:r>
      <w:r w:rsidRPr="006A4B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6A4B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action</w:t>
      </w:r>
      <w:r w:rsidRPr="006A4B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4840EE" w:rsidRDefault="004840EE" w:rsidP="004840EE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Создаем класс-шаблон с данными, отправляемыми в запросе обратного вызова.</w:t>
      </w:r>
    </w:p>
    <w:p w:rsidR="004840EE" w:rsidRDefault="004840EE" w:rsidP="004840EE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Нам нужно будет при нажатии на кнопки со стрелками по идентификатору товара изменять количество товара.</w:t>
      </w:r>
    </w:p>
    <w:p w:rsidR="004840EE" w:rsidRDefault="003430C6" w:rsidP="004840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rPr>
          <w:rFonts w:ascii="Times New Roman" w:hAnsi="Times New Roman" w:cs="Times New Roman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51273DB" wp14:editId="0FF37433">
                <wp:simplePos x="0" y="0"/>
                <wp:positionH relativeFrom="page">
                  <wp:posOffset>469127</wp:posOffset>
                </wp:positionH>
                <wp:positionV relativeFrom="paragraph">
                  <wp:posOffset>-564543</wp:posOffset>
                </wp:positionV>
                <wp:extent cx="6660000" cy="9756000"/>
                <wp:effectExtent l="0" t="0" r="26670" b="17145"/>
                <wp:wrapNone/>
                <wp:docPr id="20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E00D6" id="Прямоугольник 12" o:spid="_x0000_s1026" style="position:absolute;margin-left:36.95pt;margin-top:-44.45pt;width:524.4pt;height:768.2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" filled="f" strokecolor="#2f5496 [2404]" strokeweight="1pt">
                <w10:wrap anchorx="page"/>
              </v:rect>
            </w:pict>
          </mc:Fallback>
        </mc:AlternateContent>
      </w:r>
      <w:proofErr w:type="gramStart"/>
      <w:r w:rsidR="004840EE"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  <w:proofErr w:type="gramEnd"/>
      <w:r w:rsidR="004840EE" w:rsidRPr="004840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proofErr w:type="spellStart"/>
      <w:r w:rsidR="004840EE"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InlineKeyboardMarkup</w:t>
      </w:r>
      <w:proofErr w:type="spellEnd"/>
      <w:r w:rsidR="004840EE" w:rsidRPr="004840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()</w:t>
      </w:r>
    </w:p>
    <w:p w:rsidR="004840EE" w:rsidRPr="00B33740" w:rsidRDefault="004840EE" w:rsidP="004840EE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Создаем объект клавиатуры.</w:t>
      </w:r>
    </w:p>
    <w:p w:rsidR="004840EE" w:rsidRPr="006A4BEC" w:rsidRDefault="004840EE" w:rsidP="004840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 w:rsidRPr="004840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btn</w:t>
      </w:r>
      <w:proofErr w:type="spellEnd"/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proofErr w:type="gram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InlineKeyboardButton</w:t>
      </w:r>
      <w:proofErr w:type="spellEnd"/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6A4B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00862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⬅</w:t>
      </w:r>
      <w:r w:rsidRPr="00800862">
        <w:rPr>
          <w:rFonts w:ascii="Arial" w:eastAsia="Times New Roman" w:hAnsi="Arial" w:cs="Arial"/>
          <w:b/>
          <w:bCs/>
          <w:color w:val="008080"/>
          <w:sz w:val="20"/>
          <w:szCs w:val="20"/>
          <w:lang w:eastAsia="ru-RU"/>
        </w:rPr>
        <w:t>️</w:t>
      </w:r>
      <w:r w:rsidRPr="006A4B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callback</w:t>
      </w:r>
      <w:r w:rsidRPr="006A4BEC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_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data</w:t>
      </w:r>
      <w:proofErr w:type="spellEnd"/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cb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.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new</w:t>
      </w:r>
      <w:proofErr w:type="spellEnd"/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id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                               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6A4B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decrease</w:t>
      </w:r>
      <w:r w:rsidRPr="006A4BEC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6A4BEC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</w:p>
    <w:p w:rsidR="004840EE" w:rsidRDefault="004840EE" w:rsidP="004840EE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Кнопка уменьшения количества товара в заказе. Привязываем к кнопке соответствующий обработчик (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4840EE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=</w:t>
      </w:r>
      <w:r w:rsidRPr="004840E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decrease</w:t>
      </w:r>
      <w:r w:rsidRPr="004840EE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>
        <w:rPr>
          <w:rFonts w:ascii="Times New Roman" w:hAnsi="Times New Roman" w:cs="Times New Roman"/>
          <w:sz w:val="26"/>
          <w:szCs w:val="26"/>
        </w:rPr>
        <w:t>).</w:t>
      </w:r>
    </w:p>
    <w:p w:rsidR="004840EE" w:rsidRPr="004840EE" w:rsidRDefault="004840EE" w:rsidP="004840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 w:rsidRPr="000C1029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  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count_btn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proofErr w:type="gram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InlineKeyboardButton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count,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</w:t>
      </w:r>
      <w:proofErr w:type="spellStart"/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callback_data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product_cb.new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id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                          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'count'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</w:p>
    <w:p w:rsidR="004840EE" w:rsidRPr="004840EE" w:rsidRDefault="004840EE" w:rsidP="004F4A1A">
      <w:pPr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Отображения</w:t>
      </w:r>
      <w:r w:rsidRPr="004840E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количества</w:t>
      </w:r>
      <w:r w:rsidRPr="004840EE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товара</w:t>
      </w:r>
      <w:r w:rsidRPr="004840EE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4840EE" w:rsidRPr="004840EE" w:rsidRDefault="004840EE" w:rsidP="004840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next_btn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proofErr w:type="gram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InlineKeyboardButton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00862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val="en-US" w:eastAsia="ru-RU"/>
        </w:rPr>
        <w:t>➡</w:t>
      </w:r>
      <w:r w:rsidRPr="00800862">
        <w:rPr>
          <w:rFonts w:ascii="Arial" w:eastAsia="Times New Roman" w:hAnsi="Arial" w:cs="Arial"/>
          <w:b/>
          <w:bCs/>
          <w:color w:val="008080"/>
          <w:sz w:val="20"/>
          <w:szCs w:val="20"/>
          <w:lang w:eastAsia="ru-RU"/>
        </w:rPr>
        <w:t>️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callback_data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product_cb.new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id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                               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'increase'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</w:p>
    <w:p w:rsidR="004840EE" w:rsidRDefault="004840EE" w:rsidP="004F4A1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Кнопка увеличения количества товара в заказе.</w:t>
      </w:r>
    </w:p>
    <w:p w:rsidR="004840EE" w:rsidRPr="004840EE" w:rsidRDefault="004840EE" w:rsidP="004840E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rFonts w:ascii="Times New Roman" w:hAnsi="Times New Roman" w:cs="Times New Roman"/>
          <w:sz w:val="26"/>
          <w:szCs w:val="26"/>
          <w:lang w:val="en-US"/>
        </w:rPr>
      </w:pPr>
      <w:proofErr w:type="spellStart"/>
      <w:proofErr w:type="gram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markup.row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proofErr w:type="gram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back_btn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count_btn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next_btn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4840EE" w:rsidRPr="00DD35C6" w:rsidRDefault="004840EE" w:rsidP="00DD35C6">
      <w:pPr>
        <w:rPr>
          <w:rFonts w:ascii="Times New Roman" w:hAnsi="Times New Roman" w:cs="Times New Roman"/>
          <w:sz w:val="26"/>
          <w:szCs w:val="26"/>
        </w:rPr>
      </w:pPr>
      <w:bookmarkStart w:id="7" w:name="_Toc132628155"/>
      <w:r w:rsidRPr="00DD35C6">
        <w:rPr>
          <w:rFonts w:ascii="Times New Roman" w:hAnsi="Times New Roman" w:cs="Times New Roman"/>
          <w:sz w:val="26"/>
          <w:szCs w:val="26"/>
        </w:rPr>
        <w:t>Добавляем кнопки в клавиатуру.</w:t>
      </w:r>
      <w:bookmarkEnd w:id="7"/>
    </w:p>
    <w:p w:rsidR="00800862" w:rsidRPr="00800862" w:rsidRDefault="00800862" w:rsidP="00800862">
      <w:pPr>
        <w:pStyle w:val="21"/>
        <w:spacing w:after="240"/>
        <w:rPr>
          <w:rFonts w:ascii="Times New Roman" w:hAnsi="Times New Roman" w:cs="Times New Roman"/>
          <w:sz w:val="26"/>
        </w:rPr>
      </w:pPr>
      <w:bookmarkStart w:id="8" w:name="_Toc132628156"/>
      <w:r>
        <w:t>реализуем обработчик вывода содержимого корзины</w:t>
      </w:r>
      <w:bookmarkEnd w:id="8"/>
    </w:p>
    <w:p w:rsidR="0098736F" w:rsidRPr="00AB728F" w:rsidRDefault="0098736F" w:rsidP="0098736F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Перейдем</w:t>
      </w:r>
      <w:r w:rsidRPr="00AB72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</w:t>
      </w:r>
      <w:r w:rsidRPr="00AB72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директорию</w:t>
      </w:r>
      <w:r w:rsidRPr="00AB728F">
        <w:rPr>
          <w:rFonts w:ascii="Times New Roman" w:hAnsi="Times New Roman" w:cs="Times New Roman"/>
          <w:sz w:val="26"/>
          <w:szCs w:val="26"/>
        </w:rPr>
        <w:t xml:space="preserve"> </w:t>
      </w:r>
      <w:r w:rsidRPr="00924A8B">
        <w:rPr>
          <w:rFonts w:ascii="Times New Roman" w:hAnsi="Times New Roman" w:cs="Times New Roman"/>
          <w:color w:val="0070C0"/>
          <w:sz w:val="26"/>
          <w:szCs w:val="26"/>
          <w:lang w:val="en-US"/>
        </w:rPr>
        <w:t>handlers</w:t>
      </w:r>
      <w:r w:rsidRPr="00924A8B">
        <w:rPr>
          <w:rFonts w:ascii="Times New Roman" w:hAnsi="Times New Roman" w:cs="Times New Roman"/>
          <w:color w:val="0070C0"/>
          <w:sz w:val="26"/>
          <w:szCs w:val="26"/>
        </w:rPr>
        <w:t>/</w:t>
      </w:r>
      <w:r w:rsidRPr="00924A8B">
        <w:rPr>
          <w:rFonts w:ascii="Times New Roman" w:hAnsi="Times New Roman" w:cs="Times New Roman"/>
          <w:color w:val="0070C0"/>
          <w:sz w:val="26"/>
          <w:szCs w:val="26"/>
          <w:lang w:val="en-US"/>
        </w:rPr>
        <w:t>user</w:t>
      </w:r>
      <w:r w:rsidRPr="00AB72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AB72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добавим</w:t>
      </w:r>
      <w:r w:rsidRPr="00AB728F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модуль</w:t>
      </w:r>
      <w:r w:rsidRPr="00AB728F">
        <w:rPr>
          <w:rFonts w:ascii="Times New Roman" w:hAnsi="Times New Roman" w:cs="Times New Roman"/>
          <w:sz w:val="26"/>
          <w:szCs w:val="26"/>
        </w:rPr>
        <w:t xml:space="preserve"> </w:t>
      </w:r>
      <w:r w:rsidRPr="00924A8B">
        <w:rPr>
          <w:rFonts w:ascii="Times New Roman" w:hAnsi="Times New Roman" w:cs="Times New Roman"/>
          <w:color w:val="0070C0"/>
          <w:sz w:val="26"/>
          <w:szCs w:val="26"/>
          <w:lang w:val="en-US"/>
        </w:rPr>
        <w:t>cart</w:t>
      </w:r>
      <w:r w:rsidRPr="00924A8B">
        <w:rPr>
          <w:rFonts w:ascii="Times New Roman" w:hAnsi="Times New Roman" w:cs="Times New Roman"/>
          <w:color w:val="0070C0"/>
          <w:sz w:val="26"/>
          <w:szCs w:val="26"/>
        </w:rPr>
        <w:t>.</w:t>
      </w:r>
      <w:proofErr w:type="spellStart"/>
      <w:r w:rsidRPr="00924A8B">
        <w:rPr>
          <w:rFonts w:ascii="Times New Roman" w:hAnsi="Times New Roman" w:cs="Times New Roman"/>
          <w:color w:val="0070C0"/>
          <w:sz w:val="26"/>
          <w:szCs w:val="26"/>
          <w:lang w:val="en-US"/>
        </w:rPr>
        <w:t>py</w:t>
      </w:r>
      <w:proofErr w:type="spellEnd"/>
      <w:r w:rsidRPr="00AB728F">
        <w:rPr>
          <w:rFonts w:ascii="Times New Roman" w:hAnsi="Times New Roman" w:cs="Times New Roman"/>
          <w:sz w:val="26"/>
          <w:szCs w:val="26"/>
        </w:rPr>
        <w:t>.</w:t>
      </w:r>
    </w:p>
    <w:p w:rsidR="00B223F3" w:rsidRDefault="006E626D" w:rsidP="0070637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Первый обработчик — это отображение содержимого корзины.</w:t>
      </w:r>
    </w:p>
    <w:p w:rsidR="006E626D" w:rsidRPr="004008E6" w:rsidRDefault="006E626D" w:rsidP="006E626D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800862" w:rsidRPr="00800862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8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924A8B" w:rsidRPr="00924A8B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4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cart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800862" w:rsidRPr="00800862" w:rsidRDefault="00800862" w:rsidP="00800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filters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aiogram.dispatcher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aiogram.types.chat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ChatActions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loader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dp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.menu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cart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keyboards.inline.products_from_cart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product_markup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800862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dp.message_handler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text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=cart)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process_cart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(message: Message, state: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cart_data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db.fetchall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'SELECT * FROM cart WHERE </w:t>
      </w:r>
      <w:proofErr w:type="spellStart"/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(message.chat.id,))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DD35C6"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32295A6" wp14:editId="10D3E410">
                <wp:simplePos x="0" y="0"/>
                <wp:positionH relativeFrom="page">
                  <wp:posOffset>467970</wp:posOffset>
                </wp:positionH>
                <wp:positionV relativeFrom="paragraph">
                  <wp:posOffset>-560044</wp:posOffset>
                </wp:positionV>
                <wp:extent cx="6660000" cy="9756000"/>
                <wp:effectExtent l="0" t="0" r="26670" b="17145"/>
                <wp:wrapNone/>
                <wp:docPr id="21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3BFA27" id="Прямоугольник 12" o:spid="_x0000_s1026" style="position:absolute;margin-left:36.85pt;margin-top:-44.1pt;width:524.4pt;height:768.2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" filled="f" strokecolor="#2f5496 [2404]" strokeweight="1pt">
                <w10:wrap anchorx="page"/>
              </v:rect>
            </w:pict>
          </mc:Fallback>
        </mc:AlternateConten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proofErr w:type="spellStart"/>
      <w:r w:rsidRPr="00800862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len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cart_data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== </w:t>
      </w:r>
      <w:r w:rsidRPr="00800862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Ваша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корзина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пуста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gram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   </w:t>
      </w:r>
      <w:proofErr w:type="gramStart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="003430C6" w:rsidRPr="003430C6">
        <w:rPr>
          <w:noProof/>
          <w:color w:val="FF000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bot.send_chat_action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(message.chat.id,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ChatActions.TYPING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data[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'products'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 = {}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order_cost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r w:rsidRPr="00800862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800862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br/>
        <w:t xml:space="preserve">       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for 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_,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cart_data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product =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db.fetchone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'SELECT * FROM products WHERE </w:t>
      </w:r>
      <w:proofErr w:type="spellStart"/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,))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product ==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None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'DELETE FROM cart WHERE </w:t>
      </w:r>
      <w:proofErr w:type="spellStart"/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,))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_, title, body, image, price, _ = product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order_cost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+= price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</w:t>
      </w:r>
      <w:proofErr w:type="spellStart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data[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'products'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= [title, price,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markup =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product_markup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text = 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f'&lt;b&gt;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title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&lt;/b&gt;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\n\n{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body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}\n\n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Цена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: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price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800862">
        <w:rPr>
          <w:rFonts w:ascii="Cambria Math" w:eastAsia="Times New Roman" w:hAnsi="Cambria Math" w:cs="Cambria Math"/>
          <w:b/>
          <w:bCs/>
          <w:color w:val="008080"/>
          <w:sz w:val="20"/>
          <w:szCs w:val="20"/>
          <w:lang w:val="en-US" w:eastAsia="ru-RU"/>
        </w:rPr>
        <w:t>₽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</w:r>
      <w:proofErr w:type="gramEnd"/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               </w:t>
      </w:r>
      <w:proofErr w:type="gramStart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message.answer_photo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photo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=image,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   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caption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=text,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   </w:t>
      </w:r>
      <w:proofErr w:type="spellStart"/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order_cost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!= </w:t>
      </w:r>
      <w:r w:rsidRPr="00800862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markup =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resize_keyboard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selective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00862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📦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Оформить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заказ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Перейти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оформлению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?'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</w:t>
      </w:r>
      <w:proofErr w:type="spellStart"/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</w:p>
    <w:p w:rsidR="006E626D" w:rsidRPr="00924A8B" w:rsidRDefault="00924A8B" w:rsidP="00924A8B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Разберем</w:t>
      </w:r>
      <w:r w:rsidRPr="00924A8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отдельные</w:t>
      </w:r>
      <w:r w:rsidRPr="00924A8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выражения</w:t>
      </w:r>
      <w:r w:rsidRPr="00924A8B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924A8B" w:rsidRPr="00924A8B" w:rsidRDefault="00924A8B" w:rsidP="00924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cart_data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proofErr w:type="gram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db.fetchall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'SELECT * FROM cart WHERE </w:t>
      </w:r>
      <w:proofErr w:type="spellStart"/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(message.chat.id,))</w:t>
      </w:r>
    </w:p>
    <w:p w:rsidR="00924A8B" w:rsidRPr="00924A8B" w:rsidRDefault="00924A8B" w:rsidP="00924A8B">
      <w:pPr>
        <w:spacing w:before="240" w:line="360" w:lineRule="auto"/>
      </w:pPr>
      <w:r>
        <w:rPr>
          <w:rFonts w:ascii="Times New Roman" w:hAnsi="Times New Roman" w:cs="Times New Roman"/>
          <w:sz w:val="26"/>
          <w:szCs w:val="26"/>
        </w:rPr>
        <w:t>Получаем список позиций в корзине по идентификатору пользователя.</w:t>
      </w:r>
    </w:p>
    <w:p w:rsidR="00924A8B" w:rsidRPr="00924A8B" w:rsidRDefault="00924A8B" w:rsidP="00924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924A8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if</w:t>
      </w:r>
      <w:proofErr w:type="gramEnd"/>
      <w:r w:rsidRPr="00924A8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924A8B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len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cart_data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) == </w:t>
      </w:r>
      <w:r w:rsidRPr="00924A8B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924A8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Ваша</w:t>
      </w:r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корзина</w:t>
      </w:r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пуста</w:t>
      </w:r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</w:p>
    <w:p w:rsidR="00924A8B" w:rsidRDefault="00924A8B" w:rsidP="004F4A1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корзина пуста, выводим соответствующее сообщение.</w:t>
      </w:r>
    </w:p>
    <w:p w:rsidR="00924A8B" w:rsidRPr="00924A8B" w:rsidRDefault="00924A8B" w:rsidP="00924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924A8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proofErr w:type="gramEnd"/>
      <w:r w:rsidRPr="00924A8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924A8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="003430C6" w:rsidRPr="003430C6">
        <w:rPr>
          <w:noProof/>
          <w:color w:val="FF0000"/>
          <w:lang w:val="en-US" w:eastAsia="ru-RU"/>
        </w:rPr>
        <w:t xml:space="preserve"> 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data[</w:t>
      </w:r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'products'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 = {}</w:t>
      </w:r>
    </w:p>
    <w:p w:rsidR="00924A8B" w:rsidRDefault="00DD35C6" w:rsidP="004F4A1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DF04445" wp14:editId="6577FD2E">
                <wp:simplePos x="0" y="0"/>
                <wp:positionH relativeFrom="page">
                  <wp:posOffset>467970</wp:posOffset>
                </wp:positionH>
                <wp:positionV relativeFrom="paragraph">
                  <wp:posOffset>-528803</wp:posOffset>
                </wp:positionV>
                <wp:extent cx="6660000" cy="9756000"/>
                <wp:effectExtent l="0" t="0" r="26670" b="17145"/>
                <wp:wrapNone/>
                <wp:docPr id="22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96C81" id="Прямоугольник 12" o:spid="_x0000_s1026" style="position:absolute;margin-left:36.85pt;margin-top:-41.65pt;width:524.4pt;height:768.2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" filled="f" strokecolor="#2f5496 [2404]" strokeweight="1pt">
                <w10:wrap anchorx="page"/>
              </v:rect>
            </w:pict>
          </mc:Fallback>
        </mc:AlternateContent>
      </w:r>
      <w:r w:rsidR="00924A8B">
        <w:rPr>
          <w:rFonts w:ascii="Times New Roman" w:hAnsi="Times New Roman" w:cs="Times New Roman"/>
          <w:sz w:val="26"/>
          <w:szCs w:val="26"/>
        </w:rPr>
        <w:t>Наполняем словарь с контекстом.</w:t>
      </w:r>
    </w:p>
    <w:p w:rsidR="00924A8B" w:rsidRPr="00924A8B" w:rsidRDefault="00924A8B" w:rsidP="00924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order_cost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= </w:t>
      </w:r>
      <w:r w:rsidRPr="00924A8B">
        <w:rPr>
          <w:rFonts w:ascii="Courier New" w:eastAsia="Times New Roman" w:hAnsi="Courier New" w:cs="Courier New"/>
          <w:color w:val="0000FF"/>
          <w:sz w:val="20"/>
          <w:szCs w:val="20"/>
          <w:lang w:eastAsia="ru-RU"/>
        </w:rPr>
        <w:t>0</w:t>
      </w:r>
    </w:p>
    <w:p w:rsidR="00924A8B" w:rsidRDefault="00924A8B" w:rsidP="004F4A1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Общая стоимость заказа изначально равняется нулю.</w:t>
      </w:r>
    </w:p>
    <w:p w:rsidR="00924A8B" w:rsidRPr="00924A8B" w:rsidRDefault="00924A8B" w:rsidP="00924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924A8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for</w:t>
      </w:r>
      <w:proofErr w:type="gramEnd"/>
      <w:r w:rsidRPr="00924A8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_, </w:t>
      </w:r>
      <w:proofErr w:type="spell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924A8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in </w:t>
      </w:r>
      <w:proofErr w:type="spell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cart_data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</w:p>
    <w:p w:rsidR="00924A8B" w:rsidRDefault="00924A8B" w:rsidP="004F4A1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Обходим содержимое корзины.</w:t>
      </w:r>
    </w:p>
    <w:p w:rsidR="00924A8B" w:rsidRDefault="00924A8B" w:rsidP="004F4A1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Нам нужны идентификатор товара и его количество.</w:t>
      </w:r>
    </w:p>
    <w:p w:rsidR="00924A8B" w:rsidRPr="00924A8B" w:rsidRDefault="00924A8B" w:rsidP="00924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</w:t>
      </w:r>
      <w:proofErr w:type="gram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db.fetchone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'SELECT * FROM products WHERE </w:t>
      </w:r>
      <w:proofErr w:type="spellStart"/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</w:t>
      </w:r>
      <w:proofErr w:type="spell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,))</w:t>
      </w:r>
    </w:p>
    <w:p w:rsidR="00924A8B" w:rsidRPr="00924A8B" w:rsidRDefault="00924A8B" w:rsidP="004F4A1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Получаем объект товара по его идентификатору.</w:t>
      </w:r>
    </w:p>
    <w:p w:rsidR="00924A8B" w:rsidRPr="00924A8B" w:rsidRDefault="00924A8B" w:rsidP="00924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924A8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if</w:t>
      </w:r>
      <w:proofErr w:type="gramEnd"/>
      <w:r w:rsidRPr="00924A8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product </w:t>
      </w:r>
      <w:r w:rsidRPr="00924A8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is None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'DELETE FROM cart WHERE </w:t>
      </w:r>
      <w:proofErr w:type="spellStart"/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=?'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(</w:t>
      </w:r>
      <w:proofErr w:type="spell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,))</w:t>
      </w:r>
    </w:p>
    <w:p w:rsidR="00924A8B" w:rsidRPr="00924A8B" w:rsidRDefault="00924A8B" w:rsidP="004F4A1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Возможно товара уже в каталоге нет, значит нужно его удалить и из корзины.</w:t>
      </w:r>
    </w:p>
    <w:p w:rsidR="00924A8B" w:rsidRPr="00924A8B" w:rsidRDefault="00924A8B" w:rsidP="00924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_, title, body, image, price, _ = product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order_cost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+= price</w:t>
      </w:r>
    </w:p>
    <w:p w:rsidR="00924A8B" w:rsidRDefault="00924A8B" w:rsidP="004F4A1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Раскроем содержимое объекта-товара в параметры название, описание, фото, цена.</w:t>
      </w:r>
    </w:p>
    <w:p w:rsidR="00924A8B" w:rsidRPr="00924A8B" w:rsidRDefault="00924A8B" w:rsidP="004F4A1A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Увеличиваем</w:t>
      </w:r>
      <w:r w:rsidRPr="00924A8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стоимость</w:t>
      </w:r>
      <w:r w:rsidRPr="00924A8B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заказа</w:t>
      </w:r>
      <w:r w:rsidRPr="00924A8B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924A8B" w:rsidRPr="00924A8B" w:rsidRDefault="00924A8B" w:rsidP="00924A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924A8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proofErr w:type="gramEnd"/>
      <w:r w:rsidRPr="00924A8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924A8B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data[</w:t>
      </w:r>
      <w:r w:rsidRPr="00924A8B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'products'</w:t>
      </w:r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</w:t>
      </w:r>
      <w:proofErr w:type="spell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= [title, price, </w:t>
      </w:r>
      <w:proofErr w:type="spellStart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924A8B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</w:p>
    <w:p w:rsidR="00924A8B" w:rsidRPr="003D0E89" w:rsidRDefault="003D0E89" w:rsidP="004F4A1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Дополняем словарь параметрами очередного товара. Ключом будет идентификатор товара, а значением – список с параметрами товара.</w:t>
      </w:r>
    </w:p>
    <w:p w:rsidR="00924A8B" w:rsidRPr="003D0E89" w:rsidRDefault="003D0E89" w:rsidP="003D0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</w:t>
      </w:r>
      <w:proofErr w:type="gram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product_markup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proofErr w:type="spellStart"/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text = 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f'&lt;b&gt;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title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&lt;/b&gt;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\n\n{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body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}\n\n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Цена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: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{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price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}</w:t>
      </w:r>
      <w:r w:rsidRPr="00800862">
        <w:rPr>
          <w:rFonts w:ascii="Cambria Math" w:eastAsia="Times New Roman" w:hAnsi="Cambria Math" w:cs="Cambria Math"/>
          <w:b/>
          <w:bCs/>
          <w:color w:val="008080"/>
          <w:sz w:val="20"/>
          <w:szCs w:val="20"/>
          <w:lang w:val="en-US" w:eastAsia="ru-RU"/>
        </w:rPr>
        <w:t>₽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.'</w:t>
      </w:r>
    </w:p>
    <w:p w:rsidR="00924A8B" w:rsidRDefault="003D0E89" w:rsidP="004F4A1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Берем наш обработчик для формирования разметки карточки товара в корзине.</w:t>
      </w:r>
    </w:p>
    <w:p w:rsidR="003D0E89" w:rsidRPr="003D0E89" w:rsidRDefault="003D0E89" w:rsidP="003D0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proofErr w:type="gramStart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message.answer_photo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photo</w:t>
      </w:r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=image, 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caption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=text,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    </w:t>
      </w:r>
      <w:proofErr w:type="spellStart"/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</w:p>
    <w:p w:rsidR="003D0E89" w:rsidRPr="003D0E89" w:rsidRDefault="003D0E89" w:rsidP="004F4A1A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Выводим</w:t>
      </w:r>
      <w:r w:rsidRPr="003D0E8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ответ</w:t>
      </w:r>
      <w:r w:rsidRPr="003D0E89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3430C6" w:rsidRPr="000C1029">
        <w:rPr>
          <w:noProof/>
          <w:color w:val="FF0000"/>
          <w:lang w:val="en-US" w:eastAsia="ru-RU"/>
        </w:rPr>
        <w:t xml:space="preserve"> </w:t>
      </w:r>
    </w:p>
    <w:p w:rsidR="003D0E89" w:rsidRPr="003D0E89" w:rsidRDefault="00DD35C6" w:rsidP="003D0E8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67BAB5F" wp14:editId="216A0673">
                <wp:simplePos x="0" y="0"/>
                <wp:positionH relativeFrom="page">
                  <wp:posOffset>497230</wp:posOffset>
                </wp:positionH>
                <wp:positionV relativeFrom="paragraph">
                  <wp:posOffset>-568402</wp:posOffset>
                </wp:positionV>
                <wp:extent cx="6660000" cy="9756000"/>
                <wp:effectExtent l="0" t="0" r="26670" b="17145"/>
                <wp:wrapNone/>
                <wp:docPr id="23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41E2B0" id="Прямоугольник 12" o:spid="_x0000_s1026" style="position:absolute;margin-left:39.15pt;margin-top:-44.75pt;width:524.4pt;height:768.2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proofErr w:type="gramStart"/>
      <w:r w:rsidR="003D0E89" w:rsidRPr="003D0E8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if</w:t>
      </w:r>
      <w:proofErr w:type="gramEnd"/>
      <w:r w:rsidR="003D0E89" w:rsidRPr="003D0E8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order_cost</w:t>
      </w:r>
      <w:proofErr w:type="spellEnd"/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!= </w:t>
      </w:r>
      <w:r w:rsidR="003D0E89" w:rsidRPr="003D0E8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markup = </w:t>
      </w:r>
      <w:proofErr w:type="spellStart"/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ReplyKeyboardMarkup</w:t>
      </w:r>
      <w:proofErr w:type="spellEnd"/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="003D0E89" w:rsidRPr="003D0E8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resize_keyboard</w:t>
      </w:r>
      <w:proofErr w:type="spellEnd"/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="003D0E89" w:rsidRPr="003D0E8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r w:rsidR="003D0E89" w:rsidRPr="003D0E8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selective</w:t>
      </w:r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="003D0E89" w:rsidRPr="003D0E8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True</w:t>
      </w:r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markup.add</w:t>
      </w:r>
      <w:proofErr w:type="spellEnd"/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="003D0E89" w:rsidRPr="003D0E8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="003D0E89" w:rsidRPr="003D0E89">
        <w:rPr>
          <w:rFonts w:ascii="Segoe UI Symbol" w:eastAsia="Times New Roman" w:hAnsi="Segoe UI Symbol" w:cs="Segoe UI Symbol"/>
          <w:b/>
          <w:bCs/>
          <w:color w:val="008080"/>
          <w:sz w:val="20"/>
          <w:szCs w:val="20"/>
          <w:lang w:eastAsia="ru-RU"/>
        </w:rPr>
        <w:t>📦</w:t>
      </w:r>
      <w:r w:rsidR="003D0E89" w:rsidRPr="003D0E8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="003D0E89" w:rsidRPr="003D0E8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Оформить</w:t>
      </w:r>
      <w:r w:rsidR="003D0E89" w:rsidRPr="003D0E8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="003D0E89" w:rsidRPr="003D0E8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заказ</w:t>
      </w:r>
      <w:r w:rsidR="003D0E89" w:rsidRPr="003D0E8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="003D0E89" w:rsidRPr="003D0E8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message.answer</w:t>
      </w:r>
      <w:proofErr w:type="spellEnd"/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="003D0E89" w:rsidRPr="003D0E8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="003D0E89" w:rsidRPr="003D0E8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Перейти</w:t>
      </w:r>
      <w:r w:rsidR="003D0E89" w:rsidRPr="003D0E8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="003D0E89" w:rsidRPr="003D0E8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</w:t>
      </w:r>
      <w:r w:rsidR="003D0E89" w:rsidRPr="003D0E8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="003D0E89" w:rsidRPr="003D0E8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оформлению</w:t>
      </w:r>
      <w:r w:rsidR="003D0E89" w:rsidRPr="003D0E8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?'</w:t>
      </w:r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</w:t>
      </w:r>
      <w:proofErr w:type="spellStart"/>
      <w:r w:rsidR="003D0E89" w:rsidRPr="003D0E89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reply_markup</w:t>
      </w:r>
      <w:proofErr w:type="spellEnd"/>
      <w:r w:rsidR="003D0E89" w:rsidRPr="003D0E8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=markup)</w:t>
      </w:r>
    </w:p>
    <w:p w:rsidR="003D0E89" w:rsidRPr="003D0E89" w:rsidRDefault="003D0E89" w:rsidP="004F4A1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Перейти к формированию заказа можно будет только в том, случае если стоимость товаров в корзине не равна нулю.</w:t>
      </w:r>
    </w:p>
    <w:p w:rsidR="004F4A1A" w:rsidRDefault="004F4A1A" w:rsidP="004F4A1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Подключим диспетчеризацию каталога к проекту.</w:t>
      </w:r>
    </w:p>
    <w:p w:rsidR="004F4A1A" w:rsidRDefault="004F4A1A" w:rsidP="004F4A1A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Добавим в модуль </w:t>
      </w:r>
      <w:r w:rsidRPr="00A0575E">
        <w:rPr>
          <w:rFonts w:ascii="Times New Roman" w:hAnsi="Times New Roman" w:cs="Times New Roman"/>
          <w:sz w:val="26"/>
          <w:szCs w:val="26"/>
        </w:rPr>
        <w:t>__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init</w:t>
      </w:r>
      <w:proofErr w:type="spellEnd"/>
      <w:r w:rsidRPr="00A0575E">
        <w:rPr>
          <w:rFonts w:ascii="Times New Roman" w:hAnsi="Times New Roman" w:cs="Times New Roman"/>
          <w:sz w:val="26"/>
          <w:szCs w:val="26"/>
        </w:rPr>
        <w:t>__.</w:t>
      </w:r>
      <w:proofErr w:type="spellStart"/>
      <w:r>
        <w:rPr>
          <w:rFonts w:ascii="Times New Roman" w:hAnsi="Times New Roman" w:cs="Times New Roman"/>
          <w:sz w:val="26"/>
          <w:szCs w:val="26"/>
          <w:lang w:val="en-US"/>
        </w:rPr>
        <w:t>py</w:t>
      </w:r>
      <w:proofErr w:type="spellEnd"/>
      <w:r w:rsidRPr="00A0575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директории </w:t>
      </w:r>
      <w:r>
        <w:rPr>
          <w:rFonts w:ascii="Times New Roman" w:hAnsi="Times New Roman" w:cs="Times New Roman"/>
          <w:sz w:val="26"/>
          <w:szCs w:val="26"/>
          <w:lang w:val="en-US"/>
        </w:rPr>
        <w:t>user</w:t>
      </w:r>
      <w:r w:rsidRPr="00A0575E">
        <w:rPr>
          <w:rFonts w:ascii="Times New Roman" w:hAnsi="Times New Roman" w:cs="Times New Roman"/>
          <w:sz w:val="26"/>
          <w:szCs w:val="26"/>
        </w:rPr>
        <w:t>:</w:t>
      </w:r>
    </w:p>
    <w:p w:rsidR="004F4A1A" w:rsidRPr="004008E6" w:rsidRDefault="004F4A1A" w:rsidP="004F4A1A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Pr="004F4A1A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9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="003D0E89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step_4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__init__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1505FD" w:rsidRPr="001505FD" w:rsidRDefault="001505FD" w:rsidP="001505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proofErr w:type="spellStart"/>
      <w:proofErr w:type="gramStart"/>
      <w:r w:rsidRPr="001505F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from</w:t>
      </w:r>
      <w:proofErr w:type="spellEnd"/>
      <w:r w:rsidRPr="001505F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r w:rsidRPr="001505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.</w:t>
      </w:r>
      <w:proofErr w:type="spellStart"/>
      <w:r w:rsidRPr="001505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cart</w:t>
      </w:r>
      <w:proofErr w:type="spellEnd"/>
      <w:proofErr w:type="gramEnd"/>
      <w:r w:rsidRPr="001505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 xml:space="preserve"> </w:t>
      </w:r>
      <w:proofErr w:type="spellStart"/>
      <w:r w:rsidRPr="001505F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>import</w:t>
      </w:r>
      <w:proofErr w:type="spellEnd"/>
      <w:r w:rsidRPr="001505FD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eastAsia="ru-RU"/>
        </w:rPr>
        <w:t xml:space="preserve"> </w:t>
      </w:r>
      <w:proofErr w:type="spellStart"/>
      <w:r w:rsidRPr="001505FD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dp</w:t>
      </w:r>
      <w:proofErr w:type="spellEnd"/>
    </w:p>
    <w:p w:rsidR="004F4A1A" w:rsidRDefault="004F4A1A" w:rsidP="001505FD">
      <w:pPr>
        <w:spacing w:before="240" w:line="360" w:lineRule="auto"/>
      </w:pPr>
      <w:r>
        <w:rPr>
          <w:rFonts w:ascii="Times New Roman" w:hAnsi="Times New Roman" w:cs="Times New Roman"/>
          <w:sz w:val="26"/>
          <w:szCs w:val="26"/>
        </w:rPr>
        <w:t>Пока корзина пуста, значит нам нужно добавить товар.</w:t>
      </w:r>
    </w:p>
    <w:p w:rsidR="00800862" w:rsidRDefault="004F4A1A" w:rsidP="003D0E89">
      <w:pPr>
        <w:pStyle w:val="21"/>
      </w:pPr>
      <w:bookmarkStart w:id="9" w:name="_Toc132628157"/>
      <w:r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70D84714" wp14:editId="342BB8C9">
            <wp:simplePos x="0" y="0"/>
            <wp:positionH relativeFrom="column">
              <wp:posOffset>0</wp:posOffset>
            </wp:positionH>
            <wp:positionV relativeFrom="paragraph">
              <wp:posOffset>55</wp:posOffset>
            </wp:positionV>
            <wp:extent cx="5760720" cy="2011680"/>
            <wp:effectExtent l="19050" t="19050" r="11430" b="26670"/>
            <wp:wrapTight wrapText="bothSides">
              <wp:wrapPolygon edited="0">
                <wp:start x="-71" y="-205"/>
                <wp:lineTo x="-71" y="21682"/>
                <wp:lineTo x="21571" y="21682"/>
                <wp:lineTo x="21571" y="-205"/>
                <wp:lineTo x="-71" y="-205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862" w:rsidRPr="00065667">
        <w:t xml:space="preserve">реализуем </w:t>
      </w:r>
      <w:r w:rsidR="00800862">
        <w:t>обработчик добавления товара в корзину</w:t>
      </w:r>
      <w:bookmarkEnd w:id="9"/>
    </w:p>
    <w:p w:rsidR="00800862" w:rsidRDefault="00800862" w:rsidP="0080086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Теперь обработчик добавления товара в корзину.</w:t>
      </w:r>
    </w:p>
    <w:p w:rsidR="00800862" w:rsidRPr="004008E6" w:rsidRDefault="00800862" w:rsidP="00800862">
      <w:pPr>
        <w:spacing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4F4A1A" w:rsidRPr="004F4A1A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10</w:t>
      </w:r>
      <w:r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</w:t>
      </w:r>
      <w:r w:rsidR="00547C9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4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/test_aio_bot/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catalog</w:t>
      </w:r>
      <w:r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800862" w:rsidRPr="00800862" w:rsidRDefault="00800862" w:rsidP="00800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keyboards.inline.products_from_catalog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</w:t>
      </w:r>
      <w:proofErr w:type="spellEnd"/>
    </w:p>
    <w:p w:rsidR="00800862" w:rsidRPr="00DD35C6" w:rsidRDefault="00800862" w:rsidP="008008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800862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800862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dp.callback_query_handler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product_cb.filter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'add'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add_product_callback_handler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(query: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CallbackQuery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   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callback_data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: </w:t>
      </w:r>
      <w:proofErr w:type="spellStart"/>
      <w:r w:rsidRPr="00800862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dict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'INSERT INTO cart VALUES (?, ?, 1)'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(query.message.chat.id,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callback_data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'id'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]))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800862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query.answer</w:t>
      </w:r>
      <w:proofErr w:type="spellEnd"/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Товар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добавлен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в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корзину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!'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gramStart"/>
      <w:r w:rsidRPr="00DD35C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await</w:t>
      </w:r>
      <w:proofErr w:type="gramEnd"/>
      <w:r w:rsidRPr="00DD35C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DD35C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query.message.delete</w:t>
      </w:r>
      <w:proofErr w:type="spellEnd"/>
      <w:r w:rsidRPr="00DD35C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547C98" w:rsidRPr="00547C98" w:rsidRDefault="00547C98" w:rsidP="00800862">
      <w:pPr>
        <w:spacing w:before="24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Разберем</w:t>
      </w:r>
      <w:r w:rsidRPr="00547C9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некоторые</w:t>
      </w:r>
      <w:r w:rsidRPr="00547C98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выражения</w:t>
      </w:r>
      <w:r w:rsidRPr="00547C98">
        <w:rPr>
          <w:rFonts w:ascii="Times New Roman" w:hAnsi="Times New Roman" w:cs="Times New Roman"/>
          <w:sz w:val="26"/>
          <w:szCs w:val="26"/>
          <w:lang w:val="en-US"/>
        </w:rPr>
        <w:t>.</w:t>
      </w:r>
      <w:r w:rsidR="003430C6" w:rsidRPr="00DD35C6">
        <w:rPr>
          <w:noProof/>
          <w:color w:val="FF0000"/>
          <w:lang w:val="en-US" w:eastAsia="ru-RU"/>
        </w:rPr>
        <w:t xml:space="preserve"> </w:t>
      </w:r>
    </w:p>
    <w:p w:rsidR="00547C98" w:rsidRPr="00547C98" w:rsidRDefault="00DD35C6" w:rsidP="00547C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240" w:line="36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75B50E3" wp14:editId="753AD43A">
                <wp:simplePos x="0" y="0"/>
                <wp:positionH relativeFrom="page">
                  <wp:posOffset>511531</wp:posOffset>
                </wp:positionH>
                <wp:positionV relativeFrom="paragraph">
                  <wp:posOffset>-571653</wp:posOffset>
                </wp:positionV>
                <wp:extent cx="6660000" cy="9756000"/>
                <wp:effectExtent l="0" t="0" r="26670" b="17145"/>
                <wp:wrapNone/>
                <wp:docPr id="24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276CE" id="Прямоугольник 12" o:spid="_x0000_s1026" style="position:absolute;margin-left:40.3pt;margin-top:-45pt;width:524.4pt;height:768.2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" filled="f" strokecolor="#2f5496 [2404]" strokeweight="1pt">
                <w10:wrap anchorx="page"/>
              </v:rect>
            </w:pict>
          </mc:Fallback>
        </mc:AlternateContent>
      </w:r>
      <w:proofErr w:type="spellStart"/>
      <w:proofErr w:type="gramStart"/>
      <w:r w:rsidR="00547C98"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</w:t>
      </w:r>
      <w:proofErr w:type="spellEnd"/>
      <w:r w:rsidR="00547C98"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="00547C98"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'INSERT INTO cart VALUES (?, ?, 1)'</w:t>
      </w:r>
      <w:r w:rsidR="00547C98"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="00547C98"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(query.message.chat.id, </w:t>
      </w:r>
      <w:proofErr w:type="spellStart"/>
      <w:r w:rsidR="00547C98"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callback_data</w:t>
      </w:r>
      <w:proofErr w:type="spellEnd"/>
      <w:r w:rsidR="00547C98"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r w:rsidR="00547C98"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'id'</w:t>
      </w:r>
      <w:r w:rsidR="00547C98"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]))</w:t>
      </w:r>
    </w:p>
    <w:p w:rsidR="00547C98" w:rsidRPr="00547C98" w:rsidRDefault="00547C98" w:rsidP="00800862">
      <w:pPr>
        <w:spacing w:before="24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Для пользователя с текущим идентификатором выполняем добавление записи в таблицу с корзиной товаров. Также, опираясь на словарь контекста (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</w:t>
      </w:r>
      <w:r w:rsidRPr="00547C9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_</w:t>
      </w:r>
      <w:r w:rsidRPr="00800862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</w:t>
      </w:r>
      <w:r w:rsidRPr="00547C9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[</w:t>
      </w:r>
      <w:r w:rsidRPr="00547C9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800862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</w:t>
      </w:r>
      <w:r w:rsidRPr="00547C98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'</w:t>
      </w:r>
      <w:r w:rsidRPr="00547C98"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  <w:t>]</w:t>
      </w:r>
      <w:r>
        <w:rPr>
          <w:rFonts w:ascii="Times New Roman" w:hAnsi="Times New Roman" w:cs="Times New Roman"/>
          <w:sz w:val="26"/>
          <w:szCs w:val="26"/>
        </w:rPr>
        <w:t>), указываем идентификатор товара.</w:t>
      </w:r>
    </w:p>
    <w:p w:rsidR="00800862" w:rsidRPr="004F4A1A" w:rsidRDefault="004F4A1A" w:rsidP="00800862">
      <w:pPr>
        <w:spacing w:before="240" w:line="360" w:lineRule="auto"/>
      </w:pPr>
      <w:r>
        <w:rPr>
          <w:noProof/>
          <w:lang w:eastAsia="ru-RU"/>
        </w:rPr>
        <w:drawing>
          <wp:anchor distT="0" distB="0" distL="114300" distR="114300" simplePos="0" relativeHeight="251687936" behindDoc="1" locked="0" layoutInCell="1" allowOverlap="1" wp14:anchorId="68ADC2F1" wp14:editId="6D1C840B">
            <wp:simplePos x="0" y="0"/>
            <wp:positionH relativeFrom="margin">
              <wp:align>right</wp:align>
            </wp:positionH>
            <wp:positionV relativeFrom="paragraph">
              <wp:posOffset>618159</wp:posOffset>
            </wp:positionV>
            <wp:extent cx="5725160" cy="5741035"/>
            <wp:effectExtent l="19050" t="19050" r="27940" b="12065"/>
            <wp:wrapTight wrapText="bothSides">
              <wp:wrapPolygon edited="0">
                <wp:start x="-72" y="-72"/>
                <wp:lineTo x="-72" y="21574"/>
                <wp:lineTo x="21634" y="21574"/>
                <wp:lineTo x="21634" y="-72"/>
                <wp:lineTo x="-72" y="-72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57410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862">
        <w:rPr>
          <w:rFonts w:ascii="Times New Roman" w:hAnsi="Times New Roman" w:cs="Times New Roman"/>
          <w:sz w:val="26"/>
          <w:szCs w:val="26"/>
        </w:rPr>
        <w:t>Выполняем добавление</w:t>
      </w:r>
      <w:r>
        <w:rPr>
          <w:rFonts w:ascii="Times New Roman" w:hAnsi="Times New Roman" w:cs="Times New Roman"/>
          <w:sz w:val="26"/>
          <w:szCs w:val="26"/>
        </w:rPr>
        <w:t xml:space="preserve"> товара в корзину.</w:t>
      </w:r>
    </w:p>
    <w:p w:rsidR="004F4A1A" w:rsidRPr="004F4A1A" w:rsidRDefault="004F4A1A" w:rsidP="001505FD">
      <w:pPr>
        <w:pStyle w:val="21"/>
        <w:spacing w:after="240"/>
      </w:pPr>
      <w:bookmarkStart w:id="10" w:name="_Toc132628158"/>
      <w:r w:rsidRPr="00065667">
        <w:t xml:space="preserve">реализуем </w:t>
      </w:r>
      <w:r>
        <w:t>обработчик изменения содержимого корзины</w:t>
      </w:r>
      <w:bookmarkEnd w:id="10"/>
    </w:p>
    <w:p w:rsidR="00F773B8" w:rsidRDefault="00F773B8" w:rsidP="0070637A">
      <w:pPr>
        <w:spacing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Теперь обработчик изменения содержимого корзины.</w:t>
      </w:r>
    </w:p>
    <w:p w:rsidR="004F4A1A" w:rsidRDefault="00DD35C6" w:rsidP="0070637A">
      <w:pPr>
        <w:spacing w:line="360" w:lineRule="auto"/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4504B69" wp14:editId="7769E9A9">
                <wp:simplePos x="0" y="0"/>
                <wp:positionH relativeFrom="page">
                  <wp:posOffset>497230</wp:posOffset>
                </wp:positionH>
                <wp:positionV relativeFrom="paragraph">
                  <wp:posOffset>-535787</wp:posOffset>
                </wp:positionV>
                <wp:extent cx="6660000" cy="9756000"/>
                <wp:effectExtent l="0" t="0" r="26670" b="17145"/>
                <wp:wrapNone/>
                <wp:docPr id="26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C76E5" id="Прямоугольник 12" o:spid="_x0000_s1026" style="position:absolute;margin-left:39.15pt;margin-top:-42.2pt;width:524.4pt;height:768.2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" filled="f" strokecolor="#2f5496 [2404]" strokeweight="1pt">
                <w10:wrap anchorx="page"/>
              </v:rect>
            </w:pict>
          </mc:Fallback>
        </mc:AlternateContent>
      </w:r>
      <w:r w:rsidR="00F773B8" w:rsidRPr="00F55A8D">
        <w:rPr>
          <w:rFonts w:ascii="Times New Roman" w:eastAsia="Arial" w:hAnsi="Times New Roman" w:cs="Times New Roman"/>
          <w:b/>
          <w:sz w:val="28"/>
          <w:szCs w:val="28"/>
          <w:u w:val="single"/>
        </w:rPr>
        <w:t>Листинг</w:t>
      </w:r>
      <w:r w:rsidR="00F773B8"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 </w:t>
      </w:r>
      <w:r w:rsidR="008613AD" w:rsidRPr="008613A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</w:t>
      </w:r>
      <w:r w:rsidR="004F4A1A" w:rsidRPr="004F4A1A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>1</w:t>
      </w:r>
      <w:r w:rsidR="00F773B8" w:rsidRPr="00F55A8D">
        <w:rPr>
          <w:rFonts w:ascii="Times New Roman" w:eastAsia="Arial" w:hAnsi="Times New Roman" w:cs="Times New Roman"/>
          <w:b/>
          <w:sz w:val="28"/>
          <w:szCs w:val="28"/>
          <w:u w:val="single"/>
          <w:lang w:val="en-US"/>
        </w:rPr>
        <w:t xml:space="preserve">. </w:t>
      </w:r>
      <w:r w:rsidR="00F773B8"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step_3/test_aio_bot/</w:t>
      </w:r>
      <w:r w:rsidR="00F773B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handlers</w:t>
      </w:r>
      <w:r w:rsidR="00F773B8"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F773B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user</w:t>
      </w:r>
      <w:r w:rsidR="00F773B8"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/</w:t>
      </w:r>
      <w:r w:rsidR="00F773B8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cart</w:t>
      </w:r>
      <w:r w:rsidR="00F773B8" w:rsidRPr="00F55A8D">
        <w:rPr>
          <w:rFonts w:ascii="Times New Roman" w:hAnsi="Times New Roman" w:cs="Times New Roman"/>
          <w:b/>
          <w:sz w:val="28"/>
          <w:szCs w:val="28"/>
          <w:u w:val="single"/>
          <w:lang w:val="en-US"/>
        </w:rPr>
        <w:t>.py</w:t>
      </w:r>
    </w:p>
    <w:p w:rsidR="007C7917" w:rsidRPr="007C7917" w:rsidRDefault="007C7917" w:rsidP="007C791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7C791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from</w:t>
      </w:r>
      <w:proofErr w:type="gramEnd"/>
      <w:r w:rsidRPr="007C791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7C791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aiogram.types</w:t>
      </w:r>
      <w:proofErr w:type="spellEnd"/>
      <w:r w:rsidRPr="007C791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7C791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CallbackQuery</w:t>
      </w:r>
      <w:proofErr w:type="spellEnd"/>
      <w:r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7C791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7C791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from </w:t>
      </w:r>
      <w:proofErr w:type="spellStart"/>
      <w:r w:rsidRPr="007C791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keyboards.inline.products_from_catalog</w:t>
      </w:r>
      <w:proofErr w:type="spellEnd"/>
      <w:r w:rsidRPr="007C791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</w:t>
      </w:r>
      <w:r w:rsidRPr="007C7917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import </w:t>
      </w:r>
      <w:proofErr w:type="spellStart"/>
      <w:r w:rsidRPr="007C7917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</w:t>
      </w:r>
      <w:proofErr w:type="spellEnd"/>
    </w:p>
    <w:p w:rsidR="004F4A1A" w:rsidRPr="004F4A1A" w:rsidRDefault="004F4A1A" w:rsidP="007C791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:rsidR="004F4A1A" w:rsidRPr="004F4A1A" w:rsidRDefault="004F4A1A" w:rsidP="007C7917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r w:rsidRPr="004F4A1A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4F4A1A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dp.callback_query_handler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product_cb.filter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F4A1A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'count'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4F4A1A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dp.callback_query_handler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product_cb.filter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F4A1A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'increase'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@</w:t>
      </w:r>
      <w:proofErr w:type="spellStart"/>
      <w:r w:rsidRPr="004F4A1A">
        <w:rPr>
          <w:rFonts w:ascii="Courier New" w:eastAsia="Times New Roman" w:hAnsi="Courier New" w:cs="Courier New"/>
          <w:color w:val="0000B2"/>
          <w:sz w:val="20"/>
          <w:szCs w:val="20"/>
          <w:lang w:val="en-US" w:eastAsia="ru-RU"/>
        </w:rPr>
        <w:t>dp.callback_query_handler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IsUser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(),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product_cb.filter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F4A1A">
        <w:rPr>
          <w:rFonts w:ascii="Courier New" w:eastAsia="Times New Roman" w:hAnsi="Courier New" w:cs="Courier New"/>
          <w:color w:val="660099"/>
          <w:sz w:val="20"/>
          <w:szCs w:val="20"/>
          <w:lang w:val="en-US" w:eastAsia="ru-RU"/>
        </w:rPr>
        <w:t>action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'decrease'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proofErr w:type="spellStart"/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def</w:t>
      </w:r>
      <w:proofErr w:type="spellEnd"/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product_callback_handler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(query: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CallbackQuery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callback_data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: </w:t>
      </w:r>
      <w:proofErr w:type="spellStart"/>
      <w:r w:rsidRPr="004F4A1A">
        <w:rPr>
          <w:rFonts w:ascii="Courier New" w:eastAsia="Times New Roman" w:hAnsi="Courier New" w:cs="Courier New"/>
          <w:color w:val="000080"/>
          <w:sz w:val="20"/>
          <w:szCs w:val="20"/>
          <w:lang w:val="en-US" w:eastAsia="ru-RU"/>
        </w:rPr>
        <w:t>dict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      state: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FSMContext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):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callback_data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'id'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action =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callback_data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'action'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'count' 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== action: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'products'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not in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data.keys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():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process_cart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query.message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state)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query.answer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Количество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- ' 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+ data[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'products'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</w:t>
      </w:r>
      <w:r w:rsidRPr="004F4A1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2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])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proofErr w:type="spellStart"/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'products'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not in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data.keys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():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process_cart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query.message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state)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data[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'products'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</w:t>
      </w:r>
      <w:r w:rsidRPr="004F4A1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2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+= </w:t>
      </w:r>
      <w:r w:rsidRPr="004F4A1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 xml:space="preserve">1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'increase' 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== action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else 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-</w:t>
      </w:r>
      <w:r w:rsidRPr="004F4A1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1</w:t>
      </w:r>
      <w:r w:rsidRPr="004F4A1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br/>
        <w:t xml:space="preserve">               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data[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'products'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</w:t>
      </w:r>
      <w:r w:rsidRPr="004F4A1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2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== </w:t>
      </w:r>
      <w:r w:rsidRPr="004F4A1A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'''DELETE FROM cart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            WHERE </w:t>
      </w:r>
      <w:proofErr w:type="spellStart"/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= ? AND </w:t>
      </w:r>
      <w:proofErr w:type="spellStart"/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proofErr w:type="gramStart"/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 ?</w:t>
      </w:r>
      <w:proofErr w:type="gramEnd"/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'''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(query.message.chat.id,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query.message.delete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'''UPDATE cart 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            SET quantity = ? </w:t>
      </w:r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                WHERE </w:t>
      </w:r>
      <w:proofErr w:type="spellStart"/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proofErr w:type="gramStart"/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 ?</w:t>
      </w:r>
      <w:proofErr w:type="gramEnd"/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AND </w:t>
      </w:r>
      <w:proofErr w:type="spellStart"/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proofErr w:type="gramStart"/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 ?</w:t>
      </w:r>
      <w:proofErr w:type="gramEnd"/>
      <w:r w:rsidRPr="004F4A1A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'''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     (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query.message.chat.id,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</w:t>
      </w:r>
      <w:r w:rsidRPr="004F4A1A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query.message.edit_reply_markup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           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product_markup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4F4A1A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</w:p>
    <w:p w:rsidR="004F4A1A" w:rsidRDefault="004F4A1A" w:rsidP="004F4A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</w:p>
    <w:p w:rsidR="00496AB9" w:rsidRDefault="006E4027" w:rsidP="00496A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>Разберем</w:t>
      </w:r>
      <w:r w:rsidRPr="00496AB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некоторые</w:t>
      </w:r>
      <w:r w:rsidRPr="00496AB9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выражения</w:t>
      </w:r>
      <w:r w:rsidR="00496AB9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496AB9" w:rsidRPr="00496AB9" w:rsidRDefault="00DD35C6" w:rsidP="00496AB9">
      <w:pPr>
        <w:pStyle w:val="HTML9"/>
        <w:shd w:val="clear" w:color="auto" w:fill="FFFFFF"/>
        <w:rPr>
          <w:rFonts w:ascii="Courier New" w:eastAsia="Times New Roman" w:hAnsi="Courier New" w:cs="Courier New"/>
          <w:color w:val="000000"/>
          <w:lang w:val="en-US" w:eastAsia="ru-RU"/>
        </w:rPr>
      </w:pPr>
      <w:r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0A41ABC" wp14:editId="12A28B52">
                <wp:simplePos x="0" y="0"/>
                <wp:positionH relativeFrom="page">
                  <wp:posOffset>512064</wp:posOffset>
                </wp:positionH>
                <wp:positionV relativeFrom="paragraph">
                  <wp:posOffset>-552933</wp:posOffset>
                </wp:positionV>
                <wp:extent cx="6660000" cy="9756000"/>
                <wp:effectExtent l="0" t="0" r="26670" b="17145"/>
                <wp:wrapNone/>
                <wp:docPr id="25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1E1EF" id="Прямоугольник 12" o:spid="_x0000_s1026" style="position:absolute;margin-left:40.3pt;margin-top:-43.55pt;width:524.4pt;height:768.2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" filled="f" strokecolor="#2f5496 [2404]" strokeweight="1pt">
                <w10:wrap anchorx="page"/>
              </v:rect>
            </w:pict>
          </mc:Fallback>
        </mc:AlternateContent>
      </w:r>
      <w:r w:rsidR="00496AB9" w:rsidRPr="004F4A1A">
        <w:rPr>
          <w:rFonts w:ascii="Courier New" w:eastAsia="Times New Roman" w:hAnsi="Courier New" w:cs="Courier New"/>
          <w:color w:val="000000"/>
          <w:lang w:val="en-US" w:eastAsia="ru-RU"/>
        </w:rPr>
        <w:br/>
      </w:r>
      <w:r w:rsidR="00496AB9" w:rsidRPr="00496AB9">
        <w:rPr>
          <w:rFonts w:ascii="Courier New" w:eastAsia="Times New Roman" w:hAnsi="Courier New" w:cs="Courier New"/>
          <w:color w:val="0000B2"/>
          <w:bdr w:val="single" w:sz="4" w:space="0" w:color="auto"/>
          <w:lang w:val="en-US" w:eastAsia="ru-RU"/>
        </w:rPr>
        <w:t>@</w:t>
      </w:r>
      <w:proofErr w:type="spellStart"/>
      <w:r w:rsidR="00496AB9" w:rsidRPr="00496AB9">
        <w:rPr>
          <w:rFonts w:ascii="Courier New" w:eastAsia="Times New Roman" w:hAnsi="Courier New" w:cs="Courier New"/>
          <w:color w:val="0000B2"/>
          <w:bdr w:val="single" w:sz="4" w:space="0" w:color="auto"/>
          <w:lang w:val="en-US" w:eastAsia="ru-RU"/>
        </w:rPr>
        <w:t>dp.callback_query_handler</w:t>
      </w:r>
      <w:proofErr w:type="spellEnd"/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(</w:t>
      </w:r>
      <w:proofErr w:type="spellStart"/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IsUser</w:t>
      </w:r>
      <w:proofErr w:type="spellEnd"/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 xml:space="preserve">(), </w:t>
      </w:r>
      <w:proofErr w:type="spellStart"/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product_cb.filter</w:t>
      </w:r>
      <w:proofErr w:type="spellEnd"/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(</w:t>
      </w:r>
      <w:r w:rsidR="00496AB9" w:rsidRPr="00496AB9">
        <w:rPr>
          <w:rFonts w:ascii="Courier New" w:eastAsia="Times New Roman" w:hAnsi="Courier New" w:cs="Courier New"/>
          <w:color w:val="660099"/>
          <w:bdr w:val="single" w:sz="4" w:space="0" w:color="auto"/>
          <w:lang w:val="en-US" w:eastAsia="ru-RU"/>
        </w:rPr>
        <w:t>action</w:t>
      </w:r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=</w:t>
      </w:r>
      <w:r w:rsidR="00496AB9" w:rsidRPr="00496AB9">
        <w:rPr>
          <w:rFonts w:ascii="Courier New" w:eastAsia="Times New Roman" w:hAnsi="Courier New" w:cs="Courier New"/>
          <w:b/>
          <w:bCs/>
          <w:color w:val="008080"/>
          <w:bdr w:val="single" w:sz="4" w:space="0" w:color="auto"/>
          <w:lang w:val="en-US" w:eastAsia="ru-RU"/>
        </w:rPr>
        <w:t>'count'</w:t>
      </w:r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))</w:t>
      </w:r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br/>
      </w:r>
      <w:r w:rsidR="00496AB9" w:rsidRPr="00496AB9">
        <w:rPr>
          <w:rFonts w:ascii="Courier New" w:eastAsia="Times New Roman" w:hAnsi="Courier New" w:cs="Courier New"/>
          <w:color w:val="0000B2"/>
          <w:bdr w:val="single" w:sz="4" w:space="0" w:color="auto"/>
          <w:lang w:val="en-US" w:eastAsia="ru-RU"/>
        </w:rPr>
        <w:t>@</w:t>
      </w:r>
      <w:proofErr w:type="spellStart"/>
      <w:r w:rsidR="00496AB9" w:rsidRPr="00496AB9">
        <w:rPr>
          <w:rFonts w:ascii="Courier New" w:eastAsia="Times New Roman" w:hAnsi="Courier New" w:cs="Courier New"/>
          <w:color w:val="0000B2"/>
          <w:bdr w:val="single" w:sz="4" w:space="0" w:color="auto"/>
          <w:lang w:val="en-US" w:eastAsia="ru-RU"/>
        </w:rPr>
        <w:t>dp.callback_query_handler</w:t>
      </w:r>
      <w:proofErr w:type="spellEnd"/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(</w:t>
      </w:r>
      <w:proofErr w:type="spellStart"/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IsUser</w:t>
      </w:r>
      <w:proofErr w:type="spellEnd"/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 xml:space="preserve">(), </w:t>
      </w:r>
      <w:proofErr w:type="spellStart"/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product_cb.filter</w:t>
      </w:r>
      <w:proofErr w:type="spellEnd"/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(</w:t>
      </w:r>
      <w:r w:rsidR="00496AB9" w:rsidRPr="00496AB9">
        <w:rPr>
          <w:rFonts w:ascii="Courier New" w:eastAsia="Times New Roman" w:hAnsi="Courier New" w:cs="Courier New"/>
          <w:color w:val="660099"/>
          <w:bdr w:val="single" w:sz="4" w:space="0" w:color="auto"/>
          <w:lang w:val="en-US" w:eastAsia="ru-RU"/>
        </w:rPr>
        <w:t>action</w:t>
      </w:r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=</w:t>
      </w:r>
      <w:r w:rsidR="00496AB9" w:rsidRPr="00496AB9">
        <w:rPr>
          <w:rFonts w:ascii="Courier New" w:eastAsia="Times New Roman" w:hAnsi="Courier New" w:cs="Courier New"/>
          <w:b/>
          <w:bCs/>
          <w:color w:val="008080"/>
          <w:bdr w:val="single" w:sz="4" w:space="0" w:color="auto"/>
          <w:lang w:val="en-US" w:eastAsia="ru-RU"/>
        </w:rPr>
        <w:t>'increase'</w:t>
      </w:r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))</w:t>
      </w:r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br/>
      </w:r>
      <w:r w:rsidR="00496AB9" w:rsidRPr="00496AB9">
        <w:rPr>
          <w:rFonts w:ascii="Courier New" w:eastAsia="Times New Roman" w:hAnsi="Courier New" w:cs="Courier New"/>
          <w:color w:val="0000B2"/>
          <w:bdr w:val="single" w:sz="4" w:space="0" w:color="auto"/>
          <w:lang w:val="en-US" w:eastAsia="ru-RU"/>
        </w:rPr>
        <w:t>@</w:t>
      </w:r>
      <w:proofErr w:type="spellStart"/>
      <w:r w:rsidR="00496AB9" w:rsidRPr="00496AB9">
        <w:rPr>
          <w:rFonts w:ascii="Courier New" w:eastAsia="Times New Roman" w:hAnsi="Courier New" w:cs="Courier New"/>
          <w:color w:val="0000B2"/>
          <w:bdr w:val="single" w:sz="4" w:space="0" w:color="auto"/>
          <w:lang w:val="en-US" w:eastAsia="ru-RU"/>
        </w:rPr>
        <w:t>dp.callback_query_handler</w:t>
      </w:r>
      <w:proofErr w:type="spellEnd"/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(</w:t>
      </w:r>
      <w:proofErr w:type="spellStart"/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IsUser</w:t>
      </w:r>
      <w:proofErr w:type="spellEnd"/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 xml:space="preserve">(), </w:t>
      </w:r>
      <w:proofErr w:type="spellStart"/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product_cb.filter</w:t>
      </w:r>
      <w:proofErr w:type="spellEnd"/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(</w:t>
      </w:r>
      <w:r w:rsidR="00496AB9" w:rsidRPr="00496AB9">
        <w:rPr>
          <w:rFonts w:ascii="Courier New" w:eastAsia="Times New Roman" w:hAnsi="Courier New" w:cs="Courier New"/>
          <w:color w:val="660099"/>
          <w:bdr w:val="single" w:sz="4" w:space="0" w:color="auto"/>
          <w:lang w:val="en-US" w:eastAsia="ru-RU"/>
        </w:rPr>
        <w:t>action</w:t>
      </w:r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=</w:t>
      </w:r>
      <w:r w:rsidR="00496AB9" w:rsidRPr="00496AB9">
        <w:rPr>
          <w:rFonts w:ascii="Courier New" w:eastAsia="Times New Roman" w:hAnsi="Courier New" w:cs="Courier New"/>
          <w:b/>
          <w:bCs/>
          <w:color w:val="008080"/>
          <w:bdr w:val="single" w:sz="4" w:space="0" w:color="auto"/>
          <w:lang w:val="en-US" w:eastAsia="ru-RU"/>
        </w:rPr>
        <w:t>'decrease'</w:t>
      </w:r>
      <w:r w:rsidR="00496AB9" w:rsidRPr="00496AB9">
        <w:rPr>
          <w:rFonts w:ascii="Courier New" w:eastAsia="Times New Roman" w:hAnsi="Courier New" w:cs="Courier New"/>
          <w:color w:val="000000"/>
          <w:bdr w:val="single" w:sz="4" w:space="0" w:color="auto"/>
          <w:lang w:val="en-US" w:eastAsia="ru-RU"/>
        </w:rPr>
        <w:t>))</w:t>
      </w:r>
    </w:p>
    <w:p w:rsidR="006E4027" w:rsidRPr="00496AB9" w:rsidRDefault="006E4027" w:rsidP="00496A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</w:p>
    <w:p w:rsidR="00496AB9" w:rsidRDefault="00496AB9" w:rsidP="00496A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Обработчик будет запускаться при увеличении или изменении количества товаров.</w:t>
      </w:r>
    </w:p>
    <w:p w:rsidR="00496AB9" w:rsidRPr="00496AB9" w:rsidRDefault="00496AB9" w:rsidP="00496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proofErr w:type="gramEnd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spellStart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callback_data</w:t>
      </w:r>
      <w:proofErr w:type="spellEnd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r w:rsidRPr="00496AB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'id'</w:t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action = </w:t>
      </w:r>
      <w:proofErr w:type="spellStart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callback_data</w:t>
      </w:r>
      <w:proofErr w:type="spellEnd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[</w:t>
      </w:r>
      <w:r w:rsidRPr="00496AB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'action'</w:t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</w:p>
    <w:p w:rsidR="00496AB9" w:rsidRDefault="00496AB9" w:rsidP="00496AB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Из словаря контекста получаем идентификатор товара и тип действия.</w:t>
      </w:r>
    </w:p>
    <w:p w:rsidR="00496AB9" w:rsidRPr="00496AB9" w:rsidRDefault="00496AB9" w:rsidP="00496A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496AB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if</w:t>
      </w:r>
      <w:proofErr w:type="gramEnd"/>
      <w:r w:rsidRPr="00496AB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r w:rsidRPr="00496AB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'count' </w:t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== action:</w:t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496AB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async</w:t>
      </w:r>
      <w:proofErr w:type="spellEnd"/>
      <w:r w:rsidRPr="00496AB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with </w:t>
      </w:r>
      <w:proofErr w:type="spellStart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state.proxy</w:t>
      </w:r>
      <w:proofErr w:type="spellEnd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() </w:t>
      </w:r>
      <w:r w:rsidRPr="00496AB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as </w:t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data:</w:t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496AB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496AB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'products' </w:t>
      </w:r>
      <w:r w:rsidRPr="00496AB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not in </w:t>
      </w:r>
      <w:proofErr w:type="spellStart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data.keys</w:t>
      </w:r>
      <w:proofErr w:type="spellEnd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():</w:t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496AB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process_cart</w:t>
      </w:r>
      <w:proofErr w:type="spellEnd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query.message</w:t>
      </w:r>
      <w:proofErr w:type="spellEnd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 state)</w:t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</w:t>
      </w:r>
      <w:r w:rsidRPr="00496AB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   </w:t>
      </w:r>
      <w:r w:rsidRPr="00496AB9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query.answer</w:t>
      </w:r>
      <w:proofErr w:type="spellEnd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496AB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</w:t>
      </w:r>
      <w:r w:rsidRPr="00496AB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eastAsia="ru-RU"/>
        </w:rPr>
        <w:t>Количество</w:t>
      </w:r>
      <w:r w:rsidRPr="00496AB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- ' </w:t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+ data[</w:t>
      </w:r>
      <w:r w:rsidRPr="00496AB9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'products'</w:t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</w:t>
      </w:r>
      <w:proofErr w:type="spellStart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</w:t>
      </w:r>
      <w:r w:rsidRPr="00496AB9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2</w:t>
      </w:r>
      <w:r w:rsidRPr="00496AB9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])</w:t>
      </w:r>
    </w:p>
    <w:p w:rsidR="00496AB9" w:rsidRPr="00211C16" w:rsidRDefault="00496AB9" w:rsidP="00211C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360" w:lineRule="auto"/>
        <w:rPr>
          <w:rFonts w:ascii="Times New Roman" w:hAnsi="Times New Roman" w:cs="Times New Roman"/>
          <w:sz w:val="26"/>
          <w:szCs w:val="26"/>
          <w:lang w:val="en-US"/>
        </w:rPr>
      </w:pPr>
      <w:r>
        <w:rPr>
          <w:rFonts w:ascii="Times New Roman" w:hAnsi="Times New Roman" w:cs="Times New Roman"/>
          <w:sz w:val="26"/>
          <w:szCs w:val="26"/>
        </w:rPr>
        <w:t xml:space="preserve">Если товаров в корзине нет, т.е. корзина пуста, просто будет запущена функция </w:t>
      </w:r>
      <w:r w:rsidRPr="00211C16">
        <w:rPr>
          <w:rFonts w:ascii="Times New Roman" w:hAnsi="Times New Roman" w:cs="Times New Roman"/>
          <w:color w:val="0070C0"/>
          <w:sz w:val="26"/>
          <w:szCs w:val="26"/>
          <w:lang w:val="en-US"/>
        </w:rPr>
        <w:t>process</w:t>
      </w:r>
      <w:r w:rsidRPr="00211C16">
        <w:rPr>
          <w:rFonts w:ascii="Times New Roman" w:hAnsi="Times New Roman" w:cs="Times New Roman"/>
          <w:color w:val="0070C0"/>
          <w:sz w:val="26"/>
          <w:szCs w:val="26"/>
        </w:rPr>
        <w:t>_</w:t>
      </w:r>
      <w:proofErr w:type="gramStart"/>
      <w:r w:rsidRPr="00211C16">
        <w:rPr>
          <w:rFonts w:ascii="Times New Roman" w:hAnsi="Times New Roman" w:cs="Times New Roman"/>
          <w:color w:val="0070C0"/>
          <w:sz w:val="26"/>
          <w:szCs w:val="26"/>
          <w:lang w:val="en-US"/>
        </w:rPr>
        <w:t>cart</w:t>
      </w:r>
      <w:r w:rsidRPr="00211C16">
        <w:rPr>
          <w:rFonts w:ascii="Times New Roman" w:hAnsi="Times New Roman" w:cs="Times New Roman"/>
          <w:color w:val="0070C0"/>
          <w:sz w:val="26"/>
          <w:szCs w:val="26"/>
        </w:rPr>
        <w:t>(</w:t>
      </w:r>
      <w:proofErr w:type="gramEnd"/>
      <w:r w:rsidRPr="00211C16">
        <w:rPr>
          <w:rFonts w:ascii="Times New Roman" w:hAnsi="Times New Roman" w:cs="Times New Roman"/>
          <w:color w:val="0070C0"/>
          <w:sz w:val="26"/>
          <w:szCs w:val="26"/>
        </w:rPr>
        <w:t>)</w:t>
      </w:r>
      <w:r w:rsidRPr="00496AB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и будет выведено сообщение о пустой корзине.</w:t>
      </w:r>
      <w:r w:rsidR="00211C16">
        <w:rPr>
          <w:rFonts w:ascii="Times New Roman" w:hAnsi="Times New Roman" w:cs="Times New Roman"/>
          <w:sz w:val="26"/>
          <w:szCs w:val="26"/>
        </w:rPr>
        <w:t xml:space="preserve"> В</w:t>
      </w:r>
      <w:r w:rsidR="00211C16" w:rsidRPr="00211C1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11C16">
        <w:rPr>
          <w:rFonts w:ascii="Times New Roman" w:hAnsi="Times New Roman" w:cs="Times New Roman"/>
          <w:sz w:val="26"/>
          <w:szCs w:val="26"/>
        </w:rPr>
        <w:t>противном</w:t>
      </w:r>
      <w:r w:rsidR="00211C16" w:rsidRPr="00211C1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11C16">
        <w:rPr>
          <w:rFonts w:ascii="Times New Roman" w:hAnsi="Times New Roman" w:cs="Times New Roman"/>
          <w:sz w:val="26"/>
          <w:szCs w:val="26"/>
        </w:rPr>
        <w:t>случае</w:t>
      </w:r>
      <w:r w:rsidR="00211C16" w:rsidRPr="00211C1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11C16">
        <w:rPr>
          <w:rFonts w:ascii="Times New Roman" w:hAnsi="Times New Roman" w:cs="Times New Roman"/>
          <w:sz w:val="26"/>
          <w:szCs w:val="26"/>
        </w:rPr>
        <w:t>мы</w:t>
      </w:r>
      <w:r w:rsidR="00211C16" w:rsidRPr="00211C1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11C16">
        <w:rPr>
          <w:rFonts w:ascii="Times New Roman" w:hAnsi="Times New Roman" w:cs="Times New Roman"/>
          <w:sz w:val="26"/>
          <w:szCs w:val="26"/>
        </w:rPr>
        <w:t>увидим</w:t>
      </w:r>
      <w:r w:rsidR="00211C16" w:rsidRPr="00211C1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11C16">
        <w:rPr>
          <w:rFonts w:ascii="Times New Roman" w:hAnsi="Times New Roman" w:cs="Times New Roman"/>
          <w:sz w:val="26"/>
          <w:szCs w:val="26"/>
        </w:rPr>
        <w:t>количество</w:t>
      </w:r>
      <w:r w:rsidR="00211C16" w:rsidRPr="00211C16">
        <w:rPr>
          <w:rFonts w:ascii="Times New Roman" w:hAnsi="Times New Roman" w:cs="Times New Roman"/>
          <w:sz w:val="26"/>
          <w:szCs w:val="26"/>
          <w:lang w:val="en-US"/>
        </w:rPr>
        <w:t xml:space="preserve"> </w:t>
      </w:r>
      <w:r w:rsidR="00211C16">
        <w:rPr>
          <w:rFonts w:ascii="Times New Roman" w:hAnsi="Times New Roman" w:cs="Times New Roman"/>
          <w:sz w:val="26"/>
          <w:szCs w:val="26"/>
        </w:rPr>
        <w:t>товара</w:t>
      </w:r>
      <w:r w:rsidR="00211C16" w:rsidRPr="00211C16">
        <w:rPr>
          <w:rFonts w:ascii="Times New Roman" w:hAnsi="Times New Roman" w:cs="Times New Roman"/>
          <w:sz w:val="26"/>
          <w:szCs w:val="26"/>
          <w:lang w:val="en-US"/>
        </w:rPr>
        <w:t>.</w:t>
      </w:r>
    </w:p>
    <w:p w:rsidR="00211C16" w:rsidRPr="00211C16" w:rsidRDefault="00211C16" w:rsidP="00211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211C1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else</w:t>
      </w:r>
      <w:proofErr w:type="gramEnd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data[</w:t>
      </w:r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'products'</w:t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</w:t>
      </w:r>
      <w:proofErr w:type="spellStart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</w:t>
      </w:r>
      <w:r w:rsidRPr="00211C16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2</w:t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] += </w:t>
      </w:r>
      <w:r w:rsidRPr="00211C16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 xml:space="preserve">1 </w:t>
      </w:r>
      <w:r w:rsidRPr="00211C1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if </w:t>
      </w:r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'increase' </w:t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== action </w:t>
      </w:r>
      <w:r w:rsidRPr="00211C1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else </w:t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-</w:t>
      </w:r>
      <w:r w:rsidRPr="00211C16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1</w:t>
      </w:r>
    </w:p>
    <w:p w:rsidR="00496AB9" w:rsidRPr="00211C16" w:rsidRDefault="00211C16" w:rsidP="00211C16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36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же товары в корзине присутствуют, мы или увеличим, или уменьшим количество конкретного товара.</w:t>
      </w:r>
    </w:p>
    <w:p w:rsidR="00211C16" w:rsidRPr="00211C16" w:rsidRDefault="00211C16" w:rsidP="00211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 </w:t>
      </w:r>
      <w:proofErr w:type="gramStart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data[</w:t>
      </w:r>
      <w:proofErr w:type="gramEnd"/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'products'</w:t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</w:t>
      </w:r>
      <w:proofErr w:type="spellStart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][</w:t>
      </w:r>
      <w:r w:rsidRPr="00211C16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2</w:t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]</w:t>
      </w:r>
    </w:p>
    <w:p w:rsidR="00211C16" w:rsidRPr="00211C16" w:rsidRDefault="00211C16" w:rsidP="004F4A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</w:p>
    <w:p w:rsidR="00211C16" w:rsidRDefault="00211C16" w:rsidP="004F4A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 нас будет новое количество.</w:t>
      </w:r>
    </w:p>
    <w:p w:rsidR="00211C16" w:rsidRPr="00211C16" w:rsidRDefault="00211C16" w:rsidP="00211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gramStart"/>
      <w:r w:rsidRPr="00211C1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>if</w:t>
      </w:r>
      <w:proofErr w:type="gramEnd"/>
      <w:r w:rsidRPr="00211C1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 </w:t>
      </w:r>
      <w:proofErr w:type="spellStart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 == </w:t>
      </w:r>
      <w:r w:rsidRPr="00211C16">
        <w:rPr>
          <w:rFonts w:ascii="Courier New" w:eastAsia="Times New Roman" w:hAnsi="Courier New" w:cs="Courier New"/>
          <w:color w:val="0000FF"/>
          <w:sz w:val="20"/>
          <w:szCs w:val="20"/>
          <w:lang w:val="en-US" w:eastAsia="ru-RU"/>
        </w:rPr>
        <w:t>0</w:t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:</w:t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</w:t>
      </w:r>
      <w:proofErr w:type="spellEnd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'''DELETE FROM cart</w:t>
      </w:r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    WHERE </w:t>
      </w:r>
      <w:proofErr w:type="spellStart"/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= ? AND </w:t>
      </w:r>
      <w:proofErr w:type="spellStart"/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proofErr w:type="gramStart"/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 ?</w:t>
      </w:r>
      <w:proofErr w:type="gramEnd"/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'''</w:t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(query.message.chat.id, </w:t>
      </w:r>
      <w:proofErr w:type="spellStart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r w:rsidRPr="00211C1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query.message.delete</w:t>
      </w:r>
      <w:proofErr w:type="spellEnd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()</w:t>
      </w:r>
    </w:p>
    <w:p w:rsidR="00211C16" w:rsidRPr="00211C16" w:rsidRDefault="00211C16" w:rsidP="004F4A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</w:p>
    <w:p w:rsidR="00211C16" w:rsidRDefault="00211C16" w:rsidP="004F4A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Если количество равно нулю, товар из корзины просто можно убрать.</w:t>
      </w:r>
    </w:p>
    <w:p w:rsidR="00211C16" w:rsidRDefault="00211C16" w:rsidP="004F4A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</w:p>
    <w:p w:rsidR="00211C16" w:rsidRPr="00211C16" w:rsidRDefault="00211C16" w:rsidP="00211C1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</w:pPr>
      <w:proofErr w:type="spellStart"/>
      <w:proofErr w:type="gramStart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db.query</w:t>
      </w:r>
      <w:proofErr w:type="spellEnd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gramEnd"/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'''UPDATE cart </w:t>
      </w:r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SET quantity = ? </w:t>
      </w:r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br/>
        <w:t xml:space="preserve">WHERE </w:t>
      </w:r>
      <w:proofErr w:type="spellStart"/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cid</w:t>
      </w:r>
      <w:proofErr w:type="spellEnd"/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proofErr w:type="gramStart"/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 ?</w:t>
      </w:r>
      <w:proofErr w:type="gramEnd"/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AND </w:t>
      </w:r>
      <w:proofErr w:type="spellStart"/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idx</w:t>
      </w:r>
      <w:proofErr w:type="spellEnd"/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 xml:space="preserve"> </w:t>
      </w:r>
      <w:proofErr w:type="gramStart"/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= ?</w:t>
      </w:r>
      <w:proofErr w:type="gramEnd"/>
      <w:r w:rsidRPr="00211C16">
        <w:rPr>
          <w:rFonts w:ascii="Courier New" w:eastAsia="Times New Roman" w:hAnsi="Courier New" w:cs="Courier New"/>
          <w:b/>
          <w:bCs/>
          <w:color w:val="008080"/>
          <w:sz w:val="20"/>
          <w:szCs w:val="20"/>
          <w:lang w:val="en-US" w:eastAsia="ru-RU"/>
        </w:rPr>
        <w:t>'''</w:t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,</w:t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     (</w:t>
      </w:r>
      <w:proofErr w:type="spellStart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query.message.chat.id, </w:t>
      </w:r>
      <w:proofErr w:type="spellStart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</w:r>
      <w:bookmarkStart w:id="11" w:name="_GoBack"/>
      <w:r w:rsidR="00DD35C6" w:rsidRPr="00331534">
        <w:rPr>
          <w:noProof/>
          <w:color w:val="FF000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C090F6B" wp14:editId="02A167B2">
                <wp:simplePos x="0" y="0"/>
                <wp:positionH relativeFrom="page">
                  <wp:posOffset>526491</wp:posOffset>
                </wp:positionH>
                <wp:positionV relativeFrom="paragraph">
                  <wp:posOffset>-563295</wp:posOffset>
                </wp:positionV>
                <wp:extent cx="6660000" cy="9756000"/>
                <wp:effectExtent l="0" t="0" r="26670" b="17145"/>
                <wp:wrapNone/>
                <wp:docPr id="27" name="Прямоугольник 12">
                  <a:extLst xmlns:a="http://schemas.openxmlformats.org/drawingml/2006/main">
                    <a:ext uri="{C183D7F6-B498-43B3-948B-1728B52AA6E4}">
                      <adec:decorative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0000" cy="9756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01CACF" id="Прямоугольник 12" o:spid="_x0000_s1026" style="position:absolute;margin-left:41.45pt;margin-top:-44.35pt;width:524.4pt;height:768.2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" filled="f" strokecolor="#2f5496 [2404]" strokeweight="1pt">
                <w10:wrap anchorx="page"/>
              </v:rect>
            </w:pict>
          </mc:Fallback>
        </mc:AlternateContent>
      </w:r>
      <w:bookmarkEnd w:id="11"/>
      <w:r w:rsidRPr="00211C16">
        <w:rPr>
          <w:rFonts w:ascii="Courier New" w:eastAsia="Times New Roman" w:hAnsi="Courier New" w:cs="Courier New"/>
          <w:b/>
          <w:bCs/>
          <w:color w:val="000080"/>
          <w:sz w:val="20"/>
          <w:szCs w:val="20"/>
          <w:lang w:val="en-US" w:eastAsia="ru-RU"/>
        </w:rPr>
        <w:t xml:space="preserve">await </w:t>
      </w:r>
      <w:proofErr w:type="spellStart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query.message.edit_reply_markup</w:t>
      </w:r>
      <w:proofErr w:type="spellEnd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br/>
        <w:t xml:space="preserve">    </w:t>
      </w:r>
      <w:proofErr w:type="spellStart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product_markup</w:t>
      </w:r>
      <w:proofErr w:type="spellEnd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(</w:t>
      </w:r>
      <w:proofErr w:type="spellStart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idx</w:t>
      </w:r>
      <w:proofErr w:type="spellEnd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 xml:space="preserve">, </w:t>
      </w:r>
      <w:proofErr w:type="spellStart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count_in_cart</w:t>
      </w:r>
      <w:proofErr w:type="spellEnd"/>
      <w:r w:rsidRPr="00211C16">
        <w:rPr>
          <w:rFonts w:ascii="Courier New" w:eastAsia="Times New Roman" w:hAnsi="Courier New" w:cs="Courier New"/>
          <w:color w:val="000000"/>
          <w:sz w:val="20"/>
          <w:szCs w:val="20"/>
          <w:lang w:val="en-US" w:eastAsia="ru-RU"/>
        </w:rPr>
        <w:t>))</w:t>
      </w:r>
    </w:p>
    <w:p w:rsidR="00211C16" w:rsidRPr="00211C16" w:rsidRDefault="00211C16" w:rsidP="004F4A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6"/>
          <w:szCs w:val="26"/>
          <w:lang w:val="en-US"/>
        </w:rPr>
      </w:pPr>
    </w:p>
    <w:p w:rsidR="00211C16" w:rsidRPr="00211C16" w:rsidRDefault="00211C16" w:rsidP="00CA5BF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Иначе мы обновим количество товара в базе данных и эти изменения отразим в карточке товара.</w:t>
      </w:r>
    </w:p>
    <w:p w:rsidR="00211C16" w:rsidRPr="00211C16" w:rsidRDefault="00211C16" w:rsidP="004F4A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</w:p>
    <w:p w:rsidR="004F4A1A" w:rsidRDefault="004F4A1A" w:rsidP="004F4A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Проверим.</w:t>
      </w:r>
    </w:p>
    <w:p w:rsidR="0054468D" w:rsidRDefault="0054468D" w:rsidP="0054468D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24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Мы можем изменить количество товара в корзине.</w:t>
      </w:r>
    </w:p>
    <w:p w:rsidR="004F4A1A" w:rsidRPr="0054468D" w:rsidRDefault="004F4A1A" w:rsidP="004F4A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p w:rsidR="0054468D" w:rsidRPr="0054468D" w:rsidRDefault="0054468D" w:rsidP="004F4A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  <w:r>
        <w:rPr>
          <w:rFonts w:ascii="Courier New" w:eastAsia="Times New Roman" w:hAnsi="Courier New" w:cs="Courier New"/>
          <w:noProof/>
          <w:color w:val="000000"/>
          <w:sz w:val="20"/>
          <w:szCs w:val="20"/>
          <w:lang w:eastAsia="ru-RU"/>
        </w:rPr>
        <w:drawing>
          <wp:anchor distT="0" distB="0" distL="114300" distR="114300" simplePos="0" relativeHeight="251688960" behindDoc="1" locked="0" layoutInCell="1" allowOverlap="1" wp14:anchorId="47B3B2CC" wp14:editId="53DF0BC2">
            <wp:simplePos x="0" y="0"/>
            <wp:positionH relativeFrom="column">
              <wp:posOffset>492981</wp:posOffset>
            </wp:positionH>
            <wp:positionV relativeFrom="paragraph">
              <wp:posOffset>8973</wp:posOffset>
            </wp:positionV>
            <wp:extent cx="4946015" cy="5088890"/>
            <wp:effectExtent l="19050" t="19050" r="26035" b="16510"/>
            <wp:wrapTight wrapText="bothSides">
              <wp:wrapPolygon edited="0">
                <wp:start x="-83" y="-81"/>
                <wp:lineTo x="-83" y="21589"/>
                <wp:lineTo x="21631" y="21589"/>
                <wp:lineTo x="21631" y="-81"/>
                <wp:lineTo x="-83" y="-81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6015" cy="5088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468D" w:rsidRPr="000C1029" w:rsidRDefault="0054468D" w:rsidP="004F4A1A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left"/>
        <w:rPr>
          <w:rFonts w:ascii="Courier New" w:eastAsia="Times New Roman" w:hAnsi="Courier New" w:cs="Courier New"/>
          <w:color w:val="000000"/>
          <w:sz w:val="20"/>
          <w:szCs w:val="20"/>
          <w:lang w:eastAsia="ru-RU"/>
        </w:rPr>
      </w:pPr>
    </w:p>
    <w:sectPr w:rsidR="0054468D" w:rsidRPr="000C1029" w:rsidSect="00E65EE1">
      <w:footerReference w:type="default" r:id="rId21"/>
      <w:type w:val="continuous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0ECF" w:rsidRDefault="001D0ECF" w:rsidP="00706D60">
      <w:r>
        <w:separator/>
      </w:r>
    </w:p>
  </w:endnote>
  <w:endnote w:type="continuationSeparator" w:id="0">
    <w:p w:rsidR="001D0ECF" w:rsidRDefault="001D0ECF" w:rsidP="00706D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/>
      </w:rPr>
      <w:id w:val="-3443680"/>
      <w:docPartObj>
        <w:docPartGallery w:val="Page Numbers (Bottom of Page)"/>
        <w:docPartUnique/>
      </w:docPartObj>
    </w:sdtPr>
    <w:sdtEndPr/>
    <w:sdtContent>
      <w:p w:rsidR="004F4A1A" w:rsidRPr="00CE1E92" w:rsidRDefault="004F4A1A" w:rsidP="00706D60">
        <w:pPr>
          <w:pStyle w:val="af"/>
          <w:rPr>
            <w:noProof/>
          </w:rPr>
        </w:pPr>
        <w:r w:rsidRPr="00CE1E92">
          <w:rPr>
            <w:noProof/>
            <w:lang w:bidi="ru-RU"/>
          </w:rPr>
          <w:fldChar w:fldCharType="begin"/>
        </w:r>
        <w:r w:rsidRPr="00CE1E92">
          <w:rPr>
            <w:noProof/>
            <w:lang w:bidi="ru-RU"/>
          </w:rPr>
          <w:instrText xml:space="preserve"> PAGE   \* MERGEFORMAT </w:instrText>
        </w:r>
        <w:r w:rsidRPr="00CE1E92">
          <w:rPr>
            <w:noProof/>
            <w:lang w:bidi="ru-RU"/>
          </w:rPr>
          <w:fldChar w:fldCharType="separate"/>
        </w:r>
        <w:r w:rsidR="00DD35C6">
          <w:rPr>
            <w:noProof/>
            <w:lang w:bidi="ru-RU"/>
          </w:rPr>
          <w:t>1</w:t>
        </w:r>
        <w:r w:rsidRPr="00CE1E92">
          <w:rPr>
            <w:noProof/>
            <w:lang w:bidi="ru-RU"/>
          </w:rPr>
          <w:fldChar w:fldCharType="end"/>
        </w:r>
      </w:p>
    </w:sdtContent>
  </w:sdt>
  <w:p w:rsidR="004F4A1A" w:rsidRPr="00CE1E92" w:rsidRDefault="004F4A1A" w:rsidP="00706D60">
    <w:pPr>
      <w:pStyle w:val="af"/>
      <w:rPr>
        <w:noProof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0ECF" w:rsidRDefault="001D0ECF" w:rsidP="00706D60">
      <w:r>
        <w:separator/>
      </w:r>
    </w:p>
  </w:footnote>
  <w:footnote w:type="continuationSeparator" w:id="0">
    <w:p w:rsidR="001D0ECF" w:rsidRDefault="001D0ECF" w:rsidP="00706D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B3AFE8A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78F25530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A0C77F4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27E02864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3AECF004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0A26E3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2162448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7820BF1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0C1A8622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5CC83A6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2C4253"/>
    <w:multiLevelType w:val="multilevel"/>
    <w:tmpl w:val="34CA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B484937"/>
    <w:multiLevelType w:val="multilevel"/>
    <w:tmpl w:val="21C4BC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180629F"/>
    <w:multiLevelType w:val="multilevel"/>
    <w:tmpl w:val="623022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2D15EB7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0857E16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Times New Roman" w:hAnsi="Times New Roman" w:cs="Times New Roman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>
    <w:nsid w:val="442B7732"/>
    <w:multiLevelType w:val="multilevel"/>
    <w:tmpl w:val="119841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AC83103"/>
    <w:multiLevelType w:val="multilevel"/>
    <w:tmpl w:val="05C81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0E409CC"/>
    <w:multiLevelType w:val="hybridMultilevel"/>
    <w:tmpl w:val="4392B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20F636C"/>
    <w:multiLevelType w:val="hybridMultilevel"/>
    <w:tmpl w:val="EA6E193E"/>
    <w:lvl w:ilvl="0" w:tplc="04090001">
      <w:start w:val="1"/>
      <w:numFmt w:val="bullet"/>
      <w:lvlText w:val=""/>
      <w:lvlJc w:val="left"/>
      <w:pPr>
        <w:ind w:left="145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7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9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1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3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5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7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9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11" w:hanging="360"/>
      </w:pPr>
      <w:rPr>
        <w:rFonts w:ascii="Wingdings" w:hAnsi="Wingdings" w:hint="default"/>
      </w:rPr>
    </w:lvl>
  </w:abstractNum>
  <w:abstractNum w:abstractNumId="19">
    <w:nsid w:val="57661A6A"/>
    <w:multiLevelType w:val="multilevel"/>
    <w:tmpl w:val="1EF89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9607707"/>
    <w:multiLevelType w:val="hybridMultilevel"/>
    <w:tmpl w:val="11D0B4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AB7B98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>
    <w:nsid w:val="5FED6215"/>
    <w:multiLevelType w:val="hybridMultilevel"/>
    <w:tmpl w:val="1A9C2CD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60637704"/>
    <w:multiLevelType w:val="multilevel"/>
    <w:tmpl w:val="62D614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A7256A3"/>
    <w:multiLevelType w:val="hybridMultilevel"/>
    <w:tmpl w:val="DDDE45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3F82F20"/>
    <w:multiLevelType w:val="hybridMultilevel"/>
    <w:tmpl w:val="5540D4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B210000"/>
    <w:multiLevelType w:val="hybridMultilevel"/>
    <w:tmpl w:val="6010C31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E3635EF"/>
    <w:multiLevelType w:val="multilevel"/>
    <w:tmpl w:val="B69E6B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2"/>
  </w:num>
  <w:num w:numId="3">
    <w:abstractNumId w:val="9"/>
  </w:num>
  <w:num w:numId="4">
    <w:abstractNumId w:val="13"/>
  </w:num>
  <w:num w:numId="5">
    <w:abstractNumId w:val="21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4"/>
  </w:num>
  <w:num w:numId="16">
    <w:abstractNumId w:val="24"/>
  </w:num>
  <w:num w:numId="17">
    <w:abstractNumId w:val="25"/>
  </w:num>
  <w:num w:numId="18">
    <w:abstractNumId w:val="20"/>
  </w:num>
  <w:num w:numId="19">
    <w:abstractNumId w:val="26"/>
  </w:num>
  <w:num w:numId="20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1">
    <w:abstractNumId w:val="1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2">
    <w:abstractNumId w:val="19"/>
  </w:num>
  <w:num w:numId="23">
    <w:abstractNumId w:val="15"/>
  </w:num>
  <w:num w:numId="24">
    <w:abstractNumId w:val="27"/>
  </w:num>
  <w:num w:numId="25">
    <w:abstractNumId w:val="23"/>
  </w:num>
  <w:num w:numId="26">
    <w:abstractNumId w:val="16"/>
  </w:num>
  <w:num w:numId="27">
    <w:abstractNumId w:val="17"/>
  </w:num>
  <w:num w:numId="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4A40"/>
    <w:rsid w:val="000018F2"/>
    <w:rsid w:val="00002479"/>
    <w:rsid w:val="000029FA"/>
    <w:rsid w:val="00005C3C"/>
    <w:rsid w:val="00020FC9"/>
    <w:rsid w:val="0002109C"/>
    <w:rsid w:val="0002186F"/>
    <w:rsid w:val="00024DA1"/>
    <w:rsid w:val="00025B0D"/>
    <w:rsid w:val="00026050"/>
    <w:rsid w:val="00035A5A"/>
    <w:rsid w:val="000411DF"/>
    <w:rsid w:val="000433F6"/>
    <w:rsid w:val="0004743B"/>
    <w:rsid w:val="00050E77"/>
    <w:rsid w:val="00052764"/>
    <w:rsid w:val="000557A1"/>
    <w:rsid w:val="00057000"/>
    <w:rsid w:val="00060A3F"/>
    <w:rsid w:val="00062CEC"/>
    <w:rsid w:val="00065667"/>
    <w:rsid w:val="00067067"/>
    <w:rsid w:val="00067DCB"/>
    <w:rsid w:val="000714F1"/>
    <w:rsid w:val="00072813"/>
    <w:rsid w:val="0008174B"/>
    <w:rsid w:val="000851F6"/>
    <w:rsid w:val="00085875"/>
    <w:rsid w:val="000861D4"/>
    <w:rsid w:val="00090E57"/>
    <w:rsid w:val="0009268B"/>
    <w:rsid w:val="00092BE7"/>
    <w:rsid w:val="000A0DC5"/>
    <w:rsid w:val="000A1E33"/>
    <w:rsid w:val="000A20BE"/>
    <w:rsid w:val="000A3547"/>
    <w:rsid w:val="000B1C7F"/>
    <w:rsid w:val="000B5E2F"/>
    <w:rsid w:val="000C1029"/>
    <w:rsid w:val="000C41E4"/>
    <w:rsid w:val="000D35F6"/>
    <w:rsid w:val="000D7E11"/>
    <w:rsid w:val="000E1266"/>
    <w:rsid w:val="000E1F7F"/>
    <w:rsid w:val="000E27F0"/>
    <w:rsid w:val="000E793A"/>
    <w:rsid w:val="000F1C19"/>
    <w:rsid w:val="000F3406"/>
    <w:rsid w:val="000F5CE0"/>
    <w:rsid w:val="0010013B"/>
    <w:rsid w:val="0010378D"/>
    <w:rsid w:val="00104CC6"/>
    <w:rsid w:val="00105604"/>
    <w:rsid w:val="00110714"/>
    <w:rsid w:val="00115014"/>
    <w:rsid w:val="0011655A"/>
    <w:rsid w:val="00117083"/>
    <w:rsid w:val="00121D63"/>
    <w:rsid w:val="00123221"/>
    <w:rsid w:val="00124E86"/>
    <w:rsid w:val="00131535"/>
    <w:rsid w:val="00131D8A"/>
    <w:rsid w:val="00136DDD"/>
    <w:rsid w:val="00143E97"/>
    <w:rsid w:val="001440E9"/>
    <w:rsid w:val="00145612"/>
    <w:rsid w:val="00145EE3"/>
    <w:rsid w:val="00146466"/>
    <w:rsid w:val="00146B94"/>
    <w:rsid w:val="001505FD"/>
    <w:rsid w:val="00150B01"/>
    <w:rsid w:val="001561DC"/>
    <w:rsid w:val="00160F1C"/>
    <w:rsid w:val="00164F3C"/>
    <w:rsid w:val="00165112"/>
    <w:rsid w:val="0016528B"/>
    <w:rsid w:val="00165910"/>
    <w:rsid w:val="001667D2"/>
    <w:rsid w:val="00171F61"/>
    <w:rsid w:val="00180DC3"/>
    <w:rsid w:val="001812BC"/>
    <w:rsid w:val="00184A71"/>
    <w:rsid w:val="00185638"/>
    <w:rsid w:val="001871E3"/>
    <w:rsid w:val="00190A64"/>
    <w:rsid w:val="001A0417"/>
    <w:rsid w:val="001A0439"/>
    <w:rsid w:val="001A0B64"/>
    <w:rsid w:val="001A70F2"/>
    <w:rsid w:val="001B2514"/>
    <w:rsid w:val="001B4B80"/>
    <w:rsid w:val="001C2430"/>
    <w:rsid w:val="001C3D24"/>
    <w:rsid w:val="001C45AE"/>
    <w:rsid w:val="001C7FA2"/>
    <w:rsid w:val="001D0ECF"/>
    <w:rsid w:val="001D6DFE"/>
    <w:rsid w:val="001E2174"/>
    <w:rsid w:val="001E2E9F"/>
    <w:rsid w:val="001E5CE9"/>
    <w:rsid w:val="001E61E5"/>
    <w:rsid w:val="001F046B"/>
    <w:rsid w:val="001F0BF1"/>
    <w:rsid w:val="001F34FA"/>
    <w:rsid w:val="001F48C2"/>
    <w:rsid w:val="00200DDE"/>
    <w:rsid w:val="00201561"/>
    <w:rsid w:val="00206BBA"/>
    <w:rsid w:val="00207771"/>
    <w:rsid w:val="002100DD"/>
    <w:rsid w:val="00210BD6"/>
    <w:rsid w:val="0021113B"/>
    <w:rsid w:val="00211C16"/>
    <w:rsid w:val="00212ACF"/>
    <w:rsid w:val="002151B2"/>
    <w:rsid w:val="0022046C"/>
    <w:rsid w:val="0022057A"/>
    <w:rsid w:val="0022457A"/>
    <w:rsid w:val="0022701C"/>
    <w:rsid w:val="00227648"/>
    <w:rsid w:val="00231903"/>
    <w:rsid w:val="00232B87"/>
    <w:rsid w:val="00235151"/>
    <w:rsid w:val="00236591"/>
    <w:rsid w:val="0023680A"/>
    <w:rsid w:val="00241E79"/>
    <w:rsid w:val="002437EF"/>
    <w:rsid w:val="002441F5"/>
    <w:rsid w:val="00244565"/>
    <w:rsid w:val="00245A38"/>
    <w:rsid w:val="002472D5"/>
    <w:rsid w:val="00247C44"/>
    <w:rsid w:val="00252D35"/>
    <w:rsid w:val="002538C5"/>
    <w:rsid w:val="00255091"/>
    <w:rsid w:val="00255AF0"/>
    <w:rsid w:val="00255C53"/>
    <w:rsid w:val="00257C85"/>
    <w:rsid w:val="00257D1E"/>
    <w:rsid w:val="00261405"/>
    <w:rsid w:val="00261829"/>
    <w:rsid w:val="00265551"/>
    <w:rsid w:val="002727DC"/>
    <w:rsid w:val="002755A5"/>
    <w:rsid w:val="00281D70"/>
    <w:rsid w:val="00284881"/>
    <w:rsid w:val="00285982"/>
    <w:rsid w:val="00292A67"/>
    <w:rsid w:val="002974C8"/>
    <w:rsid w:val="002A3F69"/>
    <w:rsid w:val="002B0616"/>
    <w:rsid w:val="002B2BB5"/>
    <w:rsid w:val="002B31A6"/>
    <w:rsid w:val="002B5D98"/>
    <w:rsid w:val="002C3959"/>
    <w:rsid w:val="002C5772"/>
    <w:rsid w:val="002C64AF"/>
    <w:rsid w:val="002C7DBF"/>
    <w:rsid w:val="002D0CB3"/>
    <w:rsid w:val="002D1ADA"/>
    <w:rsid w:val="002D35F1"/>
    <w:rsid w:val="002D3DF8"/>
    <w:rsid w:val="002D5F67"/>
    <w:rsid w:val="002E47E0"/>
    <w:rsid w:val="002E4D71"/>
    <w:rsid w:val="002E4D7A"/>
    <w:rsid w:val="002E58B3"/>
    <w:rsid w:val="002E58CD"/>
    <w:rsid w:val="002E608D"/>
    <w:rsid w:val="002F0A9B"/>
    <w:rsid w:val="002F0D0B"/>
    <w:rsid w:val="002F33FC"/>
    <w:rsid w:val="002F4E07"/>
    <w:rsid w:val="002F4FCA"/>
    <w:rsid w:val="003024F2"/>
    <w:rsid w:val="003113B8"/>
    <w:rsid w:val="003161E7"/>
    <w:rsid w:val="003250DA"/>
    <w:rsid w:val="00331534"/>
    <w:rsid w:val="00331EA3"/>
    <w:rsid w:val="00332890"/>
    <w:rsid w:val="00332DCD"/>
    <w:rsid w:val="00334708"/>
    <w:rsid w:val="003352E9"/>
    <w:rsid w:val="00342842"/>
    <w:rsid w:val="003430C6"/>
    <w:rsid w:val="0034423D"/>
    <w:rsid w:val="0034689C"/>
    <w:rsid w:val="003515D8"/>
    <w:rsid w:val="00352EB2"/>
    <w:rsid w:val="0037541F"/>
    <w:rsid w:val="00383516"/>
    <w:rsid w:val="00383FC9"/>
    <w:rsid w:val="003847E5"/>
    <w:rsid w:val="0039075C"/>
    <w:rsid w:val="00390B74"/>
    <w:rsid w:val="003A226C"/>
    <w:rsid w:val="003A36DB"/>
    <w:rsid w:val="003A7F2A"/>
    <w:rsid w:val="003B01F9"/>
    <w:rsid w:val="003B06AD"/>
    <w:rsid w:val="003B3954"/>
    <w:rsid w:val="003C239A"/>
    <w:rsid w:val="003C6D50"/>
    <w:rsid w:val="003D0E89"/>
    <w:rsid w:val="003D21F9"/>
    <w:rsid w:val="003D584A"/>
    <w:rsid w:val="003E0200"/>
    <w:rsid w:val="003E57F4"/>
    <w:rsid w:val="003F3A81"/>
    <w:rsid w:val="003F4F2E"/>
    <w:rsid w:val="003F58A4"/>
    <w:rsid w:val="004008E6"/>
    <w:rsid w:val="004009BB"/>
    <w:rsid w:val="00403454"/>
    <w:rsid w:val="0040459A"/>
    <w:rsid w:val="0040525F"/>
    <w:rsid w:val="00411707"/>
    <w:rsid w:val="00414ED0"/>
    <w:rsid w:val="00416074"/>
    <w:rsid w:val="004171EF"/>
    <w:rsid w:val="00417254"/>
    <w:rsid w:val="00420044"/>
    <w:rsid w:val="0042459E"/>
    <w:rsid w:val="00424BC5"/>
    <w:rsid w:val="0042569F"/>
    <w:rsid w:val="00434648"/>
    <w:rsid w:val="0043633F"/>
    <w:rsid w:val="004363E6"/>
    <w:rsid w:val="00436794"/>
    <w:rsid w:val="00441E7C"/>
    <w:rsid w:val="00444828"/>
    <w:rsid w:val="00450AE2"/>
    <w:rsid w:val="00453531"/>
    <w:rsid w:val="00455CDC"/>
    <w:rsid w:val="00460523"/>
    <w:rsid w:val="00473417"/>
    <w:rsid w:val="00477E4A"/>
    <w:rsid w:val="00482B22"/>
    <w:rsid w:val="004835B3"/>
    <w:rsid w:val="00483772"/>
    <w:rsid w:val="004840EE"/>
    <w:rsid w:val="004907A8"/>
    <w:rsid w:val="00495972"/>
    <w:rsid w:val="00496AB9"/>
    <w:rsid w:val="00497899"/>
    <w:rsid w:val="004A025E"/>
    <w:rsid w:val="004A02C9"/>
    <w:rsid w:val="004A2A14"/>
    <w:rsid w:val="004A2B47"/>
    <w:rsid w:val="004A6C7E"/>
    <w:rsid w:val="004A7A84"/>
    <w:rsid w:val="004B37D9"/>
    <w:rsid w:val="004B4D19"/>
    <w:rsid w:val="004B624E"/>
    <w:rsid w:val="004C0743"/>
    <w:rsid w:val="004C0E81"/>
    <w:rsid w:val="004C0F6A"/>
    <w:rsid w:val="004C46B6"/>
    <w:rsid w:val="004C4F93"/>
    <w:rsid w:val="004C55C3"/>
    <w:rsid w:val="004D1823"/>
    <w:rsid w:val="004D4966"/>
    <w:rsid w:val="004E5E2F"/>
    <w:rsid w:val="004F1D2C"/>
    <w:rsid w:val="004F392D"/>
    <w:rsid w:val="004F4453"/>
    <w:rsid w:val="004F472C"/>
    <w:rsid w:val="004F4A1A"/>
    <w:rsid w:val="004F5F91"/>
    <w:rsid w:val="004F6EDD"/>
    <w:rsid w:val="005038F3"/>
    <w:rsid w:val="00506439"/>
    <w:rsid w:val="00512EC1"/>
    <w:rsid w:val="00516FA2"/>
    <w:rsid w:val="0052049A"/>
    <w:rsid w:val="005216B8"/>
    <w:rsid w:val="0052523A"/>
    <w:rsid w:val="0053586B"/>
    <w:rsid w:val="005370FF"/>
    <w:rsid w:val="005416C9"/>
    <w:rsid w:val="00542F7A"/>
    <w:rsid w:val="0054468D"/>
    <w:rsid w:val="00547C98"/>
    <w:rsid w:val="0055147B"/>
    <w:rsid w:val="00552B8C"/>
    <w:rsid w:val="0055359D"/>
    <w:rsid w:val="00560E36"/>
    <w:rsid w:val="005640E0"/>
    <w:rsid w:val="0056422A"/>
    <w:rsid w:val="00564BC4"/>
    <w:rsid w:val="00565CD5"/>
    <w:rsid w:val="005744FB"/>
    <w:rsid w:val="00576B76"/>
    <w:rsid w:val="0058503B"/>
    <w:rsid w:val="0058590E"/>
    <w:rsid w:val="00586D8C"/>
    <w:rsid w:val="00590D82"/>
    <w:rsid w:val="0059724B"/>
    <w:rsid w:val="005A04DF"/>
    <w:rsid w:val="005A0BF8"/>
    <w:rsid w:val="005A4517"/>
    <w:rsid w:val="005A5A05"/>
    <w:rsid w:val="005A6D13"/>
    <w:rsid w:val="005B425A"/>
    <w:rsid w:val="005B43EE"/>
    <w:rsid w:val="005B47D4"/>
    <w:rsid w:val="005B6FDF"/>
    <w:rsid w:val="005B7EC8"/>
    <w:rsid w:val="005C0074"/>
    <w:rsid w:val="005C0683"/>
    <w:rsid w:val="005C1636"/>
    <w:rsid w:val="005C403F"/>
    <w:rsid w:val="005C48D8"/>
    <w:rsid w:val="005C4F9F"/>
    <w:rsid w:val="005C65C0"/>
    <w:rsid w:val="005D217A"/>
    <w:rsid w:val="005D48DA"/>
    <w:rsid w:val="005D554F"/>
    <w:rsid w:val="005D7DB2"/>
    <w:rsid w:val="005E2BE2"/>
    <w:rsid w:val="005E640A"/>
    <w:rsid w:val="005E6B30"/>
    <w:rsid w:val="005E774B"/>
    <w:rsid w:val="005F05B3"/>
    <w:rsid w:val="005F1695"/>
    <w:rsid w:val="005F28E9"/>
    <w:rsid w:val="005F72CB"/>
    <w:rsid w:val="005F7465"/>
    <w:rsid w:val="00602268"/>
    <w:rsid w:val="006030F9"/>
    <w:rsid w:val="006052E0"/>
    <w:rsid w:val="00611B91"/>
    <w:rsid w:val="00617426"/>
    <w:rsid w:val="00627D9C"/>
    <w:rsid w:val="006314F6"/>
    <w:rsid w:val="00632832"/>
    <w:rsid w:val="00633063"/>
    <w:rsid w:val="00634296"/>
    <w:rsid w:val="00637A5D"/>
    <w:rsid w:val="00637ACF"/>
    <w:rsid w:val="00637C5F"/>
    <w:rsid w:val="006512AE"/>
    <w:rsid w:val="00653174"/>
    <w:rsid w:val="00656438"/>
    <w:rsid w:val="00657167"/>
    <w:rsid w:val="00661772"/>
    <w:rsid w:val="00663977"/>
    <w:rsid w:val="00663EBC"/>
    <w:rsid w:val="006654C7"/>
    <w:rsid w:val="00666783"/>
    <w:rsid w:val="006745B7"/>
    <w:rsid w:val="0067643F"/>
    <w:rsid w:val="006778E3"/>
    <w:rsid w:val="00684CAE"/>
    <w:rsid w:val="00684E45"/>
    <w:rsid w:val="006862D1"/>
    <w:rsid w:val="00687FE3"/>
    <w:rsid w:val="006917BF"/>
    <w:rsid w:val="006946BF"/>
    <w:rsid w:val="00696265"/>
    <w:rsid w:val="006A116F"/>
    <w:rsid w:val="006A3155"/>
    <w:rsid w:val="006A4BEC"/>
    <w:rsid w:val="006A686D"/>
    <w:rsid w:val="006B1301"/>
    <w:rsid w:val="006B4AC9"/>
    <w:rsid w:val="006B6867"/>
    <w:rsid w:val="006C6DF1"/>
    <w:rsid w:val="006C71D2"/>
    <w:rsid w:val="006D3381"/>
    <w:rsid w:val="006D396E"/>
    <w:rsid w:val="006D3FD3"/>
    <w:rsid w:val="006D6A7F"/>
    <w:rsid w:val="006D7A61"/>
    <w:rsid w:val="006E02FF"/>
    <w:rsid w:val="006E0AD5"/>
    <w:rsid w:val="006E2FB9"/>
    <w:rsid w:val="006E3B58"/>
    <w:rsid w:val="006E3D8D"/>
    <w:rsid w:val="006E4027"/>
    <w:rsid w:val="006E626D"/>
    <w:rsid w:val="006E6A37"/>
    <w:rsid w:val="006F1DE9"/>
    <w:rsid w:val="006F4245"/>
    <w:rsid w:val="006F5049"/>
    <w:rsid w:val="006F6453"/>
    <w:rsid w:val="0070206E"/>
    <w:rsid w:val="007038B9"/>
    <w:rsid w:val="00704CAB"/>
    <w:rsid w:val="0070637A"/>
    <w:rsid w:val="00706A30"/>
    <w:rsid w:val="00706D60"/>
    <w:rsid w:val="00710767"/>
    <w:rsid w:val="00710E9A"/>
    <w:rsid w:val="007163DA"/>
    <w:rsid w:val="00721AB8"/>
    <w:rsid w:val="00721B67"/>
    <w:rsid w:val="007225FF"/>
    <w:rsid w:val="007253CE"/>
    <w:rsid w:val="007304A3"/>
    <w:rsid w:val="00731EC4"/>
    <w:rsid w:val="0073241F"/>
    <w:rsid w:val="0073372F"/>
    <w:rsid w:val="00743497"/>
    <w:rsid w:val="00746993"/>
    <w:rsid w:val="00750362"/>
    <w:rsid w:val="00753A0F"/>
    <w:rsid w:val="00754AFC"/>
    <w:rsid w:val="00754BE0"/>
    <w:rsid w:val="007553F5"/>
    <w:rsid w:val="00762087"/>
    <w:rsid w:val="007621CF"/>
    <w:rsid w:val="00764F09"/>
    <w:rsid w:val="00767D6B"/>
    <w:rsid w:val="00770D3B"/>
    <w:rsid w:val="00775976"/>
    <w:rsid w:val="0078050A"/>
    <w:rsid w:val="00782007"/>
    <w:rsid w:val="007840A2"/>
    <w:rsid w:val="0078663F"/>
    <w:rsid w:val="0079570F"/>
    <w:rsid w:val="007958E5"/>
    <w:rsid w:val="00795E17"/>
    <w:rsid w:val="00796019"/>
    <w:rsid w:val="007A3AE0"/>
    <w:rsid w:val="007A4FB8"/>
    <w:rsid w:val="007A6F5D"/>
    <w:rsid w:val="007B6F4F"/>
    <w:rsid w:val="007C7917"/>
    <w:rsid w:val="007C7EB4"/>
    <w:rsid w:val="007D07A1"/>
    <w:rsid w:val="007D08C9"/>
    <w:rsid w:val="007D7207"/>
    <w:rsid w:val="007E363C"/>
    <w:rsid w:val="007E7EB7"/>
    <w:rsid w:val="007F5A4F"/>
    <w:rsid w:val="007F6B5E"/>
    <w:rsid w:val="00800862"/>
    <w:rsid w:val="00801A97"/>
    <w:rsid w:val="00802132"/>
    <w:rsid w:val="008060FD"/>
    <w:rsid w:val="00811928"/>
    <w:rsid w:val="008123C5"/>
    <w:rsid w:val="00813F3C"/>
    <w:rsid w:val="00815149"/>
    <w:rsid w:val="0081549E"/>
    <w:rsid w:val="0081731E"/>
    <w:rsid w:val="00821E61"/>
    <w:rsid w:val="00830F07"/>
    <w:rsid w:val="008327CF"/>
    <w:rsid w:val="00834561"/>
    <w:rsid w:val="00836D77"/>
    <w:rsid w:val="00840651"/>
    <w:rsid w:val="0084131E"/>
    <w:rsid w:val="00843904"/>
    <w:rsid w:val="0084612F"/>
    <w:rsid w:val="00851ACB"/>
    <w:rsid w:val="008538DE"/>
    <w:rsid w:val="008613AD"/>
    <w:rsid w:val="008637B4"/>
    <w:rsid w:val="00866B2E"/>
    <w:rsid w:val="00867900"/>
    <w:rsid w:val="00867CCF"/>
    <w:rsid w:val="00871107"/>
    <w:rsid w:val="00872B30"/>
    <w:rsid w:val="00873804"/>
    <w:rsid w:val="00873897"/>
    <w:rsid w:val="00875493"/>
    <w:rsid w:val="008805CE"/>
    <w:rsid w:val="00880BBD"/>
    <w:rsid w:val="00880F38"/>
    <w:rsid w:val="008836AF"/>
    <w:rsid w:val="00883F2F"/>
    <w:rsid w:val="008878A7"/>
    <w:rsid w:val="00893712"/>
    <w:rsid w:val="00895C1D"/>
    <w:rsid w:val="00895F07"/>
    <w:rsid w:val="008A2CD7"/>
    <w:rsid w:val="008A49DB"/>
    <w:rsid w:val="008B150D"/>
    <w:rsid w:val="008B39D6"/>
    <w:rsid w:val="008B454E"/>
    <w:rsid w:val="008B45F8"/>
    <w:rsid w:val="008B678D"/>
    <w:rsid w:val="008C0E08"/>
    <w:rsid w:val="008C24A9"/>
    <w:rsid w:val="008C544D"/>
    <w:rsid w:val="008C75BD"/>
    <w:rsid w:val="008D346C"/>
    <w:rsid w:val="008D5A54"/>
    <w:rsid w:val="008D6F37"/>
    <w:rsid w:val="008E133D"/>
    <w:rsid w:val="008E2533"/>
    <w:rsid w:val="008E3196"/>
    <w:rsid w:val="008E44E1"/>
    <w:rsid w:val="008E4CD9"/>
    <w:rsid w:val="008E4F63"/>
    <w:rsid w:val="008E68A6"/>
    <w:rsid w:val="008F12F6"/>
    <w:rsid w:val="008F3BFA"/>
    <w:rsid w:val="008F6DD9"/>
    <w:rsid w:val="008F7B78"/>
    <w:rsid w:val="00905639"/>
    <w:rsid w:val="00905EA4"/>
    <w:rsid w:val="009070A7"/>
    <w:rsid w:val="009151C9"/>
    <w:rsid w:val="0092161E"/>
    <w:rsid w:val="0092470C"/>
    <w:rsid w:val="00924A8B"/>
    <w:rsid w:val="00926046"/>
    <w:rsid w:val="009314CB"/>
    <w:rsid w:val="009339EF"/>
    <w:rsid w:val="009347B6"/>
    <w:rsid w:val="00934DDB"/>
    <w:rsid w:val="00934F54"/>
    <w:rsid w:val="009406C2"/>
    <w:rsid w:val="0094164D"/>
    <w:rsid w:val="00942A1E"/>
    <w:rsid w:val="009463FE"/>
    <w:rsid w:val="00951EC5"/>
    <w:rsid w:val="0095771C"/>
    <w:rsid w:val="00961C60"/>
    <w:rsid w:val="009620A1"/>
    <w:rsid w:val="00963390"/>
    <w:rsid w:val="00964828"/>
    <w:rsid w:val="00964B1E"/>
    <w:rsid w:val="00966747"/>
    <w:rsid w:val="0096777A"/>
    <w:rsid w:val="0097024E"/>
    <w:rsid w:val="009743DB"/>
    <w:rsid w:val="00974552"/>
    <w:rsid w:val="009765D1"/>
    <w:rsid w:val="0097759D"/>
    <w:rsid w:val="0098005E"/>
    <w:rsid w:val="009803CB"/>
    <w:rsid w:val="0098047D"/>
    <w:rsid w:val="00985CA0"/>
    <w:rsid w:val="0098736F"/>
    <w:rsid w:val="00991FC0"/>
    <w:rsid w:val="00992E33"/>
    <w:rsid w:val="00994CDA"/>
    <w:rsid w:val="00996060"/>
    <w:rsid w:val="00997733"/>
    <w:rsid w:val="009A3C94"/>
    <w:rsid w:val="009A4A40"/>
    <w:rsid w:val="009B24E6"/>
    <w:rsid w:val="009B52A6"/>
    <w:rsid w:val="009B658F"/>
    <w:rsid w:val="009B68D1"/>
    <w:rsid w:val="009C36C5"/>
    <w:rsid w:val="009C3E0C"/>
    <w:rsid w:val="009C4D78"/>
    <w:rsid w:val="009C79A0"/>
    <w:rsid w:val="009D1ACF"/>
    <w:rsid w:val="009D1DE6"/>
    <w:rsid w:val="009D2CE3"/>
    <w:rsid w:val="009D3DA7"/>
    <w:rsid w:val="009D5081"/>
    <w:rsid w:val="009E4DA1"/>
    <w:rsid w:val="009E689C"/>
    <w:rsid w:val="009F2101"/>
    <w:rsid w:val="009F2AF9"/>
    <w:rsid w:val="009F4024"/>
    <w:rsid w:val="009F4456"/>
    <w:rsid w:val="00A01A5D"/>
    <w:rsid w:val="00A02447"/>
    <w:rsid w:val="00A05709"/>
    <w:rsid w:val="00A0575E"/>
    <w:rsid w:val="00A1166B"/>
    <w:rsid w:val="00A22866"/>
    <w:rsid w:val="00A277FD"/>
    <w:rsid w:val="00A323CC"/>
    <w:rsid w:val="00A32562"/>
    <w:rsid w:val="00A330AD"/>
    <w:rsid w:val="00A3352E"/>
    <w:rsid w:val="00A335FB"/>
    <w:rsid w:val="00A33E7D"/>
    <w:rsid w:val="00A3430A"/>
    <w:rsid w:val="00A37847"/>
    <w:rsid w:val="00A4069E"/>
    <w:rsid w:val="00A47318"/>
    <w:rsid w:val="00A50571"/>
    <w:rsid w:val="00A518CA"/>
    <w:rsid w:val="00A53F95"/>
    <w:rsid w:val="00A54D03"/>
    <w:rsid w:val="00A54E8D"/>
    <w:rsid w:val="00A57D5A"/>
    <w:rsid w:val="00A61BA5"/>
    <w:rsid w:val="00A66B18"/>
    <w:rsid w:val="00A701B3"/>
    <w:rsid w:val="00A75551"/>
    <w:rsid w:val="00A75776"/>
    <w:rsid w:val="00A768DD"/>
    <w:rsid w:val="00A82D56"/>
    <w:rsid w:val="00A8445B"/>
    <w:rsid w:val="00A855C9"/>
    <w:rsid w:val="00A87E94"/>
    <w:rsid w:val="00A91845"/>
    <w:rsid w:val="00A92B66"/>
    <w:rsid w:val="00A94749"/>
    <w:rsid w:val="00A94864"/>
    <w:rsid w:val="00A95B4C"/>
    <w:rsid w:val="00A972FD"/>
    <w:rsid w:val="00A97CFA"/>
    <w:rsid w:val="00AA0B59"/>
    <w:rsid w:val="00AA4B64"/>
    <w:rsid w:val="00AA5323"/>
    <w:rsid w:val="00AA6FC5"/>
    <w:rsid w:val="00AB08DF"/>
    <w:rsid w:val="00AB10FD"/>
    <w:rsid w:val="00AB6011"/>
    <w:rsid w:val="00AB728F"/>
    <w:rsid w:val="00AB7EE1"/>
    <w:rsid w:val="00AC6EFC"/>
    <w:rsid w:val="00AD1D06"/>
    <w:rsid w:val="00AD480A"/>
    <w:rsid w:val="00AD62B6"/>
    <w:rsid w:val="00AD67DA"/>
    <w:rsid w:val="00AE0595"/>
    <w:rsid w:val="00AE0D86"/>
    <w:rsid w:val="00AE57DB"/>
    <w:rsid w:val="00AE742B"/>
    <w:rsid w:val="00AF2400"/>
    <w:rsid w:val="00AF431B"/>
    <w:rsid w:val="00AF5066"/>
    <w:rsid w:val="00B00588"/>
    <w:rsid w:val="00B04293"/>
    <w:rsid w:val="00B13655"/>
    <w:rsid w:val="00B1441A"/>
    <w:rsid w:val="00B158F5"/>
    <w:rsid w:val="00B223F3"/>
    <w:rsid w:val="00B24EF7"/>
    <w:rsid w:val="00B25E7F"/>
    <w:rsid w:val="00B318B8"/>
    <w:rsid w:val="00B3262B"/>
    <w:rsid w:val="00B33740"/>
    <w:rsid w:val="00B3411D"/>
    <w:rsid w:val="00B3760D"/>
    <w:rsid w:val="00B40E70"/>
    <w:rsid w:val="00B4228F"/>
    <w:rsid w:val="00B42FCF"/>
    <w:rsid w:val="00B50A20"/>
    <w:rsid w:val="00B5305F"/>
    <w:rsid w:val="00B55C6D"/>
    <w:rsid w:val="00B563ED"/>
    <w:rsid w:val="00B60B63"/>
    <w:rsid w:val="00B6557F"/>
    <w:rsid w:val="00B6574B"/>
    <w:rsid w:val="00B65CAE"/>
    <w:rsid w:val="00B66F15"/>
    <w:rsid w:val="00B67BAE"/>
    <w:rsid w:val="00B73C61"/>
    <w:rsid w:val="00B7455B"/>
    <w:rsid w:val="00B75A1E"/>
    <w:rsid w:val="00B833ED"/>
    <w:rsid w:val="00B87A42"/>
    <w:rsid w:val="00B90B84"/>
    <w:rsid w:val="00B93303"/>
    <w:rsid w:val="00B934E3"/>
    <w:rsid w:val="00B95C91"/>
    <w:rsid w:val="00B9702E"/>
    <w:rsid w:val="00BA087B"/>
    <w:rsid w:val="00BA1649"/>
    <w:rsid w:val="00BA3EB1"/>
    <w:rsid w:val="00BA4112"/>
    <w:rsid w:val="00BA6411"/>
    <w:rsid w:val="00BA7E09"/>
    <w:rsid w:val="00BB0FBD"/>
    <w:rsid w:val="00BB19D4"/>
    <w:rsid w:val="00BB20A9"/>
    <w:rsid w:val="00BB71FB"/>
    <w:rsid w:val="00BC1677"/>
    <w:rsid w:val="00BD3DBA"/>
    <w:rsid w:val="00BD4880"/>
    <w:rsid w:val="00BD5E3E"/>
    <w:rsid w:val="00BD5EDD"/>
    <w:rsid w:val="00BD7F72"/>
    <w:rsid w:val="00BE18FF"/>
    <w:rsid w:val="00BE4825"/>
    <w:rsid w:val="00BE6A57"/>
    <w:rsid w:val="00BE7CF2"/>
    <w:rsid w:val="00C03BCD"/>
    <w:rsid w:val="00C03E17"/>
    <w:rsid w:val="00C05124"/>
    <w:rsid w:val="00C0624D"/>
    <w:rsid w:val="00C079B0"/>
    <w:rsid w:val="00C10F84"/>
    <w:rsid w:val="00C13838"/>
    <w:rsid w:val="00C15EC6"/>
    <w:rsid w:val="00C170FD"/>
    <w:rsid w:val="00C260D6"/>
    <w:rsid w:val="00C3069F"/>
    <w:rsid w:val="00C32BFE"/>
    <w:rsid w:val="00C35A8B"/>
    <w:rsid w:val="00C35E36"/>
    <w:rsid w:val="00C37393"/>
    <w:rsid w:val="00C411AC"/>
    <w:rsid w:val="00C42585"/>
    <w:rsid w:val="00C44EA7"/>
    <w:rsid w:val="00C47447"/>
    <w:rsid w:val="00C500E3"/>
    <w:rsid w:val="00C53763"/>
    <w:rsid w:val="00C54DE2"/>
    <w:rsid w:val="00C5688B"/>
    <w:rsid w:val="00C56C55"/>
    <w:rsid w:val="00C57BA9"/>
    <w:rsid w:val="00C60FE3"/>
    <w:rsid w:val="00C61976"/>
    <w:rsid w:val="00C6497B"/>
    <w:rsid w:val="00C6701C"/>
    <w:rsid w:val="00C70ACC"/>
    <w:rsid w:val="00C71C81"/>
    <w:rsid w:val="00C7287A"/>
    <w:rsid w:val="00C838FE"/>
    <w:rsid w:val="00C85251"/>
    <w:rsid w:val="00C8545C"/>
    <w:rsid w:val="00C85F33"/>
    <w:rsid w:val="00C90C03"/>
    <w:rsid w:val="00C943FC"/>
    <w:rsid w:val="00C95533"/>
    <w:rsid w:val="00C96C00"/>
    <w:rsid w:val="00CA34B0"/>
    <w:rsid w:val="00CA5BFD"/>
    <w:rsid w:val="00CA5C09"/>
    <w:rsid w:val="00CA722F"/>
    <w:rsid w:val="00CB0D95"/>
    <w:rsid w:val="00CC1C38"/>
    <w:rsid w:val="00CC2206"/>
    <w:rsid w:val="00CC254C"/>
    <w:rsid w:val="00CC3D04"/>
    <w:rsid w:val="00CC4F6E"/>
    <w:rsid w:val="00CC6846"/>
    <w:rsid w:val="00CC691B"/>
    <w:rsid w:val="00CD0D77"/>
    <w:rsid w:val="00CE021A"/>
    <w:rsid w:val="00CE1E92"/>
    <w:rsid w:val="00CE2071"/>
    <w:rsid w:val="00CE5719"/>
    <w:rsid w:val="00CE5F6F"/>
    <w:rsid w:val="00CE7841"/>
    <w:rsid w:val="00CF0087"/>
    <w:rsid w:val="00D01B57"/>
    <w:rsid w:val="00D024D8"/>
    <w:rsid w:val="00D059FB"/>
    <w:rsid w:val="00D06E38"/>
    <w:rsid w:val="00D0707B"/>
    <w:rsid w:val="00D13197"/>
    <w:rsid w:val="00D216E6"/>
    <w:rsid w:val="00D245F0"/>
    <w:rsid w:val="00D25B00"/>
    <w:rsid w:val="00D26120"/>
    <w:rsid w:val="00D26CED"/>
    <w:rsid w:val="00D3196C"/>
    <w:rsid w:val="00D422E2"/>
    <w:rsid w:val="00D44948"/>
    <w:rsid w:val="00D4551D"/>
    <w:rsid w:val="00D47FC6"/>
    <w:rsid w:val="00D50434"/>
    <w:rsid w:val="00D50EF1"/>
    <w:rsid w:val="00D52595"/>
    <w:rsid w:val="00D54B79"/>
    <w:rsid w:val="00D56696"/>
    <w:rsid w:val="00D65714"/>
    <w:rsid w:val="00D70D98"/>
    <w:rsid w:val="00D70FB7"/>
    <w:rsid w:val="00D71A3E"/>
    <w:rsid w:val="00D727A7"/>
    <w:rsid w:val="00D746AC"/>
    <w:rsid w:val="00D80379"/>
    <w:rsid w:val="00D8185D"/>
    <w:rsid w:val="00D8773E"/>
    <w:rsid w:val="00D90322"/>
    <w:rsid w:val="00D91E2C"/>
    <w:rsid w:val="00D92051"/>
    <w:rsid w:val="00D92464"/>
    <w:rsid w:val="00D9278C"/>
    <w:rsid w:val="00D94E08"/>
    <w:rsid w:val="00D97765"/>
    <w:rsid w:val="00DA022C"/>
    <w:rsid w:val="00DA0B78"/>
    <w:rsid w:val="00DA25BD"/>
    <w:rsid w:val="00DA2FF1"/>
    <w:rsid w:val="00DA3AD5"/>
    <w:rsid w:val="00DA6894"/>
    <w:rsid w:val="00DB691B"/>
    <w:rsid w:val="00DC487D"/>
    <w:rsid w:val="00DC7DF9"/>
    <w:rsid w:val="00DD11FB"/>
    <w:rsid w:val="00DD1448"/>
    <w:rsid w:val="00DD207D"/>
    <w:rsid w:val="00DD29E4"/>
    <w:rsid w:val="00DD35C6"/>
    <w:rsid w:val="00DD49CB"/>
    <w:rsid w:val="00DD64CF"/>
    <w:rsid w:val="00DD753D"/>
    <w:rsid w:val="00DE1F23"/>
    <w:rsid w:val="00DE212C"/>
    <w:rsid w:val="00DE3483"/>
    <w:rsid w:val="00DE4347"/>
    <w:rsid w:val="00DE504F"/>
    <w:rsid w:val="00DF4BB0"/>
    <w:rsid w:val="00DF6A41"/>
    <w:rsid w:val="00E06E59"/>
    <w:rsid w:val="00E1198E"/>
    <w:rsid w:val="00E157DF"/>
    <w:rsid w:val="00E21413"/>
    <w:rsid w:val="00E235E0"/>
    <w:rsid w:val="00E2621B"/>
    <w:rsid w:val="00E3054A"/>
    <w:rsid w:val="00E30DD0"/>
    <w:rsid w:val="00E3115B"/>
    <w:rsid w:val="00E40F06"/>
    <w:rsid w:val="00E4321D"/>
    <w:rsid w:val="00E46640"/>
    <w:rsid w:val="00E5016D"/>
    <w:rsid w:val="00E541C4"/>
    <w:rsid w:val="00E54A09"/>
    <w:rsid w:val="00E54F27"/>
    <w:rsid w:val="00E554A8"/>
    <w:rsid w:val="00E55C29"/>
    <w:rsid w:val="00E574AC"/>
    <w:rsid w:val="00E607F2"/>
    <w:rsid w:val="00E6110A"/>
    <w:rsid w:val="00E61CC1"/>
    <w:rsid w:val="00E653C0"/>
    <w:rsid w:val="00E65950"/>
    <w:rsid w:val="00E65EE1"/>
    <w:rsid w:val="00E6643A"/>
    <w:rsid w:val="00E67606"/>
    <w:rsid w:val="00E84960"/>
    <w:rsid w:val="00E85041"/>
    <w:rsid w:val="00E930ED"/>
    <w:rsid w:val="00E94994"/>
    <w:rsid w:val="00E95505"/>
    <w:rsid w:val="00E9581B"/>
    <w:rsid w:val="00E96235"/>
    <w:rsid w:val="00E97AB4"/>
    <w:rsid w:val="00EA2B62"/>
    <w:rsid w:val="00EA67AD"/>
    <w:rsid w:val="00EB318B"/>
    <w:rsid w:val="00EC00CF"/>
    <w:rsid w:val="00EC134E"/>
    <w:rsid w:val="00EC3301"/>
    <w:rsid w:val="00EC3BA5"/>
    <w:rsid w:val="00EC4394"/>
    <w:rsid w:val="00EC4AC2"/>
    <w:rsid w:val="00ED190C"/>
    <w:rsid w:val="00ED3088"/>
    <w:rsid w:val="00EE16C5"/>
    <w:rsid w:val="00EE5671"/>
    <w:rsid w:val="00EE5847"/>
    <w:rsid w:val="00EE6F37"/>
    <w:rsid w:val="00EE6F64"/>
    <w:rsid w:val="00EF19E4"/>
    <w:rsid w:val="00EF2703"/>
    <w:rsid w:val="00EF777E"/>
    <w:rsid w:val="00F00263"/>
    <w:rsid w:val="00F00819"/>
    <w:rsid w:val="00F01492"/>
    <w:rsid w:val="00F041AE"/>
    <w:rsid w:val="00F16E2C"/>
    <w:rsid w:val="00F16FEB"/>
    <w:rsid w:val="00F17A0B"/>
    <w:rsid w:val="00F21306"/>
    <w:rsid w:val="00F25FC9"/>
    <w:rsid w:val="00F3270E"/>
    <w:rsid w:val="00F363CB"/>
    <w:rsid w:val="00F421C1"/>
    <w:rsid w:val="00F42360"/>
    <w:rsid w:val="00F43844"/>
    <w:rsid w:val="00F44E5F"/>
    <w:rsid w:val="00F463DB"/>
    <w:rsid w:val="00F50D06"/>
    <w:rsid w:val="00F51523"/>
    <w:rsid w:val="00F5245D"/>
    <w:rsid w:val="00F55A8D"/>
    <w:rsid w:val="00F55CCD"/>
    <w:rsid w:val="00F615E2"/>
    <w:rsid w:val="00F62AAA"/>
    <w:rsid w:val="00F67C1D"/>
    <w:rsid w:val="00F773B8"/>
    <w:rsid w:val="00F77584"/>
    <w:rsid w:val="00F81E93"/>
    <w:rsid w:val="00F82D37"/>
    <w:rsid w:val="00F83819"/>
    <w:rsid w:val="00F83869"/>
    <w:rsid w:val="00F84F24"/>
    <w:rsid w:val="00F8576E"/>
    <w:rsid w:val="00F8604A"/>
    <w:rsid w:val="00F878D8"/>
    <w:rsid w:val="00F87BAA"/>
    <w:rsid w:val="00F91429"/>
    <w:rsid w:val="00F920E8"/>
    <w:rsid w:val="00F959F4"/>
    <w:rsid w:val="00F96C55"/>
    <w:rsid w:val="00FA2508"/>
    <w:rsid w:val="00FA37DE"/>
    <w:rsid w:val="00FA4600"/>
    <w:rsid w:val="00FA591C"/>
    <w:rsid w:val="00FA5E13"/>
    <w:rsid w:val="00FA5F82"/>
    <w:rsid w:val="00FA73C8"/>
    <w:rsid w:val="00FB290B"/>
    <w:rsid w:val="00FB52C2"/>
    <w:rsid w:val="00FB74C4"/>
    <w:rsid w:val="00FC3576"/>
    <w:rsid w:val="00FC65A4"/>
    <w:rsid w:val="00FD0CD8"/>
    <w:rsid w:val="00FD2E61"/>
    <w:rsid w:val="00FD3080"/>
    <w:rsid w:val="00FD37BC"/>
    <w:rsid w:val="00FD413C"/>
    <w:rsid w:val="00FE13DC"/>
    <w:rsid w:val="00FE3DA9"/>
    <w:rsid w:val="00FE5647"/>
    <w:rsid w:val="00FF37A9"/>
    <w:rsid w:val="00FF51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F00819"/>
    <w:pPr>
      <w:jc w:val="both"/>
    </w:pPr>
    <w:rPr>
      <w:rFonts w:ascii="Calibri" w:hAnsi="Calibri" w:cs="Calibri"/>
    </w:rPr>
  </w:style>
  <w:style w:type="paragraph" w:styleId="1">
    <w:name w:val="heading 1"/>
    <w:basedOn w:val="a2"/>
    <w:next w:val="a2"/>
    <w:link w:val="10"/>
    <w:uiPriority w:val="9"/>
    <w:qFormat/>
    <w:rsid w:val="00F00819"/>
    <w:pPr>
      <w:keepNext/>
      <w:keepLines/>
      <w:spacing w:before="240" w:after="0"/>
      <w:outlineLvl w:val="0"/>
    </w:pPr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21">
    <w:name w:val="heading 2"/>
    <w:basedOn w:val="a2"/>
    <w:next w:val="a2"/>
    <w:link w:val="22"/>
    <w:uiPriority w:val="9"/>
    <w:qFormat/>
    <w:rsid w:val="0034423D"/>
    <w:pPr>
      <w:keepNext/>
      <w:keepLines/>
      <w:spacing w:before="40" w:after="0"/>
      <w:outlineLvl w:val="1"/>
    </w:pPr>
    <w:rPr>
      <w:rFonts w:ascii="Calibri Light" w:eastAsiaTheme="majorEastAsia" w:hAnsi="Calibri Light" w:cs="Calibri Light"/>
      <w:color w:val="2F5496" w:themeColor="accent1" w:themeShade="BF"/>
      <w:sz w:val="24"/>
      <w:szCs w:val="26"/>
    </w:rPr>
  </w:style>
  <w:style w:type="paragraph" w:styleId="31">
    <w:name w:val="heading 3"/>
    <w:basedOn w:val="a2"/>
    <w:next w:val="a2"/>
    <w:link w:val="32"/>
    <w:uiPriority w:val="9"/>
    <w:semiHidden/>
    <w:qFormat/>
    <w:rsid w:val="00F00819"/>
    <w:pPr>
      <w:keepNext/>
      <w:keepLines/>
      <w:spacing w:before="40" w:after="0"/>
      <w:outlineLvl w:val="2"/>
    </w:pPr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paragraph" w:styleId="41">
    <w:name w:val="heading 4"/>
    <w:basedOn w:val="a2"/>
    <w:next w:val="a2"/>
    <w:link w:val="42"/>
    <w:uiPriority w:val="9"/>
    <w:semiHidden/>
    <w:qFormat/>
    <w:rsid w:val="00F00819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2F5496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qFormat/>
    <w:rsid w:val="00F00819"/>
    <w:pPr>
      <w:keepNext/>
      <w:keepLines/>
      <w:spacing w:before="40" w:after="0"/>
      <w:outlineLvl w:val="4"/>
    </w:pPr>
    <w:rPr>
      <w:rFonts w:ascii="Calibri Light" w:eastAsiaTheme="majorEastAsia" w:hAnsi="Calibri Light" w:cs="Calibri Light"/>
      <w:color w:val="2F5496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qFormat/>
    <w:rsid w:val="00F00819"/>
    <w:pPr>
      <w:keepNext/>
      <w:keepLines/>
      <w:spacing w:before="40" w:after="0"/>
      <w:outlineLvl w:val="5"/>
    </w:pPr>
    <w:rPr>
      <w:rFonts w:ascii="Calibri Light" w:eastAsiaTheme="majorEastAsia" w:hAnsi="Calibri Light" w:cs="Calibri Light"/>
      <w:color w:val="1F3763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qFormat/>
    <w:rsid w:val="00F00819"/>
    <w:pPr>
      <w:keepNext/>
      <w:keepLines/>
      <w:spacing w:before="40" w:after="0"/>
      <w:outlineLvl w:val="6"/>
    </w:pPr>
    <w:rPr>
      <w:rFonts w:ascii="Calibri Light" w:eastAsiaTheme="majorEastAsia" w:hAnsi="Calibri Light" w:cs="Calibri Light"/>
      <w:i/>
      <w:iCs/>
      <w:color w:val="1F3763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qFormat/>
    <w:rsid w:val="00F00819"/>
    <w:pPr>
      <w:keepNext/>
      <w:keepLines/>
      <w:spacing w:before="40" w:after="0"/>
      <w:outlineLvl w:val="7"/>
    </w:pPr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qFormat/>
    <w:rsid w:val="00F00819"/>
    <w:pPr>
      <w:keepNext/>
      <w:keepLines/>
      <w:spacing w:before="40" w:after="0"/>
      <w:outlineLvl w:val="8"/>
    </w:pPr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styleId="a6">
    <w:name w:val="Placeholder Text"/>
    <w:basedOn w:val="a3"/>
    <w:uiPriority w:val="99"/>
    <w:semiHidden/>
    <w:rsid w:val="00F00819"/>
    <w:rPr>
      <w:rFonts w:ascii="Calibri" w:hAnsi="Calibri" w:cs="Calibri"/>
      <w:color w:val="808080"/>
    </w:rPr>
  </w:style>
  <w:style w:type="character" w:customStyle="1" w:styleId="10">
    <w:name w:val="Заголовок 1 Знак"/>
    <w:basedOn w:val="a3"/>
    <w:link w:val="1"/>
    <w:uiPriority w:val="9"/>
    <w:rsid w:val="00F00819"/>
    <w:rPr>
      <w:rFonts w:ascii="Segoe UI" w:eastAsiaTheme="majorEastAsia" w:hAnsi="Segoe UI" w:cs="Segoe UI"/>
      <w:caps/>
      <w:color w:val="2F5496" w:themeColor="accent1" w:themeShade="BF"/>
      <w:sz w:val="40"/>
      <w:szCs w:val="40"/>
    </w:rPr>
  </w:style>
  <w:style w:type="paragraph" w:styleId="a7">
    <w:name w:val="TOC Heading"/>
    <w:basedOn w:val="1"/>
    <w:next w:val="a2"/>
    <w:uiPriority w:val="39"/>
    <w:unhideWhenUsed/>
    <w:qFormat/>
    <w:rsid w:val="00F00819"/>
    <w:pPr>
      <w:jc w:val="center"/>
      <w:outlineLvl w:val="9"/>
    </w:pPr>
  </w:style>
  <w:style w:type="paragraph" w:styleId="11">
    <w:name w:val="toc 1"/>
    <w:basedOn w:val="a2"/>
    <w:next w:val="a2"/>
    <w:autoRedefine/>
    <w:uiPriority w:val="39"/>
    <w:rsid w:val="00F00819"/>
    <w:pPr>
      <w:spacing w:after="100"/>
    </w:pPr>
  </w:style>
  <w:style w:type="character" w:styleId="a8">
    <w:name w:val="Hyperlink"/>
    <w:basedOn w:val="a3"/>
    <w:uiPriority w:val="99"/>
    <w:unhideWhenUsed/>
    <w:rsid w:val="00F00819"/>
    <w:rPr>
      <w:rFonts w:ascii="Calibri" w:hAnsi="Calibri" w:cs="Calibri"/>
      <w:color w:val="0563C1" w:themeColor="hyperlink"/>
      <w:u w:val="single"/>
    </w:rPr>
  </w:style>
  <w:style w:type="paragraph" w:styleId="a9">
    <w:name w:val="Balloon Text"/>
    <w:basedOn w:val="a2"/>
    <w:link w:val="aa"/>
    <w:uiPriority w:val="99"/>
    <w:semiHidden/>
    <w:unhideWhenUsed/>
    <w:rsid w:val="00F008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3"/>
    <w:link w:val="a9"/>
    <w:uiPriority w:val="99"/>
    <w:semiHidden/>
    <w:rsid w:val="00F00819"/>
    <w:rPr>
      <w:rFonts w:ascii="Segoe UI" w:hAnsi="Segoe UI" w:cs="Segoe UI"/>
      <w:sz w:val="18"/>
      <w:szCs w:val="18"/>
    </w:rPr>
  </w:style>
  <w:style w:type="paragraph" w:styleId="ab">
    <w:name w:val="Normal (Web)"/>
    <w:basedOn w:val="a2"/>
    <w:uiPriority w:val="99"/>
    <w:semiHidden/>
    <w:unhideWhenUsed/>
    <w:rsid w:val="00F008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Заголовок 2 Знак"/>
    <w:basedOn w:val="a3"/>
    <w:link w:val="21"/>
    <w:uiPriority w:val="9"/>
    <w:rsid w:val="0034423D"/>
    <w:rPr>
      <w:rFonts w:ascii="Calibri Light" w:eastAsiaTheme="majorEastAsia" w:hAnsi="Calibri Light" w:cs="Calibri Light"/>
      <w:color w:val="2F5496" w:themeColor="accent1" w:themeShade="BF"/>
      <w:sz w:val="24"/>
      <w:szCs w:val="26"/>
    </w:rPr>
  </w:style>
  <w:style w:type="paragraph" w:styleId="23">
    <w:name w:val="toc 2"/>
    <w:basedOn w:val="a2"/>
    <w:next w:val="a2"/>
    <w:autoRedefine/>
    <w:uiPriority w:val="39"/>
    <w:rsid w:val="00F00819"/>
    <w:pPr>
      <w:spacing w:after="100"/>
      <w:ind w:left="220"/>
    </w:pPr>
  </w:style>
  <w:style w:type="paragraph" w:styleId="ac">
    <w:name w:val="List Paragraph"/>
    <w:basedOn w:val="a2"/>
    <w:uiPriority w:val="34"/>
    <w:qFormat/>
    <w:rsid w:val="00F00819"/>
    <w:pPr>
      <w:ind w:left="720"/>
      <w:contextualSpacing/>
    </w:pPr>
  </w:style>
  <w:style w:type="paragraph" w:styleId="ad">
    <w:name w:val="header"/>
    <w:basedOn w:val="a2"/>
    <w:link w:val="ae"/>
    <w:uiPriority w:val="99"/>
    <w:semiHidden/>
    <w:rsid w:val="00F0081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e">
    <w:name w:val="Верхний колонтитул Знак"/>
    <w:basedOn w:val="a3"/>
    <w:link w:val="ad"/>
    <w:uiPriority w:val="99"/>
    <w:semiHidden/>
    <w:rsid w:val="00F00819"/>
    <w:rPr>
      <w:rFonts w:ascii="Calibri" w:hAnsi="Calibri" w:cs="Calibri"/>
    </w:rPr>
  </w:style>
  <w:style w:type="paragraph" w:styleId="af">
    <w:name w:val="footer"/>
    <w:basedOn w:val="a2"/>
    <w:link w:val="af0"/>
    <w:uiPriority w:val="99"/>
    <w:unhideWhenUsed/>
    <w:rsid w:val="00F00819"/>
    <w:pPr>
      <w:tabs>
        <w:tab w:val="center" w:pos="4680"/>
        <w:tab w:val="right" w:pos="9360"/>
      </w:tabs>
      <w:spacing w:after="0" w:line="240" w:lineRule="auto"/>
      <w:jc w:val="right"/>
    </w:pPr>
  </w:style>
  <w:style w:type="character" w:customStyle="1" w:styleId="af0">
    <w:name w:val="Нижний колонтитул Знак"/>
    <w:basedOn w:val="a3"/>
    <w:link w:val="af"/>
    <w:uiPriority w:val="99"/>
    <w:rsid w:val="00F00819"/>
    <w:rPr>
      <w:rFonts w:ascii="Calibri" w:hAnsi="Calibri" w:cs="Calibri"/>
    </w:rPr>
  </w:style>
  <w:style w:type="paragraph" w:styleId="a0">
    <w:name w:val="List Bullet"/>
    <w:basedOn w:val="a2"/>
    <w:uiPriority w:val="99"/>
    <w:rsid w:val="00F00819"/>
    <w:pPr>
      <w:numPr>
        <w:numId w:val="3"/>
      </w:numPr>
      <w:contextualSpacing/>
    </w:pPr>
  </w:style>
  <w:style w:type="paragraph" w:styleId="af1">
    <w:name w:val="Subtitle"/>
    <w:basedOn w:val="a2"/>
    <w:next w:val="a2"/>
    <w:link w:val="af2"/>
    <w:uiPriority w:val="11"/>
    <w:qFormat/>
    <w:rsid w:val="00F00819"/>
    <w:pPr>
      <w:jc w:val="center"/>
    </w:pPr>
  </w:style>
  <w:style w:type="character" w:customStyle="1" w:styleId="af2">
    <w:name w:val="Подзаголовок Знак"/>
    <w:basedOn w:val="a3"/>
    <w:link w:val="af1"/>
    <w:uiPriority w:val="11"/>
    <w:rsid w:val="00F00819"/>
    <w:rPr>
      <w:rFonts w:ascii="Calibri" w:hAnsi="Calibri" w:cs="Calibri"/>
    </w:rPr>
  </w:style>
  <w:style w:type="paragraph" w:styleId="af3">
    <w:name w:val="Title"/>
    <w:basedOn w:val="a2"/>
    <w:next w:val="a2"/>
    <w:link w:val="af4"/>
    <w:uiPriority w:val="10"/>
    <w:qFormat/>
    <w:rsid w:val="00F00819"/>
    <w:pPr>
      <w:spacing w:after="0" w:line="240" w:lineRule="auto"/>
      <w:contextualSpacing/>
      <w:jc w:val="center"/>
    </w:pPr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af4">
    <w:name w:val="Название Знак"/>
    <w:basedOn w:val="a3"/>
    <w:link w:val="af3"/>
    <w:uiPriority w:val="10"/>
    <w:rsid w:val="00F00819"/>
    <w:rPr>
      <w:rFonts w:ascii="Calibri Light" w:eastAsiaTheme="majorEastAsia" w:hAnsi="Calibri Light" w:cs="Calibri Light"/>
      <w:spacing w:val="-10"/>
      <w:kern w:val="28"/>
      <w:sz w:val="56"/>
      <w:szCs w:val="56"/>
    </w:rPr>
  </w:style>
  <w:style w:type="character" w:customStyle="1" w:styleId="12">
    <w:name w:val="Упомянуть1"/>
    <w:basedOn w:val="a3"/>
    <w:uiPriority w:val="99"/>
    <w:semiHidden/>
    <w:unhideWhenUsed/>
    <w:rsid w:val="00F00819"/>
    <w:rPr>
      <w:rFonts w:ascii="Calibri" w:hAnsi="Calibri" w:cs="Calibri"/>
      <w:color w:val="2B579A"/>
      <w:shd w:val="clear" w:color="auto" w:fill="E1DFDD"/>
    </w:rPr>
  </w:style>
  <w:style w:type="numbering" w:styleId="111111">
    <w:name w:val="Outline List 2"/>
    <w:basedOn w:val="a5"/>
    <w:uiPriority w:val="99"/>
    <w:semiHidden/>
    <w:unhideWhenUsed/>
    <w:rsid w:val="00F00819"/>
    <w:pPr>
      <w:numPr>
        <w:numId w:val="4"/>
      </w:numPr>
    </w:pPr>
  </w:style>
  <w:style w:type="numbering" w:styleId="1ai">
    <w:name w:val="Outline List 1"/>
    <w:basedOn w:val="a5"/>
    <w:uiPriority w:val="99"/>
    <w:semiHidden/>
    <w:unhideWhenUsed/>
    <w:rsid w:val="00F00819"/>
    <w:pPr>
      <w:numPr>
        <w:numId w:val="5"/>
      </w:numPr>
    </w:pPr>
  </w:style>
  <w:style w:type="character" w:styleId="HTML">
    <w:name w:val="HTML Code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F00819"/>
    <w:pPr>
      <w:spacing w:after="0" w:line="240" w:lineRule="auto"/>
    </w:pPr>
    <w:rPr>
      <w:i/>
      <w:iCs/>
    </w:rPr>
  </w:style>
  <w:style w:type="character" w:customStyle="1" w:styleId="HTML2">
    <w:name w:val="Адрес HTML Знак"/>
    <w:basedOn w:val="a3"/>
    <w:link w:val="HTML1"/>
    <w:uiPriority w:val="99"/>
    <w:semiHidden/>
    <w:rsid w:val="00F00819"/>
    <w:rPr>
      <w:rFonts w:ascii="Calibri" w:hAnsi="Calibri" w:cs="Calibri"/>
      <w:i/>
      <w:iCs/>
    </w:rPr>
  </w:style>
  <w:style w:type="character" w:styleId="HTML3">
    <w:name w:val="HTML Definition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character" w:styleId="HTML4">
    <w:name w:val="HTML Cite"/>
    <w:basedOn w:val="a3"/>
    <w:uiPriority w:val="99"/>
    <w:semiHidden/>
    <w:unhideWhenUsed/>
    <w:rsid w:val="00F00819"/>
    <w:rPr>
      <w:rFonts w:ascii="Calibri" w:hAnsi="Calibri" w:cs="Calibri"/>
      <w:i/>
      <w:iCs/>
    </w:rPr>
  </w:style>
  <w:style w:type="character" w:styleId="HTML5">
    <w:name w:val="HTML Typewriter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F00819"/>
    <w:rPr>
      <w:rFonts w:ascii="Consolas" w:hAnsi="Consolas" w:cs="Calibr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F00819"/>
    <w:rPr>
      <w:rFonts w:ascii="Calibri" w:hAnsi="Calibri" w:cs="Calibri"/>
    </w:rPr>
  </w:style>
  <w:style w:type="character" w:styleId="HTML8">
    <w:name w:val="HTML Keyboard"/>
    <w:basedOn w:val="a3"/>
    <w:uiPriority w:val="99"/>
    <w:semiHidden/>
    <w:unhideWhenUsed/>
    <w:rsid w:val="00F00819"/>
    <w:rPr>
      <w:rFonts w:ascii="Consolas" w:hAnsi="Consolas" w:cs="Calibri"/>
      <w:sz w:val="20"/>
      <w:szCs w:val="20"/>
    </w:rPr>
  </w:style>
  <w:style w:type="paragraph" w:styleId="HTML9">
    <w:name w:val="HTML Preformatted"/>
    <w:basedOn w:val="a2"/>
    <w:link w:val="HTMLa"/>
    <w:uiPriority w:val="99"/>
    <w:unhideWhenUsed/>
    <w:rsid w:val="00F00819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a">
    <w:name w:val="Стандартный HTML Знак"/>
    <w:basedOn w:val="a3"/>
    <w:link w:val="HTML9"/>
    <w:uiPriority w:val="99"/>
    <w:rsid w:val="00F00819"/>
    <w:rPr>
      <w:rFonts w:ascii="Consolas" w:hAnsi="Consolas" w:cs="Calibri"/>
      <w:sz w:val="20"/>
      <w:szCs w:val="20"/>
    </w:rPr>
  </w:style>
  <w:style w:type="paragraph" w:styleId="33">
    <w:name w:val="toc 3"/>
    <w:basedOn w:val="a2"/>
    <w:next w:val="a2"/>
    <w:autoRedefine/>
    <w:uiPriority w:val="39"/>
    <w:rsid w:val="00F00819"/>
    <w:pPr>
      <w:spacing w:after="100"/>
      <w:ind w:left="440"/>
    </w:pPr>
  </w:style>
  <w:style w:type="paragraph" w:styleId="43">
    <w:name w:val="toc 4"/>
    <w:basedOn w:val="a2"/>
    <w:next w:val="a2"/>
    <w:autoRedefine/>
    <w:uiPriority w:val="39"/>
    <w:semiHidden/>
    <w:rsid w:val="00F00819"/>
    <w:pPr>
      <w:spacing w:after="100"/>
      <w:ind w:left="660"/>
    </w:pPr>
  </w:style>
  <w:style w:type="paragraph" w:styleId="53">
    <w:name w:val="toc 5"/>
    <w:basedOn w:val="a2"/>
    <w:next w:val="a2"/>
    <w:autoRedefine/>
    <w:uiPriority w:val="39"/>
    <w:semiHidden/>
    <w:rsid w:val="00F00819"/>
    <w:pPr>
      <w:spacing w:after="100"/>
      <w:ind w:left="880"/>
    </w:pPr>
  </w:style>
  <w:style w:type="paragraph" w:styleId="61">
    <w:name w:val="toc 6"/>
    <w:basedOn w:val="a2"/>
    <w:next w:val="a2"/>
    <w:autoRedefine/>
    <w:uiPriority w:val="39"/>
    <w:semiHidden/>
    <w:rsid w:val="00F00819"/>
    <w:pPr>
      <w:spacing w:after="100"/>
      <w:ind w:left="1100"/>
    </w:pPr>
  </w:style>
  <w:style w:type="paragraph" w:styleId="71">
    <w:name w:val="toc 7"/>
    <w:basedOn w:val="a2"/>
    <w:next w:val="a2"/>
    <w:autoRedefine/>
    <w:uiPriority w:val="39"/>
    <w:semiHidden/>
    <w:rsid w:val="00F00819"/>
    <w:pPr>
      <w:spacing w:after="100"/>
      <w:ind w:left="1320"/>
    </w:pPr>
  </w:style>
  <w:style w:type="paragraph" w:styleId="81">
    <w:name w:val="toc 8"/>
    <w:basedOn w:val="a2"/>
    <w:next w:val="a2"/>
    <w:autoRedefine/>
    <w:uiPriority w:val="39"/>
    <w:semiHidden/>
    <w:rsid w:val="00F00819"/>
    <w:pPr>
      <w:spacing w:after="100"/>
      <w:ind w:left="1540"/>
    </w:pPr>
  </w:style>
  <w:style w:type="paragraph" w:styleId="91">
    <w:name w:val="toc 9"/>
    <w:basedOn w:val="a2"/>
    <w:next w:val="a2"/>
    <w:autoRedefine/>
    <w:uiPriority w:val="39"/>
    <w:semiHidden/>
    <w:rsid w:val="00F00819"/>
    <w:pPr>
      <w:spacing w:after="100"/>
      <w:ind w:left="1760"/>
    </w:pPr>
  </w:style>
  <w:style w:type="character" w:styleId="af5">
    <w:name w:val="Subtle Reference"/>
    <w:basedOn w:val="a3"/>
    <w:uiPriority w:val="31"/>
    <w:semiHidden/>
    <w:qFormat/>
    <w:rsid w:val="00F00819"/>
    <w:rPr>
      <w:rFonts w:ascii="Calibri" w:hAnsi="Calibri" w:cs="Calibri"/>
      <w:smallCaps/>
      <w:color w:val="5A5A5A" w:themeColor="text1" w:themeTint="A5"/>
    </w:rPr>
  </w:style>
  <w:style w:type="character" w:styleId="af6">
    <w:name w:val="Subtle Emphasis"/>
    <w:basedOn w:val="a3"/>
    <w:uiPriority w:val="19"/>
    <w:semiHidden/>
    <w:qFormat/>
    <w:rsid w:val="00F00819"/>
    <w:rPr>
      <w:rFonts w:ascii="Calibri" w:hAnsi="Calibri" w:cs="Calibri"/>
      <w:i/>
      <w:iCs/>
      <w:color w:val="404040" w:themeColor="text1" w:themeTint="BF"/>
    </w:rPr>
  </w:style>
  <w:style w:type="table" w:styleId="af7">
    <w:name w:val="Table Professional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472C4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472C4" w:themeColor="accent1"/>
          <w:bottom w:val="single" w:sz="8" w:space="0" w:color="4472C4" w:themeColor="accent1"/>
        </w:tcBorders>
      </w:tc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shd w:val="clear" w:color="auto" w:fill="D0DBF0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D7D31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D7D31" w:themeColor="accent2"/>
          <w:bottom w:val="single" w:sz="8" w:space="0" w:color="ED7D31" w:themeColor="accent2"/>
        </w:tcBorders>
      </w:tc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shd w:val="clear" w:color="auto" w:fill="FADECB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5A5A5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5A5A5" w:themeColor="accent3"/>
          <w:bottom w:val="single" w:sz="8" w:space="0" w:color="A5A5A5" w:themeColor="accent3"/>
        </w:tcBorders>
      </w:tc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shd w:val="clear" w:color="auto" w:fill="E8E8E8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4"/>
          <w:bottom w:val="single" w:sz="8" w:space="0" w:color="FFC000" w:themeColor="accent4"/>
        </w:tcBorders>
      </w:tc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shd w:val="clear" w:color="auto" w:fill="FFEFC0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B9BD5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B9BD5" w:themeColor="accent5"/>
          <w:bottom w:val="single" w:sz="8" w:space="0" w:color="5B9BD5" w:themeColor="accent5"/>
        </w:tcBorders>
      </w:tc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shd w:val="clear" w:color="auto" w:fill="D6E6F4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0AD47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0AD47" w:themeColor="accent6"/>
          <w:bottom w:val="single" w:sz="8" w:space="0" w:color="70AD47" w:themeColor="accent6"/>
        </w:tcBorders>
      </w:tc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shd w:val="clear" w:color="auto" w:fill="DBEBD0" w:themeFill="accent6" w:themeFillTint="3F"/>
      </w:tcPr>
    </w:tblStylePr>
  </w:style>
  <w:style w:type="table" w:styleId="24">
    <w:name w:val="Medium List 2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472C4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472C4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472C4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0DBF0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D7D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D7D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EC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5A5A5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5A5A5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8E8E8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B9BD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B9BD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6E6F4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0AD47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0AD47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BEB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1" w:themeTint="BF"/>
          <w:left w:val="single" w:sz="8" w:space="0" w:color="7295D2" w:themeColor="accent1" w:themeTint="BF"/>
          <w:bottom w:val="single" w:sz="8" w:space="0" w:color="7295D2" w:themeColor="accent1" w:themeTint="BF"/>
          <w:right w:val="single" w:sz="8" w:space="0" w:color="7295D2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19D64" w:themeColor="accent2" w:themeTint="BF"/>
          <w:left w:val="single" w:sz="8" w:space="0" w:color="F19D64" w:themeColor="accent2" w:themeTint="BF"/>
          <w:bottom w:val="single" w:sz="8" w:space="0" w:color="F19D64" w:themeColor="accent2" w:themeTint="BF"/>
          <w:right w:val="single" w:sz="8" w:space="0" w:color="F19D64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DEC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ADEC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BBBBB" w:themeColor="accent3" w:themeTint="BF"/>
          <w:left w:val="single" w:sz="8" w:space="0" w:color="BBBBBB" w:themeColor="accent3" w:themeTint="BF"/>
          <w:bottom w:val="single" w:sz="8" w:space="0" w:color="BBBBBB" w:themeColor="accent3" w:themeTint="BF"/>
          <w:right w:val="single" w:sz="8" w:space="0" w:color="BBBBB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E8E8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8E8E8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4" w:themeTint="BF"/>
          <w:left w:val="single" w:sz="8" w:space="0" w:color="FFCF40" w:themeColor="accent4" w:themeTint="BF"/>
          <w:bottom w:val="single" w:sz="8" w:space="0" w:color="FFCF40" w:themeColor="accent4" w:themeTint="BF"/>
          <w:right w:val="single" w:sz="8" w:space="0" w:color="FFCF40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4B3DF" w:themeColor="accent5" w:themeTint="BF"/>
          <w:left w:val="single" w:sz="8" w:space="0" w:color="84B3DF" w:themeColor="accent5" w:themeTint="BF"/>
          <w:bottom w:val="single" w:sz="8" w:space="0" w:color="84B3DF" w:themeColor="accent5" w:themeTint="BF"/>
          <w:right w:val="single" w:sz="8" w:space="0" w:color="84B3DF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6E6F4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6E6F4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3C571" w:themeColor="accent6" w:themeTint="BF"/>
          <w:left w:val="single" w:sz="8" w:space="0" w:color="93C571" w:themeColor="accent6" w:themeTint="BF"/>
          <w:bottom w:val="single" w:sz="8" w:space="0" w:color="93C571" w:themeColor="accent6" w:themeTint="BF"/>
          <w:right w:val="single" w:sz="8" w:space="0" w:color="93C5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B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BEB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295D2" w:themeColor="accent1" w:themeTint="BF"/>
        <w:left w:val="single" w:sz="8" w:space="0" w:color="7295D2" w:themeColor="accent1" w:themeTint="BF"/>
        <w:bottom w:val="single" w:sz="8" w:space="0" w:color="7295D2" w:themeColor="accent1" w:themeTint="BF"/>
        <w:right w:val="single" w:sz="8" w:space="0" w:color="7295D2" w:themeColor="accent1" w:themeTint="BF"/>
        <w:insideH w:val="single" w:sz="8" w:space="0" w:color="7295D2" w:themeColor="accent1" w:themeTint="BF"/>
        <w:insideV w:val="single" w:sz="8" w:space="0" w:color="7295D2" w:themeColor="accent1" w:themeTint="BF"/>
      </w:tblBorders>
    </w:tblPr>
    <w:tcPr>
      <w:shd w:val="clear" w:color="auto" w:fill="D0DBF0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295D2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19D64" w:themeColor="accent2" w:themeTint="BF"/>
        <w:left w:val="single" w:sz="8" w:space="0" w:color="F19D64" w:themeColor="accent2" w:themeTint="BF"/>
        <w:bottom w:val="single" w:sz="8" w:space="0" w:color="F19D64" w:themeColor="accent2" w:themeTint="BF"/>
        <w:right w:val="single" w:sz="8" w:space="0" w:color="F19D64" w:themeColor="accent2" w:themeTint="BF"/>
        <w:insideH w:val="single" w:sz="8" w:space="0" w:color="F19D64" w:themeColor="accent2" w:themeTint="BF"/>
        <w:insideV w:val="single" w:sz="8" w:space="0" w:color="F19D64" w:themeColor="accent2" w:themeTint="BF"/>
      </w:tblBorders>
    </w:tblPr>
    <w:tcPr>
      <w:shd w:val="clear" w:color="auto" w:fill="FADEC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19D64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BBBBBB" w:themeColor="accent3" w:themeTint="BF"/>
        <w:left w:val="single" w:sz="8" w:space="0" w:color="BBBBBB" w:themeColor="accent3" w:themeTint="BF"/>
        <w:bottom w:val="single" w:sz="8" w:space="0" w:color="BBBBBB" w:themeColor="accent3" w:themeTint="BF"/>
        <w:right w:val="single" w:sz="8" w:space="0" w:color="BBBBBB" w:themeColor="accent3" w:themeTint="BF"/>
        <w:insideH w:val="single" w:sz="8" w:space="0" w:color="BBBBBB" w:themeColor="accent3" w:themeTint="BF"/>
        <w:insideV w:val="single" w:sz="8" w:space="0" w:color="BBBBBB" w:themeColor="accent3" w:themeTint="BF"/>
      </w:tblBorders>
    </w:tblPr>
    <w:tcPr>
      <w:shd w:val="clear" w:color="auto" w:fill="E8E8E8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BBBB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F40" w:themeColor="accent4" w:themeTint="BF"/>
        <w:left w:val="single" w:sz="8" w:space="0" w:color="FFCF40" w:themeColor="accent4" w:themeTint="BF"/>
        <w:bottom w:val="single" w:sz="8" w:space="0" w:color="FFCF40" w:themeColor="accent4" w:themeTint="BF"/>
        <w:right w:val="single" w:sz="8" w:space="0" w:color="FFCF40" w:themeColor="accent4" w:themeTint="BF"/>
        <w:insideH w:val="single" w:sz="8" w:space="0" w:color="FFCF40" w:themeColor="accent4" w:themeTint="BF"/>
        <w:insideV w:val="single" w:sz="8" w:space="0" w:color="FFCF40" w:themeColor="accent4" w:themeTint="BF"/>
      </w:tblBorders>
    </w:tblPr>
    <w:tcPr>
      <w:shd w:val="clear" w:color="auto" w:fill="FFEFC0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84B3DF" w:themeColor="accent5" w:themeTint="BF"/>
        <w:left w:val="single" w:sz="8" w:space="0" w:color="84B3DF" w:themeColor="accent5" w:themeTint="BF"/>
        <w:bottom w:val="single" w:sz="8" w:space="0" w:color="84B3DF" w:themeColor="accent5" w:themeTint="BF"/>
        <w:right w:val="single" w:sz="8" w:space="0" w:color="84B3DF" w:themeColor="accent5" w:themeTint="BF"/>
        <w:insideH w:val="single" w:sz="8" w:space="0" w:color="84B3DF" w:themeColor="accent5" w:themeTint="BF"/>
        <w:insideV w:val="single" w:sz="8" w:space="0" w:color="84B3DF" w:themeColor="accent5" w:themeTint="BF"/>
      </w:tblBorders>
    </w:tblPr>
    <w:tcPr>
      <w:shd w:val="clear" w:color="auto" w:fill="D6E6F4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4B3DF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93C571" w:themeColor="accent6" w:themeTint="BF"/>
        <w:left w:val="single" w:sz="8" w:space="0" w:color="93C571" w:themeColor="accent6" w:themeTint="BF"/>
        <w:bottom w:val="single" w:sz="8" w:space="0" w:color="93C571" w:themeColor="accent6" w:themeTint="BF"/>
        <w:right w:val="single" w:sz="8" w:space="0" w:color="93C571" w:themeColor="accent6" w:themeTint="BF"/>
        <w:insideH w:val="single" w:sz="8" w:space="0" w:color="93C571" w:themeColor="accent6" w:themeTint="BF"/>
        <w:insideV w:val="single" w:sz="8" w:space="0" w:color="93C571" w:themeColor="accent6" w:themeTint="BF"/>
      </w:tblBorders>
    </w:tblPr>
    <w:tcPr>
      <w:shd w:val="clear" w:color="auto" w:fill="DBEB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3C5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table" w:styleId="26">
    <w:name w:val="Medium Grid 2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cPr>
      <w:shd w:val="clear" w:color="auto" w:fill="D0DBF0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CF1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E2F3" w:themeFill="accent1" w:themeFillTint="33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tcBorders>
          <w:insideH w:val="single" w:sz="6" w:space="0" w:color="4472C4" w:themeColor="accent1"/>
          <w:insideV w:val="single" w:sz="6" w:space="0" w:color="4472C4" w:themeColor="accent1"/>
        </w:tcBorders>
        <w:shd w:val="clear" w:color="auto" w:fill="A1B8E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cPr>
      <w:shd w:val="clear" w:color="auto" w:fill="FADEC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F2EA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4D5" w:themeFill="accent2" w:themeFillTint="33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tcBorders>
          <w:insideH w:val="single" w:sz="6" w:space="0" w:color="ED7D31" w:themeColor="accent2"/>
          <w:insideV w:val="single" w:sz="6" w:space="0" w:color="ED7D31" w:themeColor="accent2"/>
        </w:tcBorders>
        <w:shd w:val="clear" w:color="auto" w:fill="F6BE9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cPr>
      <w:shd w:val="clear" w:color="auto" w:fill="E8E8E8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6F6F6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DED" w:themeFill="accent3" w:themeFillTint="33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tcBorders>
          <w:insideH w:val="single" w:sz="6" w:space="0" w:color="A5A5A5" w:themeColor="accent3"/>
          <w:insideV w:val="single" w:sz="6" w:space="0" w:color="A5A5A5" w:themeColor="accent3"/>
        </w:tcBorders>
        <w:shd w:val="clear" w:color="auto" w:fill="D2D2D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cPr>
      <w:shd w:val="clear" w:color="auto" w:fill="FFEFC0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FF8E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4" w:themeFillTint="33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tcBorders>
          <w:insideH w:val="single" w:sz="6" w:space="0" w:color="FFC000" w:themeColor="accent4"/>
          <w:insideV w:val="single" w:sz="6" w:space="0" w:color="FFC000" w:themeColor="accent4"/>
        </w:tcBorders>
        <w:shd w:val="clear" w:color="auto" w:fill="FFDF8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cPr>
      <w:shd w:val="clear" w:color="auto" w:fill="D6E6F4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EF5FB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AF6" w:themeFill="accent5" w:themeFillTint="33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tcBorders>
          <w:insideH w:val="single" w:sz="6" w:space="0" w:color="5B9BD5" w:themeColor="accent5"/>
          <w:insideV w:val="single" w:sz="6" w:space="0" w:color="5B9BD5" w:themeColor="accent5"/>
        </w:tcBorders>
        <w:shd w:val="clear" w:color="auto" w:fill="ADCCEA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color w:val="000000" w:themeColor="text1"/>
    </w:r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cPr>
      <w:shd w:val="clear" w:color="auto" w:fill="DBEB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7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EFD9" w:themeFill="accent6" w:themeFillTint="33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tcBorders>
          <w:insideH w:val="single" w:sz="6" w:space="0" w:color="70AD47" w:themeColor="accent6"/>
          <w:insideV w:val="single" w:sz="6" w:space="0" w:color="70AD47" w:themeColor="accent6"/>
        </w:tcBorders>
        <w:shd w:val="clear" w:color="auto" w:fill="B7D8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ADEC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D7D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D7D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6BE98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6BE98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8E8E8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5A5A5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5A5A5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2D2D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2D2D2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6E6F4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BEB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0AD47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0AD47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7D8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7D8A0" w:themeFill="accent6" w:themeFillTint="7F"/>
      </w:tcPr>
    </w:tblStylePr>
  </w:style>
  <w:style w:type="paragraph" w:styleId="af8">
    <w:name w:val="Bibliography"/>
    <w:basedOn w:val="a2"/>
    <w:next w:val="a2"/>
    <w:uiPriority w:val="37"/>
    <w:semiHidden/>
    <w:unhideWhenUsed/>
    <w:rsid w:val="00F00819"/>
  </w:style>
  <w:style w:type="character" w:styleId="af9">
    <w:name w:val="Book Title"/>
    <w:basedOn w:val="a3"/>
    <w:uiPriority w:val="33"/>
    <w:semiHidden/>
    <w:qFormat/>
    <w:rsid w:val="00F00819"/>
    <w:rPr>
      <w:rFonts w:ascii="Calibri" w:hAnsi="Calibri" w:cs="Calibri"/>
      <w:b/>
      <w:bCs/>
      <w:i/>
      <w:iCs/>
      <w:spacing w:val="5"/>
    </w:rPr>
  </w:style>
  <w:style w:type="character" w:customStyle="1" w:styleId="16">
    <w:name w:val="Хэштег1"/>
    <w:basedOn w:val="a3"/>
    <w:uiPriority w:val="99"/>
    <w:semiHidden/>
    <w:unhideWhenUsed/>
    <w:rsid w:val="00F00819"/>
    <w:rPr>
      <w:rFonts w:ascii="Calibri" w:hAnsi="Calibri" w:cs="Calibri"/>
      <w:color w:val="2B579A"/>
      <w:shd w:val="clear" w:color="auto" w:fill="E1DFDD"/>
    </w:rPr>
  </w:style>
  <w:style w:type="paragraph" w:styleId="afa">
    <w:name w:val="Message Header"/>
    <w:basedOn w:val="a2"/>
    <w:link w:val="afb"/>
    <w:uiPriority w:val="99"/>
    <w:semiHidden/>
    <w:unhideWhenUsed/>
    <w:rsid w:val="00F0081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="Calibri Light" w:eastAsiaTheme="majorEastAsia" w:hAnsi="Calibri Light" w:cs="Calibri Light"/>
      <w:sz w:val="24"/>
      <w:szCs w:val="24"/>
    </w:rPr>
  </w:style>
  <w:style w:type="character" w:customStyle="1" w:styleId="afb">
    <w:name w:val="Шапка Знак"/>
    <w:basedOn w:val="a3"/>
    <w:link w:val="afa"/>
    <w:uiPriority w:val="99"/>
    <w:semiHidden/>
    <w:rsid w:val="00F00819"/>
    <w:rPr>
      <w:rFonts w:ascii="Calibri Light" w:eastAsiaTheme="majorEastAsia" w:hAnsi="Calibri Light" w:cs="Calibri Light"/>
      <w:sz w:val="24"/>
      <w:szCs w:val="24"/>
      <w:shd w:val="pct20" w:color="auto" w:fill="auto"/>
    </w:rPr>
  </w:style>
  <w:style w:type="table" w:styleId="afc">
    <w:name w:val="Table Elegant"/>
    <w:basedOn w:val="a4"/>
    <w:uiPriority w:val="99"/>
    <w:semiHidden/>
    <w:unhideWhenUsed/>
    <w:rsid w:val="00F00819"/>
    <w:pPr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d">
    <w:name w:val="List"/>
    <w:basedOn w:val="a2"/>
    <w:uiPriority w:val="99"/>
    <w:semiHidden/>
    <w:unhideWhenUsed/>
    <w:rsid w:val="00F00819"/>
    <w:pPr>
      <w:ind w:left="360" w:hanging="360"/>
      <w:contextualSpacing/>
    </w:pPr>
  </w:style>
  <w:style w:type="paragraph" w:styleId="27">
    <w:name w:val="List 2"/>
    <w:basedOn w:val="a2"/>
    <w:uiPriority w:val="99"/>
    <w:semiHidden/>
    <w:unhideWhenUsed/>
    <w:rsid w:val="00F00819"/>
    <w:pPr>
      <w:ind w:left="720" w:hanging="360"/>
      <w:contextualSpacing/>
    </w:pPr>
  </w:style>
  <w:style w:type="paragraph" w:styleId="35">
    <w:name w:val="List 3"/>
    <w:basedOn w:val="a2"/>
    <w:uiPriority w:val="99"/>
    <w:semiHidden/>
    <w:unhideWhenUsed/>
    <w:rsid w:val="00F00819"/>
    <w:pPr>
      <w:ind w:left="1080" w:hanging="360"/>
      <w:contextualSpacing/>
    </w:pPr>
  </w:style>
  <w:style w:type="paragraph" w:styleId="44">
    <w:name w:val="List 4"/>
    <w:basedOn w:val="a2"/>
    <w:uiPriority w:val="99"/>
    <w:semiHidden/>
    <w:unhideWhenUsed/>
    <w:rsid w:val="00F00819"/>
    <w:pPr>
      <w:ind w:left="1440" w:hanging="360"/>
      <w:contextualSpacing/>
    </w:pPr>
  </w:style>
  <w:style w:type="paragraph" w:styleId="54">
    <w:name w:val="List 5"/>
    <w:basedOn w:val="a2"/>
    <w:uiPriority w:val="99"/>
    <w:semiHidden/>
    <w:unhideWhenUsed/>
    <w:rsid w:val="00F00819"/>
    <w:pPr>
      <w:ind w:left="1800" w:hanging="360"/>
      <w:contextualSpacing/>
    </w:pPr>
  </w:style>
  <w:style w:type="table" w:styleId="-1">
    <w:name w:val="Table List 1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uiPriority w:val="99"/>
    <w:semiHidden/>
    <w:unhideWhenUsed/>
    <w:rsid w:val="00F00819"/>
    <w:pPr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uiPriority w:val="99"/>
    <w:semiHidden/>
    <w:unhideWhenUsed/>
    <w:rsid w:val="00F00819"/>
    <w:pPr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e">
    <w:name w:val="List Continue"/>
    <w:basedOn w:val="a2"/>
    <w:uiPriority w:val="99"/>
    <w:semiHidden/>
    <w:unhideWhenUsed/>
    <w:rsid w:val="00F00819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F00819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F0081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F0081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F00819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F00819"/>
    <w:pPr>
      <w:numPr>
        <w:numId w:val="6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F00819"/>
    <w:pPr>
      <w:numPr>
        <w:numId w:val="7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F00819"/>
    <w:pPr>
      <w:numPr>
        <w:numId w:val="8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F00819"/>
    <w:pPr>
      <w:numPr>
        <w:numId w:val="9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F00819"/>
    <w:pPr>
      <w:numPr>
        <w:numId w:val="10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F00819"/>
    <w:pPr>
      <w:numPr>
        <w:numId w:val="11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F00819"/>
    <w:pPr>
      <w:numPr>
        <w:numId w:val="12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F00819"/>
    <w:pPr>
      <w:numPr>
        <w:numId w:val="13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F00819"/>
    <w:pPr>
      <w:numPr>
        <w:numId w:val="14"/>
      </w:numPr>
      <w:contextualSpacing/>
    </w:pPr>
  </w:style>
  <w:style w:type="table" w:styleId="17">
    <w:name w:val="Table Classic 1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F00819"/>
    <w:pPr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">
    <w:name w:val="table of figures"/>
    <w:basedOn w:val="a2"/>
    <w:next w:val="a2"/>
    <w:uiPriority w:val="99"/>
    <w:semiHidden/>
    <w:unhideWhenUsed/>
    <w:rsid w:val="00F00819"/>
    <w:pPr>
      <w:spacing w:after="0"/>
    </w:pPr>
  </w:style>
  <w:style w:type="paragraph" w:styleId="aff0">
    <w:name w:val="macro"/>
    <w:link w:val="aff1"/>
    <w:uiPriority w:val="99"/>
    <w:semiHidden/>
    <w:unhideWhenUsed/>
    <w:rsid w:val="00F0081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both"/>
    </w:pPr>
    <w:rPr>
      <w:rFonts w:ascii="Consolas" w:hAnsi="Consolas" w:cs="Calibri"/>
      <w:sz w:val="20"/>
      <w:szCs w:val="20"/>
    </w:rPr>
  </w:style>
  <w:style w:type="character" w:customStyle="1" w:styleId="aff1">
    <w:name w:val="Текст макроса Знак"/>
    <w:basedOn w:val="a3"/>
    <w:link w:val="aff0"/>
    <w:uiPriority w:val="99"/>
    <w:semiHidden/>
    <w:rsid w:val="00F00819"/>
    <w:rPr>
      <w:rFonts w:ascii="Consolas" w:hAnsi="Consolas" w:cs="Calibri"/>
      <w:sz w:val="20"/>
      <w:szCs w:val="20"/>
    </w:rPr>
  </w:style>
  <w:style w:type="paragraph" w:styleId="2a">
    <w:name w:val="envelope return"/>
    <w:basedOn w:val="a2"/>
    <w:uiPriority w:val="99"/>
    <w:semiHidden/>
    <w:unhideWhenUsed/>
    <w:rsid w:val="00F00819"/>
    <w:pPr>
      <w:spacing w:after="0" w:line="240" w:lineRule="auto"/>
    </w:pPr>
    <w:rPr>
      <w:rFonts w:ascii="Calibri Light" w:eastAsiaTheme="majorEastAsia" w:hAnsi="Calibri Light" w:cs="Calibri Light"/>
      <w:sz w:val="20"/>
      <w:szCs w:val="20"/>
    </w:rPr>
  </w:style>
  <w:style w:type="character" w:styleId="aff2">
    <w:name w:val="endnote reference"/>
    <w:basedOn w:val="a3"/>
    <w:uiPriority w:val="99"/>
    <w:semiHidden/>
    <w:unhideWhenUsed/>
    <w:rsid w:val="00F00819"/>
    <w:rPr>
      <w:rFonts w:ascii="Calibri" w:hAnsi="Calibri" w:cs="Calibri"/>
      <w:vertAlign w:val="superscript"/>
    </w:rPr>
  </w:style>
  <w:style w:type="paragraph" w:styleId="aff3">
    <w:name w:val="endnote text"/>
    <w:basedOn w:val="a2"/>
    <w:link w:val="aff4"/>
    <w:uiPriority w:val="99"/>
    <w:semiHidden/>
    <w:unhideWhenUsed/>
    <w:rsid w:val="00F00819"/>
    <w:pPr>
      <w:spacing w:after="0" w:line="240" w:lineRule="auto"/>
    </w:pPr>
    <w:rPr>
      <w:sz w:val="20"/>
      <w:szCs w:val="20"/>
    </w:rPr>
  </w:style>
  <w:style w:type="character" w:customStyle="1" w:styleId="aff4">
    <w:name w:val="Текст концевой сноски Знак"/>
    <w:basedOn w:val="a3"/>
    <w:link w:val="aff3"/>
    <w:uiPriority w:val="99"/>
    <w:semiHidden/>
    <w:rsid w:val="00F00819"/>
    <w:rPr>
      <w:rFonts w:ascii="Calibri" w:hAnsi="Calibri" w:cs="Calibri"/>
      <w:sz w:val="20"/>
      <w:szCs w:val="20"/>
    </w:rPr>
  </w:style>
  <w:style w:type="paragraph" w:styleId="aff5">
    <w:name w:val="table of authorities"/>
    <w:basedOn w:val="a2"/>
    <w:next w:val="a2"/>
    <w:uiPriority w:val="99"/>
    <w:semiHidden/>
    <w:unhideWhenUsed/>
    <w:rsid w:val="00F00819"/>
    <w:pPr>
      <w:spacing w:after="0"/>
      <w:ind w:left="220" w:hanging="220"/>
    </w:pPr>
  </w:style>
  <w:style w:type="paragraph" w:styleId="aff6">
    <w:name w:val="toa heading"/>
    <w:basedOn w:val="a2"/>
    <w:next w:val="a2"/>
    <w:uiPriority w:val="99"/>
    <w:semiHidden/>
    <w:unhideWhenUsed/>
    <w:rsid w:val="00F00819"/>
    <w:pPr>
      <w:spacing w:before="120"/>
    </w:pPr>
    <w:rPr>
      <w:rFonts w:ascii="Calibri Light" w:eastAsiaTheme="majorEastAsia" w:hAnsi="Calibri Light" w:cs="Calibri Light"/>
      <w:b/>
      <w:bCs/>
      <w:sz w:val="24"/>
      <w:szCs w:val="24"/>
    </w:rPr>
  </w:style>
  <w:style w:type="paragraph" w:styleId="2b">
    <w:name w:val="Quote"/>
    <w:basedOn w:val="a2"/>
    <w:next w:val="a2"/>
    <w:link w:val="2c"/>
    <w:uiPriority w:val="29"/>
    <w:semiHidden/>
    <w:qFormat/>
    <w:rsid w:val="00F00819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c">
    <w:name w:val="Цитата 2 Знак"/>
    <w:basedOn w:val="a3"/>
    <w:link w:val="2b"/>
    <w:uiPriority w:val="29"/>
    <w:semiHidden/>
    <w:rsid w:val="00F00819"/>
    <w:rPr>
      <w:rFonts w:ascii="Calibri" w:hAnsi="Calibri" w:cs="Calibri"/>
      <w:i/>
      <w:iCs/>
      <w:color w:val="404040" w:themeColor="text1" w:themeTint="BF"/>
    </w:rPr>
  </w:style>
  <w:style w:type="character" w:styleId="aff7">
    <w:name w:val="Emphasis"/>
    <w:basedOn w:val="a3"/>
    <w:uiPriority w:val="20"/>
    <w:qFormat/>
    <w:rsid w:val="00F00819"/>
    <w:rPr>
      <w:rFonts w:ascii="Calibri" w:hAnsi="Calibri" w:cs="Calibri"/>
      <w:i/>
      <w:iCs/>
    </w:rPr>
  </w:style>
  <w:style w:type="table" w:styleId="aff8">
    <w:name w:val="Colorful List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0">
    <w:name w:val="Colorful List Accent 1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CF1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0">
    <w:name w:val="Colorful List Accent 2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2EA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25F12" w:themeFill="accent2" w:themeFillShade="CC"/>
      </w:tcPr>
    </w:tblStylePr>
    <w:tblStylePr w:type="lastRow">
      <w:rPr>
        <w:b/>
        <w:bCs/>
        <w:color w:val="D25F12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30">
    <w:name w:val="Colorful List Accent 3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6F6F6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4" w:themeFillShade="CC"/>
      </w:tcPr>
    </w:tblStylePr>
    <w:tblStylePr w:type="lastRow">
      <w:rPr>
        <w:b/>
        <w:bCs/>
        <w:color w:val="CC990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0">
    <w:name w:val="Colorful List Accent 4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FF8E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848484" w:themeFill="accent3" w:themeFillShade="CC"/>
      </w:tcPr>
    </w:tblStylePr>
    <w:tblStylePr w:type="lastRow">
      <w:rPr>
        <w:b/>
        <w:bCs/>
        <w:color w:val="848484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50">
    <w:name w:val="Colorful List Accent 5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EF5FB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98A38" w:themeFill="accent6" w:themeFillShade="CC"/>
      </w:tcPr>
    </w:tblStylePr>
    <w:tblStylePr w:type="lastRow">
      <w:rPr>
        <w:b/>
        <w:bCs/>
        <w:color w:val="598A38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0">
    <w:name w:val="Colorful List Accent 6"/>
    <w:basedOn w:val="a4"/>
    <w:uiPriority w:val="72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7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17CC1" w:themeFill="accent5" w:themeFillShade="CC"/>
      </w:tcPr>
    </w:tblStylePr>
    <w:tblStylePr w:type="lastRow">
      <w:rPr>
        <w:b/>
        <w:bCs/>
        <w:color w:val="317CC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18">
    <w:name w:val="Table Colorful 1"/>
    <w:basedOn w:val="a4"/>
    <w:uiPriority w:val="99"/>
    <w:semiHidden/>
    <w:unhideWhenUsed/>
    <w:rsid w:val="00F00819"/>
    <w:pPr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Colorful 2"/>
    <w:basedOn w:val="a4"/>
    <w:uiPriority w:val="99"/>
    <w:semiHidden/>
    <w:unhideWhenUsed/>
    <w:rsid w:val="00F00819"/>
    <w:pPr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F00819"/>
    <w:pPr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9">
    <w:name w:val="Colorful Shading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1">
    <w:name w:val="Colorful Shading Accent 1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F1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6437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64378" w:themeColor="accent1" w:themeShade="99"/>
          <w:insideV w:val="nil"/>
        </w:tcBorders>
        <w:shd w:val="clear" w:color="auto" w:fill="26437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64378" w:themeFill="accent1" w:themeFillShade="99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A1B8E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1">
    <w:name w:val="Colorful Shading Accent 2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2EA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D7D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D470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D470D" w:themeColor="accent2" w:themeShade="99"/>
          <w:insideV w:val="nil"/>
        </w:tcBorders>
        <w:shd w:val="clear" w:color="auto" w:fill="9D470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D470D" w:themeFill="accent2" w:themeFillShade="99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6BE98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1">
    <w:name w:val="Colorful Shading Accent 3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FC000" w:themeColor="accent4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6F6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3636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36363" w:themeColor="accent3" w:themeShade="99"/>
          <w:insideV w:val="nil"/>
        </w:tcBorders>
        <w:shd w:val="clear" w:color="auto" w:fill="63636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6363" w:themeFill="accent3" w:themeFillShade="99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1">
    <w:name w:val="Colorful Shading Accent 4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5A5A5" w:themeColor="accent3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5A5A5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4" w:themeShade="99"/>
          <w:insideV w:val="nil"/>
        </w:tcBorders>
        <w:shd w:val="clear" w:color="auto" w:fill="99730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4" w:themeFillShade="99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DF8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1">
    <w:name w:val="Colorful Shading Accent 5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0AD47" w:themeColor="accent6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F5FB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0AD47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55D91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55D91" w:themeColor="accent5" w:themeShade="99"/>
          <w:insideV w:val="nil"/>
        </w:tcBorders>
        <w:shd w:val="clear" w:color="auto" w:fill="255D91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55D91" w:themeFill="accent5" w:themeFillShade="99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ADCCEA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1">
    <w:name w:val="Colorful Shading Accent 6"/>
    <w:basedOn w:val="a4"/>
    <w:uiPriority w:val="71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5B9BD5" w:themeColor="accent5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7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5B9BD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3672A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3672A" w:themeColor="accent6" w:themeShade="99"/>
          <w:insideV w:val="nil"/>
        </w:tcBorders>
        <w:shd w:val="clear" w:color="auto" w:fill="43672A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3672A" w:themeFill="accent6" w:themeFillShade="99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B7D8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a">
    <w:name w:val="Colorful Grid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2">
    <w:name w:val="Colorful Grid Accent 1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</w:rPr>
      <w:tblPr/>
      <w:tcPr>
        <w:shd w:val="clear" w:color="auto" w:fill="B4C6E7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4C6E7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F5496" w:themeFill="accent1" w:themeFillShade="BF"/>
      </w:tcPr>
    </w:tblStylePr>
    <w:tblStylePr w:type="band1Vert">
      <w:tblPr/>
      <w:tcPr>
        <w:shd w:val="clear" w:color="auto" w:fill="A1B8E1" w:themeFill="accent1" w:themeFillTint="7F"/>
      </w:tcPr>
    </w:tblStylePr>
    <w:tblStylePr w:type="band1Horz">
      <w:tblPr/>
      <w:tcPr>
        <w:shd w:val="clear" w:color="auto" w:fill="A1B8E1" w:themeFill="accent1" w:themeFillTint="7F"/>
      </w:tcPr>
    </w:tblStylePr>
  </w:style>
  <w:style w:type="table" w:styleId="-22">
    <w:name w:val="Colorful Grid Accent 2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</w:rPr>
      <w:tblPr/>
      <w:tcPr>
        <w:shd w:val="clear" w:color="auto" w:fill="F7CAAC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7CAAC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C45911" w:themeFill="accent2" w:themeFillShade="BF"/>
      </w:tcPr>
    </w:tblStylePr>
    <w:tblStylePr w:type="band1Vert">
      <w:tblPr/>
      <w:tcPr>
        <w:shd w:val="clear" w:color="auto" w:fill="F6BE98" w:themeFill="accent2" w:themeFillTint="7F"/>
      </w:tcPr>
    </w:tblStylePr>
    <w:tblStylePr w:type="band1Horz">
      <w:tblPr/>
      <w:tcPr>
        <w:shd w:val="clear" w:color="auto" w:fill="F6BE98" w:themeFill="accent2" w:themeFillTint="7F"/>
      </w:tcPr>
    </w:tblStylePr>
  </w:style>
  <w:style w:type="table" w:styleId="-32">
    <w:name w:val="Colorful Grid Accent 3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</w:rPr>
      <w:tblPr/>
      <w:tcPr>
        <w:shd w:val="clear" w:color="auto" w:fill="DBDBDB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BDBDB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B7B7B" w:themeFill="accent3" w:themeFillShade="BF"/>
      </w:tcPr>
    </w:tblStylePr>
    <w:tblStylePr w:type="band1Vert">
      <w:tblPr/>
      <w:tcPr>
        <w:shd w:val="clear" w:color="auto" w:fill="D2D2D2" w:themeFill="accent3" w:themeFillTint="7F"/>
      </w:tcPr>
    </w:tblStylePr>
    <w:tblStylePr w:type="band1Horz">
      <w:tblPr/>
      <w:tcPr>
        <w:shd w:val="clear" w:color="auto" w:fill="D2D2D2" w:themeFill="accent3" w:themeFillTint="7F"/>
      </w:tcPr>
    </w:tblStylePr>
  </w:style>
  <w:style w:type="table" w:styleId="-42">
    <w:name w:val="Colorful Grid Accent 4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</w:rPr>
      <w:tblPr/>
      <w:tcPr>
        <w:shd w:val="clear" w:color="auto" w:fill="FFE59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FE59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4" w:themeFillShade="BF"/>
      </w:tcPr>
    </w:tblStylePr>
    <w:tblStylePr w:type="band1Vert">
      <w:tblPr/>
      <w:tcPr>
        <w:shd w:val="clear" w:color="auto" w:fill="FFDF80" w:themeFill="accent4" w:themeFillTint="7F"/>
      </w:tcPr>
    </w:tblStylePr>
    <w:tblStylePr w:type="band1Horz">
      <w:tblPr/>
      <w:tcPr>
        <w:shd w:val="clear" w:color="auto" w:fill="FFDF80" w:themeFill="accent4" w:themeFillTint="7F"/>
      </w:tcPr>
    </w:tblStylePr>
  </w:style>
  <w:style w:type="table" w:styleId="-52">
    <w:name w:val="Colorful Grid Accent 5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</w:rPr>
      <w:tblPr/>
      <w:tcPr>
        <w:shd w:val="clear" w:color="auto" w:fill="BDD6EE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DD6EE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E74B5" w:themeFill="accent5" w:themeFillShade="BF"/>
      </w:tcPr>
    </w:tblStylePr>
    <w:tblStylePr w:type="band1Vert">
      <w:tblPr/>
      <w:tcPr>
        <w:shd w:val="clear" w:color="auto" w:fill="ADCCEA" w:themeFill="accent5" w:themeFillTint="7F"/>
      </w:tcPr>
    </w:tblStylePr>
    <w:tblStylePr w:type="band1Horz">
      <w:tblPr/>
      <w:tcPr>
        <w:shd w:val="clear" w:color="auto" w:fill="ADCCEA" w:themeFill="accent5" w:themeFillTint="7F"/>
      </w:tcPr>
    </w:tblStylePr>
  </w:style>
  <w:style w:type="table" w:styleId="-62">
    <w:name w:val="Colorful Grid Accent 6"/>
    <w:basedOn w:val="a4"/>
    <w:uiPriority w:val="73"/>
    <w:semiHidden/>
    <w:unhideWhenUsed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</w:rPr>
      <w:tblPr/>
      <w:tcPr>
        <w:shd w:val="clear" w:color="auto" w:fill="C5E0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5E0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38135" w:themeFill="accent6" w:themeFillShade="BF"/>
      </w:tcPr>
    </w:tblStylePr>
    <w:tblStylePr w:type="band1Vert">
      <w:tblPr/>
      <w:tcPr>
        <w:shd w:val="clear" w:color="auto" w:fill="B7D8A0" w:themeFill="accent6" w:themeFillTint="7F"/>
      </w:tcPr>
    </w:tblStylePr>
    <w:tblStylePr w:type="band1Horz">
      <w:tblPr/>
      <w:tcPr>
        <w:shd w:val="clear" w:color="auto" w:fill="B7D8A0" w:themeFill="accent6" w:themeFillTint="7F"/>
      </w:tcPr>
    </w:tblStylePr>
  </w:style>
  <w:style w:type="paragraph" w:styleId="affb">
    <w:name w:val="annotation text"/>
    <w:basedOn w:val="a2"/>
    <w:link w:val="affc"/>
    <w:uiPriority w:val="99"/>
    <w:semiHidden/>
    <w:unhideWhenUsed/>
    <w:rsid w:val="00F00819"/>
    <w:pPr>
      <w:spacing w:line="240" w:lineRule="auto"/>
    </w:pPr>
    <w:rPr>
      <w:sz w:val="20"/>
      <w:szCs w:val="20"/>
    </w:rPr>
  </w:style>
  <w:style w:type="character" w:customStyle="1" w:styleId="affc">
    <w:name w:val="Текст примечания Знак"/>
    <w:basedOn w:val="a3"/>
    <w:link w:val="affb"/>
    <w:uiPriority w:val="99"/>
    <w:semiHidden/>
    <w:rsid w:val="00F00819"/>
    <w:rPr>
      <w:rFonts w:ascii="Calibri" w:hAnsi="Calibri" w:cs="Calibri"/>
      <w:sz w:val="20"/>
      <w:szCs w:val="20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F00819"/>
    <w:rPr>
      <w:b/>
      <w:bCs/>
    </w:rPr>
  </w:style>
  <w:style w:type="character" w:customStyle="1" w:styleId="affe">
    <w:name w:val="Тема примечания Знак"/>
    <w:basedOn w:val="affc"/>
    <w:link w:val="affd"/>
    <w:uiPriority w:val="99"/>
    <w:semiHidden/>
    <w:rsid w:val="00F00819"/>
    <w:rPr>
      <w:rFonts w:ascii="Calibri" w:hAnsi="Calibri" w:cs="Calibri"/>
      <w:b/>
      <w:bCs/>
      <w:sz w:val="20"/>
      <w:szCs w:val="20"/>
    </w:rPr>
  </w:style>
  <w:style w:type="character" w:styleId="afff">
    <w:name w:val="annotation reference"/>
    <w:basedOn w:val="a3"/>
    <w:uiPriority w:val="99"/>
    <w:semiHidden/>
    <w:unhideWhenUsed/>
    <w:rsid w:val="00F00819"/>
    <w:rPr>
      <w:rFonts w:ascii="Calibri" w:hAnsi="Calibri" w:cs="Calibri"/>
      <w:sz w:val="16"/>
      <w:szCs w:val="16"/>
    </w:rPr>
  </w:style>
  <w:style w:type="paragraph" w:styleId="afff0">
    <w:name w:val="envelope address"/>
    <w:basedOn w:val="a2"/>
    <w:uiPriority w:val="99"/>
    <w:semiHidden/>
    <w:unhideWhenUsed/>
    <w:rsid w:val="00F0081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Calibri Light" w:eastAsiaTheme="majorEastAsia" w:hAnsi="Calibri Light" w:cs="Calibri Light"/>
      <w:sz w:val="24"/>
      <w:szCs w:val="24"/>
    </w:rPr>
  </w:style>
  <w:style w:type="paragraph" w:styleId="afff1">
    <w:name w:val="Block Text"/>
    <w:basedOn w:val="a2"/>
    <w:uiPriority w:val="99"/>
    <w:semiHidden/>
    <w:unhideWhenUsed/>
    <w:rsid w:val="00F00819"/>
    <w:pPr>
      <w:pBdr>
        <w:top w:val="single" w:sz="2" w:space="10" w:color="4472C4" w:themeColor="accent1"/>
        <w:left w:val="single" w:sz="2" w:space="10" w:color="4472C4" w:themeColor="accent1"/>
        <w:bottom w:val="single" w:sz="2" w:space="10" w:color="4472C4" w:themeColor="accent1"/>
        <w:right w:val="single" w:sz="2" w:space="10" w:color="4472C4" w:themeColor="accent1"/>
      </w:pBdr>
      <w:ind w:left="1152" w:right="1152"/>
    </w:pPr>
    <w:rPr>
      <w:rFonts w:eastAsiaTheme="minorEastAsia"/>
      <w:i/>
      <w:iCs/>
      <w:color w:val="4472C4" w:themeColor="accent1"/>
    </w:rPr>
  </w:style>
  <w:style w:type="paragraph" w:styleId="afff2">
    <w:name w:val="Document Map"/>
    <w:basedOn w:val="a2"/>
    <w:link w:val="afff3"/>
    <w:uiPriority w:val="99"/>
    <w:semiHidden/>
    <w:unhideWhenUsed/>
    <w:rsid w:val="00F00819"/>
    <w:pPr>
      <w:spacing w:after="0" w:line="240" w:lineRule="auto"/>
    </w:pPr>
    <w:rPr>
      <w:rFonts w:ascii="Microsoft YaHei UI" w:eastAsia="Microsoft YaHei UI" w:hAnsi="Microsoft YaHei UI"/>
      <w:sz w:val="18"/>
      <w:szCs w:val="18"/>
    </w:rPr>
  </w:style>
  <w:style w:type="character" w:customStyle="1" w:styleId="afff3">
    <w:name w:val="Схема документа Знак"/>
    <w:basedOn w:val="a3"/>
    <w:link w:val="afff2"/>
    <w:uiPriority w:val="99"/>
    <w:semiHidden/>
    <w:rsid w:val="00F00819"/>
    <w:rPr>
      <w:rFonts w:ascii="Microsoft YaHei UI" w:eastAsia="Microsoft YaHei UI" w:hAnsi="Microsoft YaHei UI" w:cs="Calibri"/>
      <w:sz w:val="18"/>
      <w:szCs w:val="18"/>
    </w:rPr>
  </w:style>
  <w:style w:type="character" w:customStyle="1" w:styleId="32">
    <w:name w:val="Заголовок 3 Знак"/>
    <w:basedOn w:val="a3"/>
    <w:link w:val="31"/>
    <w:uiPriority w:val="9"/>
    <w:semiHidden/>
    <w:rsid w:val="00F00819"/>
    <w:rPr>
      <w:rFonts w:ascii="Calibri Light" w:eastAsiaTheme="majorEastAsia" w:hAnsi="Calibri Light" w:cs="Calibri Light"/>
      <w:color w:val="1F3763" w:themeColor="accent1" w:themeShade="7F"/>
      <w:sz w:val="24"/>
      <w:szCs w:val="24"/>
    </w:rPr>
  </w:style>
  <w:style w:type="character" w:customStyle="1" w:styleId="42">
    <w:name w:val="Заголовок 4 Знак"/>
    <w:basedOn w:val="a3"/>
    <w:link w:val="41"/>
    <w:uiPriority w:val="9"/>
    <w:semiHidden/>
    <w:rsid w:val="00F00819"/>
    <w:rPr>
      <w:rFonts w:ascii="Calibri Light" w:eastAsiaTheme="majorEastAsia" w:hAnsi="Calibri Light" w:cs="Calibri Light"/>
      <w:i/>
      <w:iCs/>
      <w:color w:val="2F5496" w:themeColor="accent1" w:themeShade="BF"/>
    </w:rPr>
  </w:style>
  <w:style w:type="character" w:customStyle="1" w:styleId="52">
    <w:name w:val="Заголовок 5 Знак"/>
    <w:basedOn w:val="a3"/>
    <w:link w:val="51"/>
    <w:uiPriority w:val="9"/>
    <w:semiHidden/>
    <w:rsid w:val="00F00819"/>
    <w:rPr>
      <w:rFonts w:ascii="Calibri Light" w:eastAsiaTheme="majorEastAsia" w:hAnsi="Calibri Light" w:cs="Calibri Light"/>
      <w:color w:val="2F5496" w:themeColor="accent1" w:themeShade="BF"/>
    </w:rPr>
  </w:style>
  <w:style w:type="character" w:customStyle="1" w:styleId="60">
    <w:name w:val="Заголовок 6 Знак"/>
    <w:basedOn w:val="a3"/>
    <w:link w:val="6"/>
    <w:uiPriority w:val="9"/>
    <w:semiHidden/>
    <w:rsid w:val="00F00819"/>
    <w:rPr>
      <w:rFonts w:ascii="Calibri Light" w:eastAsiaTheme="majorEastAsia" w:hAnsi="Calibri Light" w:cs="Calibri Light"/>
      <w:color w:val="1F3763" w:themeColor="accent1" w:themeShade="7F"/>
    </w:rPr>
  </w:style>
  <w:style w:type="character" w:customStyle="1" w:styleId="70">
    <w:name w:val="Заголовок 7 Знак"/>
    <w:basedOn w:val="a3"/>
    <w:link w:val="7"/>
    <w:uiPriority w:val="9"/>
    <w:semiHidden/>
    <w:rsid w:val="00F00819"/>
    <w:rPr>
      <w:rFonts w:ascii="Calibri Light" w:eastAsiaTheme="majorEastAsia" w:hAnsi="Calibri Light" w:cs="Calibri Light"/>
      <w:i/>
      <w:iCs/>
      <w:color w:val="1F3763" w:themeColor="accent1" w:themeShade="7F"/>
    </w:rPr>
  </w:style>
  <w:style w:type="character" w:customStyle="1" w:styleId="80">
    <w:name w:val="Заголовок 8 Знак"/>
    <w:basedOn w:val="a3"/>
    <w:link w:val="8"/>
    <w:uiPriority w:val="9"/>
    <w:semiHidden/>
    <w:rsid w:val="00F00819"/>
    <w:rPr>
      <w:rFonts w:ascii="Calibri Light" w:eastAsiaTheme="majorEastAsia" w:hAnsi="Calibri Light" w:cs="Calibri Light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3"/>
    <w:link w:val="9"/>
    <w:uiPriority w:val="9"/>
    <w:semiHidden/>
    <w:rsid w:val="00F00819"/>
    <w:rPr>
      <w:rFonts w:ascii="Calibri Light" w:eastAsiaTheme="majorEastAsia" w:hAnsi="Calibri Light" w:cs="Calibri Light"/>
      <w:i/>
      <w:iCs/>
      <w:color w:val="272727" w:themeColor="text1" w:themeTint="D8"/>
      <w:sz w:val="21"/>
      <w:szCs w:val="21"/>
    </w:rPr>
  </w:style>
  <w:style w:type="numbering" w:styleId="a1">
    <w:name w:val="Outline List 3"/>
    <w:basedOn w:val="a5"/>
    <w:uiPriority w:val="99"/>
    <w:semiHidden/>
    <w:unhideWhenUsed/>
    <w:rsid w:val="00F00819"/>
    <w:pPr>
      <w:numPr>
        <w:numId w:val="15"/>
      </w:numPr>
    </w:pPr>
  </w:style>
  <w:style w:type="table" w:styleId="19">
    <w:name w:val="Plain Table 1"/>
    <w:basedOn w:val="a4"/>
    <w:uiPriority w:val="41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e">
    <w:name w:val="Plain Table 2"/>
    <w:basedOn w:val="a4"/>
    <w:uiPriority w:val="42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4">
    <w:name w:val="No Spacing"/>
    <w:uiPriority w:val="1"/>
    <w:semiHidden/>
    <w:qFormat/>
    <w:rsid w:val="00F00819"/>
    <w:pPr>
      <w:spacing w:after="0" w:line="240" w:lineRule="auto"/>
      <w:jc w:val="both"/>
    </w:pPr>
    <w:rPr>
      <w:rFonts w:ascii="Calibri" w:hAnsi="Calibri" w:cs="Calibri"/>
    </w:rPr>
  </w:style>
  <w:style w:type="paragraph" w:styleId="afff5">
    <w:name w:val="Date"/>
    <w:basedOn w:val="a2"/>
    <w:next w:val="a2"/>
    <w:link w:val="afff6"/>
    <w:uiPriority w:val="99"/>
    <w:semiHidden/>
    <w:unhideWhenUsed/>
    <w:rsid w:val="00F00819"/>
  </w:style>
  <w:style w:type="character" w:customStyle="1" w:styleId="afff6">
    <w:name w:val="Дата Знак"/>
    <w:basedOn w:val="a3"/>
    <w:link w:val="afff5"/>
    <w:uiPriority w:val="99"/>
    <w:semiHidden/>
    <w:rsid w:val="00F00819"/>
    <w:rPr>
      <w:rFonts w:ascii="Calibri" w:hAnsi="Calibri" w:cs="Calibri"/>
    </w:rPr>
  </w:style>
  <w:style w:type="character" w:styleId="afff7">
    <w:name w:val="Intense Reference"/>
    <w:basedOn w:val="a3"/>
    <w:uiPriority w:val="32"/>
    <w:semiHidden/>
    <w:qFormat/>
    <w:rsid w:val="00F00819"/>
    <w:rPr>
      <w:rFonts w:ascii="Calibri" w:hAnsi="Calibri" w:cs="Calibri"/>
      <w:b/>
      <w:bCs/>
      <w:smallCaps/>
      <w:color w:val="4472C4" w:themeColor="accent1"/>
      <w:spacing w:val="5"/>
    </w:rPr>
  </w:style>
  <w:style w:type="paragraph" w:styleId="afff8">
    <w:name w:val="Intense Quote"/>
    <w:basedOn w:val="a2"/>
    <w:next w:val="a2"/>
    <w:link w:val="afff9"/>
    <w:uiPriority w:val="30"/>
    <w:semiHidden/>
    <w:qFormat/>
    <w:rsid w:val="00F00819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afff9">
    <w:name w:val="Выделенная цитата Знак"/>
    <w:basedOn w:val="a3"/>
    <w:link w:val="afff8"/>
    <w:uiPriority w:val="30"/>
    <w:semiHidden/>
    <w:rsid w:val="00F00819"/>
    <w:rPr>
      <w:rFonts w:ascii="Calibri" w:hAnsi="Calibri" w:cs="Calibri"/>
      <w:i/>
      <w:iCs/>
      <w:color w:val="4472C4" w:themeColor="accent1"/>
    </w:rPr>
  </w:style>
  <w:style w:type="character" w:styleId="afffa">
    <w:name w:val="Intense Emphasis"/>
    <w:basedOn w:val="a3"/>
    <w:uiPriority w:val="21"/>
    <w:semiHidden/>
    <w:qFormat/>
    <w:rsid w:val="00F00819"/>
    <w:rPr>
      <w:rFonts w:ascii="Calibri" w:hAnsi="Calibri" w:cs="Calibri"/>
      <w:i/>
      <w:iCs/>
      <w:color w:val="4472C4" w:themeColor="accent1"/>
    </w:rPr>
  </w:style>
  <w:style w:type="character" w:customStyle="1" w:styleId="-13">
    <w:name w:val="Смарт-гиперссылка1"/>
    <w:basedOn w:val="a3"/>
    <w:uiPriority w:val="99"/>
    <w:semiHidden/>
    <w:unhideWhenUsed/>
    <w:rsid w:val="00F00819"/>
    <w:rPr>
      <w:rFonts w:ascii="Calibri" w:hAnsi="Calibri" w:cs="Calibri"/>
      <w:u w:val="dotted"/>
    </w:rPr>
  </w:style>
  <w:style w:type="character" w:customStyle="1" w:styleId="1a">
    <w:name w:val="Неразрешенное упоминание1"/>
    <w:basedOn w:val="a3"/>
    <w:uiPriority w:val="99"/>
    <w:semiHidden/>
    <w:unhideWhenUsed/>
    <w:rsid w:val="00F00819"/>
    <w:rPr>
      <w:rFonts w:ascii="Calibri" w:hAnsi="Calibri" w:cs="Calibri"/>
      <w:color w:val="605E5C"/>
      <w:shd w:val="clear" w:color="auto" w:fill="E1DFDD"/>
    </w:rPr>
  </w:style>
  <w:style w:type="paragraph" w:styleId="afffb">
    <w:name w:val="Body Text"/>
    <w:basedOn w:val="a2"/>
    <w:link w:val="afffc"/>
    <w:uiPriority w:val="99"/>
    <w:semiHidden/>
    <w:unhideWhenUsed/>
    <w:rsid w:val="00F00819"/>
    <w:pPr>
      <w:spacing w:after="120"/>
    </w:pPr>
  </w:style>
  <w:style w:type="character" w:customStyle="1" w:styleId="afffc">
    <w:name w:val="Основной текст Знак"/>
    <w:basedOn w:val="a3"/>
    <w:link w:val="afffb"/>
    <w:uiPriority w:val="99"/>
    <w:semiHidden/>
    <w:rsid w:val="00F00819"/>
    <w:rPr>
      <w:rFonts w:ascii="Calibri" w:hAnsi="Calibri" w:cs="Calibri"/>
    </w:rPr>
  </w:style>
  <w:style w:type="paragraph" w:styleId="2f">
    <w:name w:val="Body Text 2"/>
    <w:basedOn w:val="a2"/>
    <w:link w:val="2f0"/>
    <w:uiPriority w:val="99"/>
    <w:semiHidden/>
    <w:unhideWhenUsed/>
    <w:rsid w:val="00F00819"/>
    <w:pPr>
      <w:spacing w:after="120" w:line="480" w:lineRule="auto"/>
    </w:pPr>
  </w:style>
  <w:style w:type="character" w:customStyle="1" w:styleId="2f0">
    <w:name w:val="Основной текст 2 Знак"/>
    <w:basedOn w:val="a3"/>
    <w:link w:val="2f"/>
    <w:uiPriority w:val="99"/>
    <w:semiHidden/>
    <w:rsid w:val="00F00819"/>
    <w:rPr>
      <w:rFonts w:ascii="Calibri" w:hAnsi="Calibri" w:cs="Calibri"/>
    </w:rPr>
  </w:style>
  <w:style w:type="paragraph" w:styleId="3a">
    <w:name w:val="Body Text 3"/>
    <w:basedOn w:val="a2"/>
    <w:link w:val="3b"/>
    <w:uiPriority w:val="99"/>
    <w:semiHidden/>
    <w:unhideWhenUsed/>
    <w:rsid w:val="00F00819"/>
    <w:pPr>
      <w:spacing w:after="120"/>
    </w:pPr>
    <w:rPr>
      <w:sz w:val="16"/>
      <w:szCs w:val="16"/>
    </w:rPr>
  </w:style>
  <w:style w:type="character" w:customStyle="1" w:styleId="3b">
    <w:name w:val="Основной текст 3 Знак"/>
    <w:basedOn w:val="a3"/>
    <w:link w:val="3a"/>
    <w:uiPriority w:val="99"/>
    <w:semiHidden/>
    <w:rsid w:val="00F00819"/>
    <w:rPr>
      <w:rFonts w:ascii="Calibri" w:hAnsi="Calibri" w:cs="Calibri"/>
      <w:sz w:val="16"/>
      <w:szCs w:val="16"/>
    </w:rPr>
  </w:style>
  <w:style w:type="paragraph" w:styleId="afffd">
    <w:name w:val="Body Text Indent"/>
    <w:basedOn w:val="a2"/>
    <w:link w:val="afffe"/>
    <w:uiPriority w:val="99"/>
    <w:semiHidden/>
    <w:unhideWhenUsed/>
    <w:rsid w:val="00F00819"/>
    <w:pPr>
      <w:spacing w:after="120"/>
      <w:ind w:left="360"/>
    </w:pPr>
  </w:style>
  <w:style w:type="character" w:customStyle="1" w:styleId="afffe">
    <w:name w:val="Основной текст с отступом Знак"/>
    <w:basedOn w:val="a3"/>
    <w:link w:val="afffd"/>
    <w:uiPriority w:val="99"/>
    <w:semiHidden/>
    <w:rsid w:val="00F00819"/>
    <w:rPr>
      <w:rFonts w:ascii="Calibri" w:hAnsi="Calibri" w:cs="Calibri"/>
    </w:rPr>
  </w:style>
  <w:style w:type="paragraph" w:styleId="2f1">
    <w:name w:val="Body Text Indent 2"/>
    <w:basedOn w:val="a2"/>
    <w:link w:val="2f2"/>
    <w:uiPriority w:val="99"/>
    <w:semiHidden/>
    <w:unhideWhenUsed/>
    <w:rsid w:val="00F00819"/>
    <w:pPr>
      <w:spacing w:after="120" w:line="480" w:lineRule="auto"/>
      <w:ind w:left="360"/>
    </w:pPr>
  </w:style>
  <w:style w:type="character" w:customStyle="1" w:styleId="2f2">
    <w:name w:val="Основной текст с отступом 2 Знак"/>
    <w:basedOn w:val="a3"/>
    <w:link w:val="2f1"/>
    <w:uiPriority w:val="99"/>
    <w:semiHidden/>
    <w:rsid w:val="00F00819"/>
    <w:rPr>
      <w:rFonts w:ascii="Calibri" w:hAnsi="Calibri" w:cs="Calibri"/>
    </w:rPr>
  </w:style>
  <w:style w:type="paragraph" w:styleId="3c">
    <w:name w:val="Body Text Indent 3"/>
    <w:basedOn w:val="a2"/>
    <w:link w:val="3d"/>
    <w:uiPriority w:val="99"/>
    <w:semiHidden/>
    <w:unhideWhenUsed/>
    <w:rsid w:val="00F00819"/>
    <w:pPr>
      <w:spacing w:after="120"/>
      <w:ind w:left="360"/>
    </w:pPr>
    <w:rPr>
      <w:sz w:val="16"/>
      <w:szCs w:val="16"/>
    </w:rPr>
  </w:style>
  <w:style w:type="character" w:customStyle="1" w:styleId="3d">
    <w:name w:val="Основной текст с отступом 3 Знак"/>
    <w:basedOn w:val="a3"/>
    <w:link w:val="3c"/>
    <w:uiPriority w:val="99"/>
    <w:semiHidden/>
    <w:rsid w:val="00F00819"/>
    <w:rPr>
      <w:rFonts w:ascii="Calibri" w:hAnsi="Calibri" w:cs="Calibri"/>
      <w:sz w:val="16"/>
      <w:szCs w:val="16"/>
    </w:rPr>
  </w:style>
  <w:style w:type="paragraph" w:styleId="affff">
    <w:name w:val="Body Text First Indent"/>
    <w:basedOn w:val="afffb"/>
    <w:link w:val="affff0"/>
    <w:uiPriority w:val="99"/>
    <w:semiHidden/>
    <w:unhideWhenUsed/>
    <w:rsid w:val="00F00819"/>
    <w:pPr>
      <w:spacing w:after="160"/>
      <w:ind w:firstLine="360"/>
    </w:pPr>
  </w:style>
  <w:style w:type="character" w:customStyle="1" w:styleId="affff0">
    <w:name w:val="Красная строка Знак"/>
    <w:basedOn w:val="afffc"/>
    <w:link w:val="affff"/>
    <w:uiPriority w:val="99"/>
    <w:semiHidden/>
    <w:rsid w:val="00F00819"/>
    <w:rPr>
      <w:rFonts w:ascii="Calibri" w:hAnsi="Calibri" w:cs="Calibri"/>
    </w:rPr>
  </w:style>
  <w:style w:type="paragraph" w:styleId="2f3">
    <w:name w:val="Body Text First Indent 2"/>
    <w:basedOn w:val="afffd"/>
    <w:link w:val="2f4"/>
    <w:uiPriority w:val="99"/>
    <w:semiHidden/>
    <w:unhideWhenUsed/>
    <w:rsid w:val="00F00819"/>
    <w:pPr>
      <w:spacing w:after="160"/>
      <w:ind w:firstLine="360"/>
    </w:pPr>
  </w:style>
  <w:style w:type="character" w:customStyle="1" w:styleId="2f4">
    <w:name w:val="Красная строка 2 Знак"/>
    <w:basedOn w:val="afffe"/>
    <w:link w:val="2f3"/>
    <w:uiPriority w:val="99"/>
    <w:semiHidden/>
    <w:rsid w:val="00F00819"/>
    <w:rPr>
      <w:rFonts w:ascii="Calibri" w:hAnsi="Calibri" w:cs="Calibri"/>
    </w:rPr>
  </w:style>
  <w:style w:type="paragraph" w:styleId="affff1">
    <w:name w:val="Normal Indent"/>
    <w:basedOn w:val="a2"/>
    <w:uiPriority w:val="99"/>
    <w:semiHidden/>
    <w:unhideWhenUsed/>
    <w:rsid w:val="00F00819"/>
    <w:pPr>
      <w:ind w:left="720"/>
    </w:pPr>
  </w:style>
  <w:style w:type="paragraph" w:styleId="affff2">
    <w:name w:val="Note Heading"/>
    <w:basedOn w:val="a2"/>
    <w:next w:val="a2"/>
    <w:link w:val="affff3"/>
    <w:uiPriority w:val="99"/>
    <w:semiHidden/>
    <w:unhideWhenUsed/>
    <w:rsid w:val="00F00819"/>
    <w:pPr>
      <w:spacing w:after="0" w:line="240" w:lineRule="auto"/>
    </w:pPr>
  </w:style>
  <w:style w:type="character" w:customStyle="1" w:styleId="affff3">
    <w:name w:val="Заголовок записки Знак"/>
    <w:basedOn w:val="a3"/>
    <w:link w:val="affff2"/>
    <w:uiPriority w:val="99"/>
    <w:semiHidden/>
    <w:rsid w:val="00F00819"/>
    <w:rPr>
      <w:rFonts w:ascii="Calibri" w:hAnsi="Calibri" w:cs="Calibri"/>
    </w:rPr>
  </w:style>
  <w:style w:type="table" w:styleId="affff4">
    <w:name w:val="Table Contemporary"/>
    <w:basedOn w:val="a4"/>
    <w:uiPriority w:val="99"/>
    <w:semiHidden/>
    <w:unhideWhenUsed/>
    <w:rsid w:val="00F00819"/>
    <w:pPr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5">
    <w:name w:val="Light List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4">
    <w:name w:val="Light List Accent 1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  <w:style w:type="table" w:styleId="-23">
    <w:name w:val="Light List Accent 2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</w:style>
  <w:style w:type="table" w:styleId="-33">
    <w:name w:val="Light List Accent 3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  <w:style w:type="table" w:styleId="-43">
    <w:name w:val="Light List Accent 4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</w:style>
  <w:style w:type="table" w:styleId="-53">
    <w:name w:val="Light List Accent 5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styleId="-63">
    <w:name w:val="Light List Accent 6"/>
    <w:basedOn w:val="a4"/>
    <w:uiPriority w:val="61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table" w:styleId="affff6">
    <w:name w:val="Light Shading"/>
    <w:basedOn w:val="a4"/>
    <w:uiPriority w:val="60"/>
    <w:semiHidden/>
    <w:unhideWhenUsed/>
    <w:rsid w:val="00F0081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5">
    <w:name w:val="Light Shading Accent 1"/>
    <w:basedOn w:val="a4"/>
    <w:uiPriority w:val="60"/>
    <w:semiHidden/>
    <w:unhideWhenUsed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8" w:space="0" w:color="4472C4" w:themeColor="accent1"/>
        <w:bottom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1"/>
          <w:left w:val="nil"/>
          <w:bottom w:val="single" w:sz="8" w:space="0" w:color="4472C4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1" w:themeFillTint="3F"/>
      </w:tcPr>
    </w:tblStylePr>
  </w:style>
  <w:style w:type="table" w:styleId="-24">
    <w:name w:val="Light Shading Accent 2"/>
    <w:basedOn w:val="a4"/>
    <w:uiPriority w:val="60"/>
    <w:semiHidden/>
    <w:unhideWhenUsed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8" w:space="0" w:color="ED7D31" w:themeColor="accent2"/>
        <w:bottom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-34">
    <w:name w:val="Light Shading Accent 3"/>
    <w:basedOn w:val="a4"/>
    <w:uiPriority w:val="60"/>
    <w:semiHidden/>
    <w:unhideWhenUsed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  <w:style w:type="table" w:styleId="-44">
    <w:name w:val="Light Shading Accent 4"/>
    <w:basedOn w:val="a4"/>
    <w:uiPriority w:val="60"/>
    <w:semiHidden/>
    <w:unhideWhenUsed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-54">
    <w:name w:val="Light Shading Accent 5"/>
    <w:basedOn w:val="a4"/>
    <w:uiPriority w:val="60"/>
    <w:semiHidden/>
    <w:unhideWhenUsed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8" w:space="0" w:color="5B9BD5" w:themeColor="accent5"/>
        <w:bottom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5"/>
          <w:left w:val="nil"/>
          <w:bottom w:val="single" w:sz="8" w:space="0" w:color="5B9BD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5" w:themeFillTint="3F"/>
      </w:tcPr>
    </w:tblStylePr>
  </w:style>
  <w:style w:type="table" w:styleId="-64">
    <w:name w:val="Light Shading Accent 6"/>
    <w:basedOn w:val="a4"/>
    <w:uiPriority w:val="60"/>
    <w:semiHidden/>
    <w:unhideWhenUsed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table" w:styleId="affff7">
    <w:name w:val="Light Grid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6">
    <w:name w:val="Light Grid Accent 1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  <w:insideH w:val="single" w:sz="8" w:space="0" w:color="4472C4" w:themeColor="accent1"/>
        <w:insideV w:val="single" w:sz="8" w:space="0" w:color="4472C4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1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H w:val="nil"/>
          <w:insideV w:val="single" w:sz="8" w:space="0" w:color="4472C4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  <w:shd w:val="clear" w:color="auto" w:fill="D0DBF0" w:themeFill="accent1" w:themeFillTint="3F"/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  <w:shd w:val="clear" w:color="auto" w:fill="D0DBF0" w:themeFill="accent1" w:themeFillTint="3F"/>
      </w:tcPr>
    </w:tblStylePr>
    <w:tblStylePr w:type="band2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  <w:insideV w:val="single" w:sz="8" w:space="0" w:color="4472C4" w:themeColor="accent1"/>
        </w:tcBorders>
      </w:tcPr>
    </w:tblStylePr>
  </w:style>
  <w:style w:type="table" w:styleId="-25">
    <w:name w:val="Light Grid Accent 2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  <w:insideH w:val="single" w:sz="8" w:space="0" w:color="ED7D31" w:themeColor="accent2"/>
        <w:insideV w:val="single" w:sz="8" w:space="0" w:color="ED7D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1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H w:val="nil"/>
          <w:insideV w:val="single" w:sz="8" w:space="0" w:color="ED7D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</w:tcPr>
    </w:tblStylePr>
    <w:tblStylePr w:type="band1Vert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</w:tcBorders>
        <w:shd w:val="clear" w:color="auto" w:fill="FADECB" w:themeFill="accent2" w:themeFillTint="3F"/>
      </w:tcPr>
    </w:tblStylePr>
    <w:tblStylePr w:type="band1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  <w:shd w:val="clear" w:color="auto" w:fill="FADECB" w:themeFill="accent2" w:themeFillTint="3F"/>
      </w:tcPr>
    </w:tblStylePr>
    <w:tblStylePr w:type="band2Horz">
      <w:tblPr/>
      <w:tcPr>
        <w:tcBorders>
          <w:top w:val="single" w:sz="8" w:space="0" w:color="ED7D31" w:themeColor="accent2"/>
          <w:left w:val="single" w:sz="8" w:space="0" w:color="ED7D31" w:themeColor="accent2"/>
          <w:bottom w:val="single" w:sz="8" w:space="0" w:color="ED7D31" w:themeColor="accent2"/>
          <w:right w:val="single" w:sz="8" w:space="0" w:color="ED7D31" w:themeColor="accent2"/>
          <w:insideV w:val="single" w:sz="8" w:space="0" w:color="ED7D31" w:themeColor="accent2"/>
        </w:tcBorders>
      </w:tcPr>
    </w:tblStylePr>
  </w:style>
  <w:style w:type="table" w:styleId="-35">
    <w:name w:val="Light Grid Accent 3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  <w:insideH w:val="single" w:sz="8" w:space="0" w:color="A5A5A5" w:themeColor="accent3"/>
        <w:insideV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1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H w:val="nil"/>
          <w:insideV w:val="single" w:sz="8" w:space="0" w:color="A5A5A5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  <w:shd w:val="clear" w:color="auto" w:fill="E8E8E8" w:themeFill="accent3" w:themeFillTint="3F"/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  <w:shd w:val="clear" w:color="auto" w:fill="E8E8E8" w:themeFill="accent3" w:themeFillTint="3F"/>
      </w:tcPr>
    </w:tblStylePr>
    <w:tblStylePr w:type="band2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  <w:insideV w:val="single" w:sz="8" w:space="0" w:color="A5A5A5" w:themeColor="accent3"/>
        </w:tcBorders>
      </w:tcPr>
    </w:tblStylePr>
  </w:style>
  <w:style w:type="table" w:styleId="-45">
    <w:name w:val="Light Grid Accent 4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FFC000" w:themeColor="accent4"/>
        <w:left w:val="single" w:sz="8" w:space="0" w:color="FFC000" w:themeColor="accent4"/>
        <w:bottom w:val="single" w:sz="8" w:space="0" w:color="FFC000" w:themeColor="accent4"/>
        <w:right w:val="single" w:sz="8" w:space="0" w:color="FFC000" w:themeColor="accent4"/>
        <w:insideH w:val="single" w:sz="8" w:space="0" w:color="FFC000" w:themeColor="accent4"/>
        <w:insideV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1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H w:val="nil"/>
          <w:insideV w:val="single" w:sz="8" w:space="0" w:color="FFC00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</w:tcPr>
    </w:tblStylePr>
    <w:tblStylePr w:type="band1Vert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</w:tcBorders>
        <w:shd w:val="clear" w:color="auto" w:fill="FFEFC0" w:themeFill="accent4" w:themeFillTint="3F"/>
      </w:tcPr>
    </w:tblStylePr>
    <w:tblStylePr w:type="band1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  <w:shd w:val="clear" w:color="auto" w:fill="FFEFC0" w:themeFill="accent4" w:themeFillTint="3F"/>
      </w:tcPr>
    </w:tblStylePr>
    <w:tblStylePr w:type="band2Horz">
      <w:tblPr/>
      <w:tcPr>
        <w:tcBorders>
          <w:top w:val="single" w:sz="8" w:space="0" w:color="FFC000" w:themeColor="accent4"/>
          <w:left w:val="single" w:sz="8" w:space="0" w:color="FFC000" w:themeColor="accent4"/>
          <w:bottom w:val="single" w:sz="8" w:space="0" w:color="FFC000" w:themeColor="accent4"/>
          <w:right w:val="single" w:sz="8" w:space="0" w:color="FFC000" w:themeColor="accent4"/>
          <w:insideV w:val="single" w:sz="8" w:space="0" w:color="FFC000" w:themeColor="accent4"/>
        </w:tcBorders>
      </w:tcPr>
    </w:tblStylePr>
  </w:style>
  <w:style w:type="table" w:styleId="-55">
    <w:name w:val="Light Grid Accent 5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  <w:insideH w:val="single" w:sz="8" w:space="0" w:color="5B9BD5" w:themeColor="accent5"/>
        <w:insideV w:val="single" w:sz="8" w:space="0" w:color="5B9BD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1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H w:val="nil"/>
          <w:insideV w:val="single" w:sz="8" w:space="0" w:color="5B9BD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  <w:shd w:val="clear" w:color="auto" w:fill="D6E6F4" w:themeFill="accent5" w:themeFillTint="3F"/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  <w:shd w:val="clear" w:color="auto" w:fill="D6E6F4" w:themeFill="accent5" w:themeFillTint="3F"/>
      </w:tcPr>
    </w:tblStylePr>
    <w:tblStylePr w:type="band2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  <w:insideV w:val="single" w:sz="8" w:space="0" w:color="5B9BD5" w:themeColor="accent5"/>
        </w:tcBorders>
      </w:tcPr>
    </w:tblStylePr>
  </w:style>
  <w:style w:type="table" w:styleId="-65">
    <w:name w:val="Light Grid Accent 6"/>
    <w:basedOn w:val="a4"/>
    <w:uiPriority w:val="62"/>
    <w:semiHidden/>
    <w:unhideWhenUsed/>
    <w:rsid w:val="00F00819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  <w:insideH w:val="single" w:sz="8" w:space="0" w:color="70AD47" w:themeColor="accent6"/>
        <w:insideV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1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H w:val="nil"/>
          <w:insideV w:val="single" w:sz="8" w:space="0" w:color="70AD47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  <w:shd w:val="clear" w:color="auto" w:fill="DBEBD0" w:themeFill="accent6" w:themeFillTint="3F"/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  <w:shd w:val="clear" w:color="auto" w:fill="DBEBD0" w:themeFill="accent6" w:themeFillTint="3F"/>
      </w:tcPr>
    </w:tblStylePr>
    <w:tblStylePr w:type="band2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  <w:insideV w:val="single" w:sz="8" w:space="0" w:color="70AD47" w:themeColor="accent6"/>
        </w:tcBorders>
      </w:tcPr>
    </w:tblStylePr>
  </w:style>
  <w:style w:type="table" w:styleId="affff8">
    <w:name w:val="Dark List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7">
    <w:name w:val="Dark List Accent 1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3763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F5496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F5496" w:themeFill="accent1" w:themeFillShade="BF"/>
      </w:tcPr>
    </w:tblStylePr>
  </w:style>
  <w:style w:type="table" w:styleId="-26">
    <w:name w:val="Dark List Accent 2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3B0B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4591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45911" w:themeFill="accent2" w:themeFillShade="BF"/>
      </w:tcPr>
    </w:tblStylePr>
  </w:style>
  <w:style w:type="table" w:styleId="-36">
    <w:name w:val="Dark List Accent 3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25252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B7B7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B7B7B" w:themeFill="accent3" w:themeFillShade="BF"/>
      </w:tcPr>
    </w:tblStylePr>
  </w:style>
  <w:style w:type="table" w:styleId="-46">
    <w:name w:val="Dark List Accent 4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4" w:themeFillShade="BF"/>
      </w:tcPr>
    </w:tblStylePr>
  </w:style>
  <w:style w:type="table" w:styleId="-56">
    <w:name w:val="Dark List Accent 5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F4D78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E74B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E74B5" w:themeFill="accent5" w:themeFillShade="BF"/>
      </w:tcPr>
    </w:tblStylePr>
  </w:style>
  <w:style w:type="table" w:styleId="-66">
    <w:name w:val="Dark List Accent 6"/>
    <w:basedOn w:val="a4"/>
    <w:uiPriority w:val="70"/>
    <w:semiHidden/>
    <w:unhideWhenUsed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5623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8135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8135" w:themeFill="accent6" w:themeFillShade="BF"/>
      </w:tcPr>
    </w:tblStylePr>
  </w:style>
  <w:style w:type="table" w:styleId="-18">
    <w:name w:val="List Table 1 Light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10">
    <w:name w:val="List Table 1 Light Accent 1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120">
    <w:name w:val="List Table 1 Light Accent 2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130">
    <w:name w:val="List Table 1 Light Accent 3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140">
    <w:name w:val="List Table 1 Light Accent 4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150">
    <w:name w:val="List Table 1 Light Accent 5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160">
    <w:name w:val="List Table 1 Light Accent 6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27">
    <w:name w:val="List Table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0">
    <w:name w:val="List Table 2 Accent 1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bottom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0">
    <w:name w:val="List Table 2 Accent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bottom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0">
    <w:name w:val="List Table 2 Accent 3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0">
    <w:name w:val="List Table 2 Accent 4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0">
    <w:name w:val="List Table 2 Accent 5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bottom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0">
    <w:name w:val="List Table 2 Accent 6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bottom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7">
    <w:name w:val="List Table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-310">
    <w:name w:val="List Table 3 Accent 1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tblPr/>
      <w:tcPr>
        <w:tcBorders>
          <w:top w:val="single" w:sz="4" w:space="0" w:color="4472C4" w:themeColor="accent1"/>
          <w:bottom w:val="single" w:sz="4" w:space="0" w:color="4472C4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1"/>
          <w:left w:val="nil"/>
        </w:tcBorders>
      </w:tcPr>
    </w:tblStylePr>
    <w:tblStylePr w:type="swCell">
      <w:tblPr/>
      <w:tcPr>
        <w:tcBorders>
          <w:top w:val="double" w:sz="4" w:space="0" w:color="4472C4" w:themeColor="accent1"/>
          <w:right w:val="nil"/>
        </w:tcBorders>
      </w:tcPr>
    </w:tblStylePr>
  </w:style>
  <w:style w:type="table" w:styleId="-320">
    <w:name w:val="List Table 3 Accent 2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ED7D31" w:themeColor="accent2"/>
        <w:left w:val="single" w:sz="4" w:space="0" w:color="ED7D31" w:themeColor="accent2"/>
        <w:bottom w:val="single" w:sz="4" w:space="0" w:color="ED7D31" w:themeColor="accent2"/>
        <w:right w:val="single" w:sz="4" w:space="0" w:color="ED7D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D7D31" w:themeColor="accent2"/>
          <w:right w:val="single" w:sz="4" w:space="0" w:color="ED7D31" w:themeColor="accent2"/>
        </w:tcBorders>
      </w:tcPr>
    </w:tblStylePr>
    <w:tblStylePr w:type="band1Horz">
      <w:tblPr/>
      <w:tcPr>
        <w:tcBorders>
          <w:top w:val="single" w:sz="4" w:space="0" w:color="ED7D31" w:themeColor="accent2"/>
          <w:bottom w:val="single" w:sz="4" w:space="0" w:color="ED7D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D7D31" w:themeColor="accent2"/>
          <w:left w:val="nil"/>
        </w:tcBorders>
      </w:tcPr>
    </w:tblStylePr>
    <w:tblStylePr w:type="swCell">
      <w:tblPr/>
      <w:tcPr>
        <w:tcBorders>
          <w:top w:val="double" w:sz="4" w:space="0" w:color="ED7D31" w:themeColor="accent2"/>
          <w:right w:val="nil"/>
        </w:tcBorders>
      </w:tcPr>
    </w:tblStylePr>
  </w:style>
  <w:style w:type="table" w:styleId="-330">
    <w:name w:val="List Table 3 Accent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/>
        <w:left w:val="single" w:sz="4" w:space="0" w:color="A5A5A5" w:themeColor="accent3"/>
        <w:bottom w:val="single" w:sz="4" w:space="0" w:color="A5A5A5" w:themeColor="accent3"/>
        <w:right w:val="single" w:sz="4" w:space="0" w:color="A5A5A5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5A5A5" w:themeColor="accent3"/>
          <w:right w:val="single" w:sz="4" w:space="0" w:color="A5A5A5" w:themeColor="accent3"/>
        </w:tcBorders>
      </w:tcPr>
    </w:tblStylePr>
    <w:tblStylePr w:type="band1Horz">
      <w:tblPr/>
      <w:tcPr>
        <w:tcBorders>
          <w:top w:val="single" w:sz="4" w:space="0" w:color="A5A5A5" w:themeColor="accent3"/>
          <w:bottom w:val="single" w:sz="4" w:space="0" w:color="A5A5A5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5A5A5" w:themeColor="accent3"/>
          <w:left w:val="nil"/>
        </w:tcBorders>
      </w:tcPr>
    </w:tblStylePr>
    <w:tblStylePr w:type="swCell">
      <w:tblPr/>
      <w:tcPr>
        <w:tcBorders>
          <w:top w:val="double" w:sz="4" w:space="0" w:color="A5A5A5" w:themeColor="accent3"/>
          <w:right w:val="nil"/>
        </w:tcBorders>
      </w:tcPr>
    </w:tblStylePr>
  </w:style>
  <w:style w:type="table" w:styleId="-340">
    <w:name w:val="List Table 3 Accent 4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-350">
    <w:name w:val="List Table 3 Accent 5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table" w:styleId="-360">
    <w:name w:val="List Table 3 Accent 6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-47">
    <w:name w:val="List Table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0">
    <w:name w:val="List Table 4 Accent 1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0">
    <w:name w:val="List Table 4 Accent 2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0">
    <w:name w:val="List Table 4 Accent 3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0">
    <w:name w:val="List Table 4 Accent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0">
    <w:name w:val="List Table 4 Accent 5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0">
    <w:name w:val="List Table 4 Accent 6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7">
    <w:name w:val="List Table 5 Dark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10">
    <w:name w:val="List Table 5 Dark Accent 1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472C4" w:themeColor="accent1"/>
        <w:left w:val="single" w:sz="24" w:space="0" w:color="4472C4" w:themeColor="accent1"/>
        <w:bottom w:val="single" w:sz="24" w:space="0" w:color="4472C4" w:themeColor="accent1"/>
        <w:right w:val="single" w:sz="24" w:space="0" w:color="4472C4" w:themeColor="accent1"/>
      </w:tblBorders>
    </w:tblPr>
    <w:tcPr>
      <w:shd w:val="clear" w:color="auto" w:fill="4472C4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20">
    <w:name w:val="List Table 5 Dark Accent 2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D7D31" w:themeColor="accent2"/>
        <w:left w:val="single" w:sz="24" w:space="0" w:color="ED7D31" w:themeColor="accent2"/>
        <w:bottom w:val="single" w:sz="24" w:space="0" w:color="ED7D31" w:themeColor="accent2"/>
        <w:right w:val="single" w:sz="24" w:space="0" w:color="ED7D31" w:themeColor="accent2"/>
      </w:tblBorders>
    </w:tblPr>
    <w:tcPr>
      <w:shd w:val="clear" w:color="auto" w:fill="ED7D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30">
    <w:name w:val="List Table 5 Dark Accent 3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5A5A5" w:themeColor="accent3"/>
        <w:left w:val="single" w:sz="24" w:space="0" w:color="A5A5A5" w:themeColor="accent3"/>
        <w:bottom w:val="single" w:sz="24" w:space="0" w:color="A5A5A5" w:themeColor="accent3"/>
        <w:right w:val="single" w:sz="24" w:space="0" w:color="A5A5A5" w:themeColor="accent3"/>
      </w:tblBorders>
    </w:tblPr>
    <w:tcPr>
      <w:shd w:val="clear" w:color="auto" w:fill="A5A5A5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40">
    <w:name w:val="List Table 5 Dark Accent 4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4"/>
        <w:left w:val="single" w:sz="24" w:space="0" w:color="FFC000" w:themeColor="accent4"/>
        <w:bottom w:val="single" w:sz="24" w:space="0" w:color="FFC000" w:themeColor="accent4"/>
        <w:right w:val="single" w:sz="24" w:space="0" w:color="FFC000" w:themeColor="accent4"/>
      </w:tblBorders>
    </w:tblPr>
    <w:tcPr>
      <w:shd w:val="clear" w:color="auto" w:fill="FFC00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50">
    <w:name w:val="List Table 5 Dark Accent 5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B9BD5" w:themeColor="accent5"/>
        <w:left w:val="single" w:sz="24" w:space="0" w:color="5B9BD5" w:themeColor="accent5"/>
        <w:bottom w:val="single" w:sz="24" w:space="0" w:color="5B9BD5" w:themeColor="accent5"/>
        <w:right w:val="single" w:sz="24" w:space="0" w:color="5B9BD5" w:themeColor="accent5"/>
      </w:tblBorders>
    </w:tblPr>
    <w:tcPr>
      <w:shd w:val="clear" w:color="auto" w:fill="5B9BD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560">
    <w:name w:val="List Table 5 Dark Accent 6"/>
    <w:basedOn w:val="a4"/>
    <w:uiPriority w:val="50"/>
    <w:rsid w:val="00F0081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-67">
    <w:name w:val="List Table 6 Colorful"/>
    <w:basedOn w:val="a4"/>
    <w:uiPriority w:val="51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0">
    <w:name w:val="List Table 6 Colorful Accent 1"/>
    <w:basedOn w:val="a4"/>
    <w:uiPriority w:val="51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0">
    <w:name w:val="List Table 6 Colorful Accent 2"/>
    <w:basedOn w:val="a4"/>
    <w:uiPriority w:val="51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ED7D31" w:themeColor="accent2"/>
        <w:bottom w:val="single" w:sz="4" w:space="0" w:color="ED7D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D7D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0">
    <w:name w:val="List Table 6 Colorful Accent 3"/>
    <w:basedOn w:val="a4"/>
    <w:uiPriority w:val="51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0">
    <w:name w:val="List Table 6 Colorful Accent 4"/>
    <w:basedOn w:val="a4"/>
    <w:uiPriority w:val="51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C000" w:themeColor="accent4"/>
        <w:bottom w:val="single" w:sz="4" w:space="0" w:color="FFC00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0">
    <w:name w:val="List Table 6 Colorful Accent 5"/>
    <w:basedOn w:val="a4"/>
    <w:uiPriority w:val="51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5B9BD5" w:themeColor="accent5"/>
        <w:bottom w:val="single" w:sz="4" w:space="0" w:color="5B9BD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5B9BD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0">
    <w:name w:val="List Table 6 Colorful Accent 6"/>
    <w:basedOn w:val="a4"/>
    <w:uiPriority w:val="51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70AD47" w:themeColor="accent6"/>
        <w:bottom w:val="single" w:sz="4" w:space="0" w:color="70AD47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70AD47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0">
    <w:name w:val="List Table 7 Colorful"/>
    <w:basedOn w:val="a4"/>
    <w:uiPriority w:val="52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1">
    <w:name w:val="List Table 7 Colorful Accent 1"/>
    <w:basedOn w:val="a4"/>
    <w:uiPriority w:val="52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472C4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472C4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472C4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472C4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2">
    <w:name w:val="List Table 7 Colorful Accent 2"/>
    <w:basedOn w:val="a4"/>
    <w:uiPriority w:val="52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D7D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D7D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D7D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D7D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3">
    <w:name w:val="List Table 7 Colorful Accent 3"/>
    <w:basedOn w:val="a4"/>
    <w:uiPriority w:val="52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5A5A5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5A5A5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5A5A5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5A5A5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4">
    <w:name w:val="List Table 7 Colorful Accent 4"/>
    <w:basedOn w:val="a4"/>
    <w:uiPriority w:val="52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5">
    <w:name w:val="List Table 7 Colorful Accent 5"/>
    <w:basedOn w:val="a4"/>
    <w:uiPriority w:val="52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B9BD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B9BD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B9BD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B9BD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-76">
    <w:name w:val="List Table 7 Colorful Accent 6"/>
    <w:basedOn w:val="a4"/>
    <w:uiPriority w:val="52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0AD47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0AD47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0AD47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0AD47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9">
    <w:name w:val="E-mail Signature"/>
    <w:basedOn w:val="a2"/>
    <w:link w:val="affffa"/>
    <w:uiPriority w:val="99"/>
    <w:semiHidden/>
    <w:unhideWhenUsed/>
    <w:rsid w:val="00F00819"/>
    <w:pPr>
      <w:spacing w:after="0" w:line="240" w:lineRule="auto"/>
    </w:pPr>
  </w:style>
  <w:style w:type="character" w:customStyle="1" w:styleId="affffa">
    <w:name w:val="Электронная подпись Знак"/>
    <w:basedOn w:val="a3"/>
    <w:link w:val="affff9"/>
    <w:uiPriority w:val="99"/>
    <w:semiHidden/>
    <w:rsid w:val="00F00819"/>
    <w:rPr>
      <w:rFonts w:ascii="Calibri" w:hAnsi="Calibri" w:cs="Calibri"/>
    </w:rPr>
  </w:style>
  <w:style w:type="paragraph" w:styleId="affffb">
    <w:name w:val="Salutation"/>
    <w:basedOn w:val="a2"/>
    <w:next w:val="a2"/>
    <w:link w:val="affffc"/>
    <w:uiPriority w:val="99"/>
    <w:semiHidden/>
    <w:unhideWhenUsed/>
    <w:rsid w:val="00F00819"/>
  </w:style>
  <w:style w:type="character" w:customStyle="1" w:styleId="affffc">
    <w:name w:val="Приветствие Знак"/>
    <w:basedOn w:val="a3"/>
    <w:link w:val="affffb"/>
    <w:uiPriority w:val="99"/>
    <w:semiHidden/>
    <w:rsid w:val="00F00819"/>
    <w:rPr>
      <w:rFonts w:ascii="Calibri" w:hAnsi="Calibri" w:cs="Calibri"/>
    </w:rPr>
  </w:style>
  <w:style w:type="table" w:styleId="1b">
    <w:name w:val="Table Columns 1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Columns 2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4"/>
    <w:uiPriority w:val="99"/>
    <w:semiHidden/>
    <w:unhideWhenUsed/>
    <w:rsid w:val="00F00819"/>
    <w:pPr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8">
    <w:name w:val="Table Columns 4"/>
    <w:basedOn w:val="a4"/>
    <w:uiPriority w:val="99"/>
    <w:semiHidden/>
    <w:unhideWhenUsed/>
    <w:rsid w:val="00F00819"/>
    <w:pPr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7">
    <w:name w:val="Table Columns 5"/>
    <w:basedOn w:val="a4"/>
    <w:uiPriority w:val="99"/>
    <w:semiHidden/>
    <w:unhideWhenUsed/>
    <w:rsid w:val="00F00819"/>
    <w:pPr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d">
    <w:name w:val="Signature"/>
    <w:basedOn w:val="a2"/>
    <w:link w:val="affffe"/>
    <w:uiPriority w:val="99"/>
    <w:semiHidden/>
    <w:unhideWhenUsed/>
    <w:rsid w:val="00F00819"/>
    <w:pPr>
      <w:spacing w:after="0" w:line="240" w:lineRule="auto"/>
      <w:ind w:left="4320"/>
    </w:pPr>
  </w:style>
  <w:style w:type="character" w:customStyle="1" w:styleId="affffe">
    <w:name w:val="Подпись Знак"/>
    <w:basedOn w:val="a3"/>
    <w:link w:val="affffd"/>
    <w:uiPriority w:val="99"/>
    <w:semiHidden/>
    <w:rsid w:val="00F00819"/>
    <w:rPr>
      <w:rFonts w:ascii="Calibri" w:hAnsi="Calibri" w:cs="Calibri"/>
    </w:rPr>
  </w:style>
  <w:style w:type="table" w:styleId="1c">
    <w:name w:val="Table Simple 1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imple 2"/>
    <w:basedOn w:val="a4"/>
    <w:uiPriority w:val="99"/>
    <w:semiHidden/>
    <w:unhideWhenUsed/>
    <w:rsid w:val="00F00819"/>
    <w:pPr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Simple 3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4"/>
    <w:uiPriority w:val="99"/>
    <w:semiHidden/>
    <w:unhideWhenUsed/>
    <w:rsid w:val="00F00819"/>
    <w:pPr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Subtle 2"/>
    <w:basedOn w:val="a4"/>
    <w:uiPriority w:val="99"/>
    <w:semiHidden/>
    <w:unhideWhenUsed/>
    <w:rsid w:val="00F00819"/>
    <w:pPr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220" w:hanging="220"/>
    </w:pPr>
  </w:style>
  <w:style w:type="paragraph" w:styleId="2f8">
    <w:name w:val="index 2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440" w:hanging="220"/>
    </w:pPr>
  </w:style>
  <w:style w:type="paragraph" w:styleId="3f0">
    <w:name w:val="index 3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660" w:hanging="220"/>
    </w:pPr>
  </w:style>
  <w:style w:type="paragraph" w:styleId="49">
    <w:name w:val="index 4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880" w:hanging="220"/>
    </w:pPr>
  </w:style>
  <w:style w:type="paragraph" w:styleId="58">
    <w:name w:val="index 5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100" w:hanging="220"/>
    </w:pPr>
  </w:style>
  <w:style w:type="paragraph" w:styleId="62">
    <w:name w:val="index 6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320" w:hanging="220"/>
    </w:pPr>
  </w:style>
  <w:style w:type="paragraph" w:styleId="72">
    <w:name w:val="index 7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540" w:hanging="220"/>
    </w:pPr>
  </w:style>
  <w:style w:type="paragraph" w:styleId="82">
    <w:name w:val="index 8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760" w:hanging="220"/>
    </w:pPr>
  </w:style>
  <w:style w:type="paragraph" w:styleId="92">
    <w:name w:val="index 9"/>
    <w:basedOn w:val="a2"/>
    <w:next w:val="a2"/>
    <w:autoRedefine/>
    <w:uiPriority w:val="99"/>
    <w:semiHidden/>
    <w:unhideWhenUsed/>
    <w:rsid w:val="00F00819"/>
    <w:pPr>
      <w:spacing w:after="0" w:line="240" w:lineRule="auto"/>
      <w:ind w:left="1980" w:hanging="220"/>
    </w:pPr>
  </w:style>
  <w:style w:type="paragraph" w:styleId="afffff">
    <w:name w:val="index heading"/>
    <w:basedOn w:val="a2"/>
    <w:next w:val="1e"/>
    <w:uiPriority w:val="99"/>
    <w:semiHidden/>
    <w:unhideWhenUsed/>
    <w:rsid w:val="00F00819"/>
    <w:rPr>
      <w:rFonts w:ascii="Calibri Light" w:eastAsiaTheme="majorEastAsia" w:hAnsi="Calibri Light" w:cs="Calibri Light"/>
      <w:b/>
      <w:bCs/>
    </w:rPr>
  </w:style>
  <w:style w:type="paragraph" w:styleId="afffff0">
    <w:name w:val="Plain Text"/>
    <w:basedOn w:val="a2"/>
    <w:link w:val="afffff1"/>
    <w:uiPriority w:val="99"/>
    <w:semiHidden/>
    <w:unhideWhenUsed/>
    <w:rsid w:val="00F00819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fffff1">
    <w:name w:val="Текст Знак"/>
    <w:basedOn w:val="a3"/>
    <w:link w:val="afffff0"/>
    <w:uiPriority w:val="99"/>
    <w:semiHidden/>
    <w:rsid w:val="00F00819"/>
    <w:rPr>
      <w:rFonts w:ascii="Consolas" w:hAnsi="Consolas" w:cs="Calibri"/>
      <w:sz w:val="21"/>
      <w:szCs w:val="21"/>
    </w:rPr>
  </w:style>
  <w:style w:type="paragraph" w:styleId="afffff2">
    <w:name w:val="Closing"/>
    <w:basedOn w:val="a2"/>
    <w:link w:val="afffff3"/>
    <w:uiPriority w:val="99"/>
    <w:semiHidden/>
    <w:unhideWhenUsed/>
    <w:rsid w:val="00F00819"/>
    <w:pPr>
      <w:spacing w:after="0" w:line="240" w:lineRule="auto"/>
      <w:ind w:left="4320"/>
    </w:pPr>
  </w:style>
  <w:style w:type="character" w:customStyle="1" w:styleId="afffff3">
    <w:name w:val="Прощание Знак"/>
    <w:basedOn w:val="a3"/>
    <w:link w:val="afffff2"/>
    <w:uiPriority w:val="99"/>
    <w:semiHidden/>
    <w:rsid w:val="00F00819"/>
    <w:rPr>
      <w:rFonts w:ascii="Calibri" w:hAnsi="Calibri" w:cs="Calibri"/>
    </w:rPr>
  </w:style>
  <w:style w:type="table" w:styleId="afffff4">
    <w:name w:val="Table Grid"/>
    <w:basedOn w:val="a4"/>
    <w:uiPriority w:val="39"/>
    <w:rsid w:val="00F008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f">
    <w:name w:val="Table Grid 1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Grid 2"/>
    <w:basedOn w:val="a4"/>
    <w:uiPriority w:val="99"/>
    <w:semiHidden/>
    <w:unhideWhenUsed/>
    <w:rsid w:val="00F00819"/>
    <w:pPr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Grid 3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Grid 4"/>
    <w:basedOn w:val="a4"/>
    <w:uiPriority w:val="99"/>
    <w:semiHidden/>
    <w:unhideWhenUsed/>
    <w:rsid w:val="00F00819"/>
    <w:pPr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9">
    <w:name w:val="Table Grid 5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3">
    <w:name w:val="Table Grid 6"/>
    <w:basedOn w:val="a4"/>
    <w:uiPriority w:val="99"/>
    <w:semiHidden/>
    <w:unhideWhenUsed/>
    <w:rsid w:val="00F00819"/>
    <w:pPr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3">
    <w:name w:val="Table Grid 7"/>
    <w:basedOn w:val="a4"/>
    <w:uiPriority w:val="99"/>
    <w:semiHidden/>
    <w:unhideWhenUsed/>
    <w:rsid w:val="00F00819"/>
    <w:pPr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F00819"/>
    <w:pPr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5">
    <w:name w:val="Grid Table Light"/>
    <w:basedOn w:val="a4"/>
    <w:uiPriority w:val="40"/>
    <w:rsid w:val="00F0081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-19">
    <w:name w:val="Grid Table 1 Light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11">
    <w:name w:val="Grid Table 1 Light Accent 1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21">
    <w:name w:val="Grid Table 1 Light Accent 2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31">
    <w:name w:val="Grid Table 1 Light Accent 3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41">
    <w:name w:val="Grid Table 1 Light Accent 4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51">
    <w:name w:val="Grid Table 1 Light Accent 5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161">
    <w:name w:val="Grid Table 1 Light Accent 6"/>
    <w:basedOn w:val="a4"/>
    <w:uiPriority w:val="46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5E0B3" w:themeColor="accent6" w:themeTint="66"/>
        <w:left w:val="single" w:sz="4" w:space="0" w:color="C5E0B3" w:themeColor="accent6" w:themeTint="66"/>
        <w:bottom w:val="single" w:sz="4" w:space="0" w:color="C5E0B3" w:themeColor="accent6" w:themeTint="66"/>
        <w:right w:val="single" w:sz="4" w:space="0" w:color="C5E0B3" w:themeColor="accent6" w:themeTint="66"/>
        <w:insideH w:val="single" w:sz="4" w:space="0" w:color="C5E0B3" w:themeColor="accent6" w:themeTint="66"/>
        <w:insideV w:val="single" w:sz="4" w:space="0" w:color="C5E0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-28">
    <w:name w:val="Grid Table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211">
    <w:name w:val="Grid Table 2 Accent 1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221">
    <w:name w:val="Grid Table 2 Accent 2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231">
    <w:name w:val="Grid Table 2 Accent 3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241">
    <w:name w:val="Grid Table 2 Accent 4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FFD966" w:themeColor="accent4" w:themeTint="99"/>
        <w:bottom w:val="single" w:sz="2" w:space="0" w:color="FFD966" w:themeColor="accent4" w:themeTint="99"/>
        <w:insideH w:val="single" w:sz="2" w:space="0" w:color="FFD966" w:themeColor="accent4" w:themeTint="99"/>
        <w:insideV w:val="single" w:sz="2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251">
    <w:name w:val="Grid Table 2 Accent 5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261">
    <w:name w:val="Grid Table 2 Accent 6"/>
    <w:basedOn w:val="a4"/>
    <w:uiPriority w:val="47"/>
    <w:rsid w:val="00F00819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38">
    <w:name w:val="Grid Table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311">
    <w:name w:val="Grid Table 3 Accent 1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321">
    <w:name w:val="Grid Table 3 Accent 2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331">
    <w:name w:val="Grid Table 3 Accent 3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341">
    <w:name w:val="Grid Table 3 Accent 4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351">
    <w:name w:val="Grid Table 3 Accent 5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361">
    <w:name w:val="Grid Table 3 Accent 6"/>
    <w:basedOn w:val="a4"/>
    <w:uiPriority w:val="48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48">
    <w:name w:val="Grid Table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411">
    <w:name w:val="Grid Table 4 Accent 1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421">
    <w:name w:val="Grid Table 4 Accent 2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431">
    <w:name w:val="Grid Table 4 Accent 3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441">
    <w:name w:val="Grid Table 4 Accent 4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451">
    <w:name w:val="Grid Table 4 Accent 5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461">
    <w:name w:val="Grid Table 4 Accent 6"/>
    <w:basedOn w:val="a4"/>
    <w:uiPriority w:val="49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58">
    <w:name w:val="Grid Table 5 Dark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-511">
    <w:name w:val="Grid Table 5 Dark Accent 1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-521">
    <w:name w:val="Grid Table 5 Dark Accent 2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-531">
    <w:name w:val="Grid Table 5 Dark Accent 3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-541">
    <w:name w:val="Grid Table 5 Dark Accent 4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-551">
    <w:name w:val="Grid Table 5 Dark Accent 5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-561">
    <w:name w:val="Grid Table 5 Dark Accent 6"/>
    <w:basedOn w:val="a4"/>
    <w:uiPriority w:val="50"/>
    <w:rsid w:val="00F0081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-68">
    <w:name w:val="Grid Table 6 Colorful"/>
    <w:basedOn w:val="a4"/>
    <w:uiPriority w:val="51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611">
    <w:name w:val="Grid Table 6 Colorful Accent 1"/>
    <w:basedOn w:val="a4"/>
    <w:uiPriority w:val="51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-621">
    <w:name w:val="Grid Table 6 Colorful Accent 2"/>
    <w:basedOn w:val="a4"/>
    <w:uiPriority w:val="51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-631">
    <w:name w:val="Grid Table 6 Colorful Accent 3"/>
    <w:basedOn w:val="a4"/>
    <w:uiPriority w:val="51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-641">
    <w:name w:val="Grid Table 6 Colorful Accent 4"/>
    <w:basedOn w:val="a4"/>
    <w:uiPriority w:val="51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-651">
    <w:name w:val="Grid Table 6 Colorful Accent 5"/>
    <w:basedOn w:val="a4"/>
    <w:uiPriority w:val="51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-661">
    <w:name w:val="Grid Table 6 Colorful Accent 6"/>
    <w:basedOn w:val="a4"/>
    <w:uiPriority w:val="51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-77">
    <w:name w:val="Grid Table 7 Colorful"/>
    <w:basedOn w:val="a4"/>
    <w:uiPriority w:val="52"/>
    <w:rsid w:val="00F0081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-710">
    <w:name w:val="Grid Table 7 Colorful Accent 1"/>
    <w:basedOn w:val="a4"/>
    <w:uiPriority w:val="52"/>
    <w:rsid w:val="00F0081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-720">
    <w:name w:val="Grid Table 7 Colorful Accent 2"/>
    <w:basedOn w:val="a4"/>
    <w:uiPriority w:val="52"/>
    <w:rsid w:val="00F00819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-730">
    <w:name w:val="Grid Table 7 Colorful Accent 3"/>
    <w:basedOn w:val="a4"/>
    <w:uiPriority w:val="52"/>
    <w:rsid w:val="00F0081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-740">
    <w:name w:val="Grid Table 7 Colorful Accent 4"/>
    <w:basedOn w:val="a4"/>
    <w:uiPriority w:val="52"/>
    <w:rsid w:val="00F0081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bottom w:val="single" w:sz="4" w:space="0" w:color="FFD966" w:themeColor="accent4" w:themeTint="99"/>
        </w:tcBorders>
      </w:tcPr>
    </w:tblStylePr>
    <w:tblStylePr w:type="nwCell">
      <w:tblPr/>
      <w:tcPr>
        <w:tcBorders>
          <w:bottom w:val="single" w:sz="4" w:space="0" w:color="FFD966" w:themeColor="accent4" w:themeTint="99"/>
        </w:tcBorders>
      </w:tcPr>
    </w:tblStylePr>
    <w:tblStylePr w:type="seCell">
      <w:tblPr/>
      <w:tcPr>
        <w:tcBorders>
          <w:top w:val="single" w:sz="4" w:space="0" w:color="FFD966" w:themeColor="accent4" w:themeTint="99"/>
        </w:tcBorders>
      </w:tcPr>
    </w:tblStylePr>
    <w:tblStylePr w:type="swCell">
      <w:tblPr/>
      <w:tcPr>
        <w:tcBorders>
          <w:top w:val="single" w:sz="4" w:space="0" w:color="FFD966" w:themeColor="accent4" w:themeTint="99"/>
        </w:tcBorders>
      </w:tcPr>
    </w:tblStylePr>
  </w:style>
  <w:style w:type="table" w:styleId="-750">
    <w:name w:val="Grid Table 7 Colorful Accent 5"/>
    <w:basedOn w:val="a4"/>
    <w:uiPriority w:val="52"/>
    <w:rsid w:val="00F00819"/>
    <w:pPr>
      <w:spacing w:after="0" w:line="240" w:lineRule="auto"/>
    </w:pPr>
    <w:rPr>
      <w:color w:val="2E74B5" w:themeColor="accent5" w:themeShade="BF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table" w:styleId="-760">
    <w:name w:val="Grid Table 7 Colorful Accent 6"/>
    <w:basedOn w:val="a4"/>
    <w:uiPriority w:val="52"/>
    <w:rsid w:val="00F0081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-1a">
    <w:name w:val="Table Web 1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9">
    <w:name w:val="Table Web 2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9">
    <w:name w:val="Table Web 3"/>
    <w:basedOn w:val="a4"/>
    <w:uiPriority w:val="99"/>
    <w:semiHidden/>
    <w:unhideWhenUsed/>
    <w:rsid w:val="00F00819"/>
    <w:pPr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6">
    <w:name w:val="footnote reference"/>
    <w:basedOn w:val="a3"/>
    <w:uiPriority w:val="99"/>
    <w:semiHidden/>
    <w:unhideWhenUsed/>
    <w:rsid w:val="00F00819"/>
    <w:rPr>
      <w:rFonts w:ascii="Calibri" w:hAnsi="Calibri" w:cs="Calibri"/>
      <w:vertAlign w:val="superscript"/>
    </w:rPr>
  </w:style>
  <w:style w:type="paragraph" w:styleId="afffff7">
    <w:name w:val="footnote text"/>
    <w:basedOn w:val="a2"/>
    <w:link w:val="afffff8"/>
    <w:uiPriority w:val="99"/>
    <w:semiHidden/>
    <w:unhideWhenUsed/>
    <w:rsid w:val="00F00819"/>
    <w:pPr>
      <w:spacing w:after="0" w:line="240" w:lineRule="auto"/>
    </w:pPr>
    <w:rPr>
      <w:sz w:val="20"/>
      <w:szCs w:val="20"/>
    </w:rPr>
  </w:style>
  <w:style w:type="character" w:customStyle="1" w:styleId="afffff8">
    <w:name w:val="Текст сноски Знак"/>
    <w:basedOn w:val="a3"/>
    <w:link w:val="afffff7"/>
    <w:uiPriority w:val="99"/>
    <w:semiHidden/>
    <w:rsid w:val="00F00819"/>
    <w:rPr>
      <w:rFonts w:ascii="Calibri" w:hAnsi="Calibri" w:cs="Calibri"/>
      <w:sz w:val="20"/>
      <w:szCs w:val="20"/>
    </w:rPr>
  </w:style>
  <w:style w:type="character" w:styleId="afffff9">
    <w:name w:val="line number"/>
    <w:basedOn w:val="a3"/>
    <w:uiPriority w:val="99"/>
    <w:semiHidden/>
    <w:unhideWhenUsed/>
    <w:rsid w:val="00F00819"/>
    <w:rPr>
      <w:rFonts w:ascii="Calibri" w:hAnsi="Calibri" w:cs="Calibri"/>
    </w:rPr>
  </w:style>
  <w:style w:type="table" w:styleId="1f0">
    <w:name w:val="Table 3D effects 1"/>
    <w:basedOn w:val="a4"/>
    <w:uiPriority w:val="99"/>
    <w:semiHidden/>
    <w:unhideWhenUsed/>
    <w:rsid w:val="00F00819"/>
    <w:pPr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F00819"/>
    <w:pPr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3D effects 3"/>
    <w:basedOn w:val="a4"/>
    <w:uiPriority w:val="99"/>
    <w:semiHidden/>
    <w:unhideWhenUsed/>
    <w:rsid w:val="00F00819"/>
    <w:pPr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4"/>
    <w:uiPriority w:val="99"/>
    <w:semiHidden/>
    <w:unhideWhenUsed/>
    <w:rsid w:val="00F0081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b">
    <w:name w:val="Strong"/>
    <w:basedOn w:val="a3"/>
    <w:uiPriority w:val="22"/>
    <w:qFormat/>
    <w:rsid w:val="00F00819"/>
    <w:rPr>
      <w:rFonts w:ascii="Calibri" w:hAnsi="Calibri" w:cs="Calibri"/>
      <w:b/>
      <w:bCs/>
    </w:rPr>
  </w:style>
  <w:style w:type="character" w:styleId="afffffc">
    <w:name w:val="FollowedHyperlink"/>
    <w:basedOn w:val="a3"/>
    <w:uiPriority w:val="99"/>
    <w:semiHidden/>
    <w:unhideWhenUsed/>
    <w:rsid w:val="00F00819"/>
    <w:rPr>
      <w:rFonts w:ascii="Calibri" w:hAnsi="Calibri" w:cs="Calibri"/>
      <w:color w:val="954F72" w:themeColor="followedHyperlink"/>
      <w:u w:val="single"/>
    </w:rPr>
  </w:style>
  <w:style w:type="character" w:styleId="afffffd">
    <w:name w:val="page number"/>
    <w:basedOn w:val="a3"/>
    <w:uiPriority w:val="99"/>
    <w:semiHidden/>
    <w:unhideWhenUsed/>
    <w:rsid w:val="00F00819"/>
    <w:rPr>
      <w:rFonts w:ascii="Calibri" w:hAnsi="Calibri" w:cs="Calibri"/>
    </w:rPr>
  </w:style>
  <w:style w:type="paragraph" w:styleId="afffffe">
    <w:name w:val="caption"/>
    <w:basedOn w:val="a2"/>
    <w:next w:val="a2"/>
    <w:uiPriority w:val="35"/>
    <w:semiHidden/>
    <w:unhideWhenUsed/>
    <w:qFormat/>
    <w:rsid w:val="00F0081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pre">
    <w:name w:val="pre"/>
    <w:basedOn w:val="a3"/>
    <w:rsid w:val="004C0743"/>
  </w:style>
  <w:style w:type="paragraph" w:customStyle="1" w:styleId="first">
    <w:name w:val="first"/>
    <w:basedOn w:val="a2"/>
    <w:rsid w:val="00C56C55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ln">
    <w:name w:val="pln"/>
    <w:basedOn w:val="a3"/>
    <w:rsid w:val="001C2430"/>
  </w:style>
  <w:style w:type="character" w:customStyle="1" w:styleId="pun">
    <w:name w:val="pun"/>
    <w:basedOn w:val="a3"/>
    <w:rsid w:val="001C2430"/>
  </w:style>
  <w:style w:type="character" w:customStyle="1" w:styleId="n">
    <w:name w:val="n"/>
    <w:basedOn w:val="a3"/>
    <w:rsid w:val="00961C60"/>
  </w:style>
  <w:style w:type="character" w:customStyle="1" w:styleId="o">
    <w:name w:val="o"/>
    <w:basedOn w:val="a3"/>
    <w:rsid w:val="00961C60"/>
  </w:style>
  <w:style w:type="character" w:customStyle="1" w:styleId="kc">
    <w:name w:val="kc"/>
    <w:basedOn w:val="a3"/>
    <w:rsid w:val="00961C60"/>
  </w:style>
  <w:style w:type="character" w:customStyle="1" w:styleId="p">
    <w:name w:val="p"/>
    <w:basedOn w:val="a3"/>
    <w:rsid w:val="00961C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0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4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6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2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3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1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36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25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30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6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9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8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23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5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3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7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2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76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10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6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8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6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12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7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21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2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9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5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6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4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55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04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0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0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9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2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14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37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73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13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9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0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69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250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94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1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1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50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76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8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66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91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1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94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74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95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86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2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8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6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03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430459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54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1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8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42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3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9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7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3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4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7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47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2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8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28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9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6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00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0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5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8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1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60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2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24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2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4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86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0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5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1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1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96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8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92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1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83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6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44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62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8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46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1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8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2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1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843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3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80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173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6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63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9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7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7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0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4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2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4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4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82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6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37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7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8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0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6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9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0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8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44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9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8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8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00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3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0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6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82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70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8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1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2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0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06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9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7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9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theme" Target="theme/theme1.xml"/><Relationship Id="rId10" Type="http://schemas.openxmlformats.org/officeDocument/2006/relationships/image" Target="media/image1.jpg"/><Relationship Id="rId19" Type="http://schemas.openxmlformats.org/officeDocument/2006/relationships/image" Target="media/image10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&#1044;&#1084;&#1080;&#1090;&#1088;&#1080;&#1081;\AppData\Roaming\Microsoft\Templates\&#1058;&#1077;&#1093;&#1085;&#1080;&#1095;&#1077;&#1089;&#1082;&#1080;&#1081;%20&#1076;&#1086;&#1082;&#1091;&#1084;&#1077;&#1085;&#1090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F1C28F-E4A2-4106-AF8B-6C4ABA9ECC55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209E5FA3-0485-4447-8B22-BC49E58AEB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B483E22-A0CC-4D60-86D0-A58E5CBC9A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Технический документ.dotx</Template>
  <TotalTime>0</TotalTime>
  <Pages>1</Pages>
  <Words>2803</Words>
  <Characters>15983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2021-05-04T12:52:00Z</dcterms:created>
  <dcterms:modified xsi:type="dcterms:W3CDTF">2023-04-17T10:28:00Z</dcterms:modified>
</cp:coreProperties>
</file>