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331534" w:rsidRDefault="00E65EE1" w:rsidP="00706D60">
      <w:pPr>
        <w:rPr>
          <w:noProof/>
          <w:color w:val="FF0000"/>
        </w:rPr>
      </w:pPr>
      <w:bookmarkStart w:id="0" w:name="_Hlk131186330"/>
      <w:bookmarkEnd w:id="0"/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668297DC" wp14:editId="3B08BA53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E0CF1A" wp14:editId="43760730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1813" w:rsidRPr="00F00819" w:rsidRDefault="00191813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191813" w:rsidRDefault="00191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CF1A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191813" w:rsidRPr="00F00819" w:rsidRDefault="00191813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191813" w:rsidRDefault="00191813"/>
                  </w:txbxContent>
                </v:textbox>
                <w10:wrap anchorx="page"/>
              </v:rect>
            </w:pict>
          </mc:Fallback>
        </mc:AlternateConten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B67BAE" w:rsidRPr="00331534" w:rsidRDefault="00B67BAE" w:rsidP="009463FE">
      <w:pPr>
        <w:pStyle w:val="af3"/>
        <w:rPr>
          <w:noProof/>
          <w:color w:val="FF0000"/>
        </w:rPr>
      </w:pPr>
    </w:p>
    <w:p w:rsidR="002B5D98" w:rsidRPr="00802132" w:rsidRDefault="00731EC4" w:rsidP="00802132">
      <w:pPr>
        <w:pStyle w:val="af3"/>
      </w:pPr>
      <w:r w:rsidRPr="00802132">
        <w:t xml:space="preserve">Урок </w:t>
      </w:r>
      <w:r w:rsidR="00F84EB2">
        <w:t>5</w:t>
      </w:r>
      <w:r w:rsidRPr="00802132">
        <w:t>.</w:t>
      </w:r>
      <w:r w:rsidR="003113B8" w:rsidRPr="00802132">
        <w:t xml:space="preserve"> </w:t>
      </w:r>
      <w:r w:rsidR="00ED653A">
        <w:t>Реализуем работу с заказами</w: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710767" w:rsidRPr="00331534" w:rsidRDefault="0073372F" w:rsidP="002B5D98">
      <w:pPr>
        <w:pStyle w:val="af1"/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fldChar w:fldCharType="begin"/>
      </w:r>
      <w:r w:rsidRPr="00331534">
        <w:rPr>
          <w:noProof/>
          <w:color w:val="FF0000"/>
          <w:lang w:bidi="ru-RU"/>
        </w:rPr>
        <w:instrText xml:space="preserve"> AUTHOR  Author  \* MERGEFORMAT </w:instrText>
      </w:r>
      <w:r w:rsidRPr="00331534">
        <w:rPr>
          <w:noProof/>
          <w:color w:val="FF0000"/>
          <w:lang w:bidi="ru-RU"/>
        </w:rPr>
        <w:fldChar w:fldCharType="end"/>
      </w:r>
    </w:p>
    <w:p w:rsidR="00E96235" w:rsidRPr="00331534" w:rsidRDefault="002974C8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331534" w:rsidRDefault="00B67BAE" w:rsidP="00B67BAE">
          <w:pPr>
            <w:rPr>
              <w:noProof/>
              <w:color w:val="FF0000"/>
            </w:rPr>
          </w:pPr>
        </w:p>
        <w:bookmarkStart w:id="1" w:name="_Toc132640260"/>
        <w:p w:rsidR="00E96235" w:rsidRPr="00802132" w:rsidRDefault="001A0417" w:rsidP="00802132">
          <w:pPr>
            <w:pStyle w:val="1"/>
            <w:jc w:val="center"/>
          </w:pPr>
          <w:r w:rsidRPr="0080213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FEA81D" wp14:editId="418414AF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191813" w:rsidRPr="00F00819" w:rsidRDefault="00191813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FEA81D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191813" w:rsidRPr="00F00819" w:rsidRDefault="00191813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802132">
            <w:t>ОГЛАВЛЕНИЕ</w:t>
          </w:r>
          <w:bookmarkEnd w:id="1"/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A16A4E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31534">
            <w:rPr>
              <w:b/>
              <w:noProof/>
              <w:color w:val="FF0000"/>
              <w:lang w:bidi="ru-RU"/>
            </w:rPr>
            <w:fldChar w:fldCharType="begin"/>
          </w:r>
          <w:r w:rsidRPr="00331534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331534">
            <w:rPr>
              <w:b/>
              <w:noProof/>
              <w:color w:val="FF0000"/>
              <w:lang w:bidi="ru-RU"/>
            </w:rPr>
            <w:fldChar w:fldCharType="separate"/>
          </w:r>
          <w:hyperlink w:anchor="_Toc132640260" w:history="1">
            <w:r w:rsidR="00A16A4E" w:rsidRPr="00CF35EC">
              <w:rPr>
                <w:rStyle w:val="a8"/>
                <w:noProof/>
              </w:rPr>
              <w:t>ОГЛАВЛЕНИЕ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_Toc132640260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2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1" w:history="1">
            <w:r w:rsidR="00A16A4E" w:rsidRPr="00CF35EC">
              <w:rPr>
                <w:rStyle w:val="a8"/>
                <w:noProof/>
              </w:rPr>
              <w:t>РЕАЛИЗУЕМ РАБОТУ с ЗАКАЗОМ НА СТОРОНЕ КЛИЕНТА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_Toc132640261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3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2" w:history="1">
            <w:r w:rsidR="00A16A4E" w:rsidRPr="00CF35EC">
              <w:rPr>
                <w:rStyle w:val="a8"/>
                <w:noProof/>
              </w:rPr>
              <w:t>реализуем обработчик перехода к формированию заказа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_Toc132640262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3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3" w:history="1">
            <w:r w:rsidR="00A16A4E" w:rsidRPr="00CF35EC">
              <w:rPr>
                <w:rStyle w:val="a8"/>
                <w:noProof/>
              </w:rPr>
              <w:t>реализуем обработчик проверки содержимого заказа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_Toc132640263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4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4" w:history="1">
            <w:r w:rsidR="00A16A4E" w:rsidRPr="00CF35EC">
              <w:rPr>
                <w:rStyle w:val="a8"/>
                <w:noProof/>
              </w:rPr>
              <w:t>реализуем обработчик возврата к формированию заказа после отображения карточки заказа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_Toc132640264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6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5" w:history="1">
            <w:r w:rsidR="00A16A4E" w:rsidRPr="00CF35EC">
              <w:rPr>
                <w:rStyle w:val="a8"/>
                <w:noProof/>
              </w:rPr>
              <w:t>реализуем обработчик перехода к вводу имени заказчика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_Toc132640265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7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6" w:history="1">
            <w:r w:rsidR="00A16A4E" w:rsidRPr="00CF35EC">
              <w:rPr>
                <w:rStyle w:val="a8"/>
                <w:noProof/>
              </w:rPr>
              <w:t>реализуем обработчик возврата к формированию заказа после перехода к вводу имени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_Toc132640266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8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7" w:history="1">
            <w:r w:rsidR="00A16A4E" w:rsidRPr="00CF35EC">
              <w:rPr>
                <w:rStyle w:val="a8"/>
                <w:noProof/>
              </w:rPr>
              <w:t>реализуем обработчик завершения ввода имени и перехода к вводу адреса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_Toc132640267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8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8" w:history="1">
            <w:r w:rsidR="00A16A4E" w:rsidRPr="00CF35EC">
              <w:rPr>
                <w:rStyle w:val="a8"/>
                <w:noProof/>
              </w:rPr>
              <w:t>реализуем обработчик возврата к вводу имени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_Toc132640268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9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69" w:history="1">
            <w:r w:rsidR="00A16A4E" w:rsidRPr="00CF35EC">
              <w:rPr>
                <w:rStyle w:val="a8"/>
                <w:noProof/>
              </w:rPr>
              <w:t>реализуем обработчик завершения ввода адреса и подтверждения заказа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_Toc132640269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9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70" w:history="1">
            <w:r w:rsidR="00A16A4E" w:rsidRPr="00CF35EC">
              <w:rPr>
                <w:rStyle w:val="a8"/>
                <w:noProof/>
              </w:rPr>
              <w:t>обработчик ситуации, когда при подтверждении заказа мы вводим текст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_Toc132640270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10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71" w:history="1">
            <w:r w:rsidR="00A16A4E" w:rsidRPr="00CF35EC">
              <w:rPr>
                <w:rStyle w:val="a8"/>
                <w:noProof/>
              </w:rPr>
              <w:t>обработчик возврата к изменению адреса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_Toc132640271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11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72" w:history="1">
            <w:r w:rsidR="00A16A4E" w:rsidRPr="00CF35EC">
              <w:rPr>
                <w:rStyle w:val="a8"/>
                <w:noProof/>
              </w:rPr>
              <w:t>реализуем обработчик завершения формирования заказа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_Toc132640272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12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73" w:history="1">
            <w:r w:rsidR="00A16A4E" w:rsidRPr="00CF35EC">
              <w:rPr>
                <w:rStyle w:val="a8"/>
                <w:noProof/>
              </w:rPr>
              <w:t>реализуем отображение активных заказов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_Toc132640273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13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A16A4E" w:rsidRDefault="00096708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40274" w:history="1">
            <w:r w:rsidR="00A16A4E" w:rsidRPr="00CF35EC">
              <w:rPr>
                <w:rStyle w:val="a8"/>
                <w:noProof/>
              </w:rPr>
              <w:t>РЕАЛИЗУЕМ РАБОТУ с ЗАКАЗОМ НА СТОРОНЕ АДМИНА</w:t>
            </w:r>
            <w:r w:rsidR="00A16A4E">
              <w:rPr>
                <w:noProof/>
                <w:webHidden/>
              </w:rPr>
              <w:tab/>
            </w:r>
            <w:r w:rsidR="00A16A4E">
              <w:rPr>
                <w:noProof/>
                <w:webHidden/>
              </w:rPr>
              <w:fldChar w:fldCharType="begin"/>
            </w:r>
            <w:r w:rsidR="00A16A4E">
              <w:rPr>
                <w:noProof/>
                <w:webHidden/>
              </w:rPr>
              <w:instrText xml:space="preserve"> PAGEREF _Toc132640274 \h </w:instrText>
            </w:r>
            <w:r w:rsidR="00A16A4E">
              <w:rPr>
                <w:noProof/>
                <w:webHidden/>
              </w:rPr>
            </w:r>
            <w:r w:rsidR="00A16A4E">
              <w:rPr>
                <w:noProof/>
                <w:webHidden/>
              </w:rPr>
              <w:fldChar w:fldCharType="separate"/>
            </w:r>
            <w:r w:rsidR="00A16A4E">
              <w:rPr>
                <w:noProof/>
                <w:webHidden/>
              </w:rPr>
              <w:t>15</w:t>
            </w:r>
            <w:r w:rsidR="00A16A4E">
              <w:rPr>
                <w:noProof/>
                <w:webHidden/>
              </w:rPr>
              <w:fldChar w:fldCharType="end"/>
            </w:r>
          </w:hyperlink>
        </w:p>
        <w:p w:rsidR="00F421C1" w:rsidRPr="00331534" w:rsidRDefault="00E96235" w:rsidP="00706D60">
          <w:pPr>
            <w:rPr>
              <w:noProof/>
              <w:color w:val="FF0000"/>
            </w:rPr>
          </w:pPr>
          <w:r w:rsidRPr="00331534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331534" w:rsidRDefault="00C85251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p w:rsidR="00C85251" w:rsidRPr="00331534" w:rsidRDefault="00893712" w:rsidP="00706D60">
      <w:pPr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A679A" wp14:editId="2705333F">
                <wp:simplePos x="0" y="0"/>
                <wp:positionH relativeFrom="page">
                  <wp:posOffset>447675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52A3A0" id="Прямоугольник 12" o:spid="_x0000_s1026" style="position:absolute;margin-left:35.2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" filled="f" strokecolor="#2f5496 [2404]" strokeweight="1pt">
                <w10:wrap anchorx="page"/>
              </v:rect>
            </w:pict>
          </mc:Fallback>
        </mc:AlternateContent>
      </w:r>
      <w:r w:rsidR="00E653C0" w:rsidRPr="00331534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0D8BC97D" wp14:editId="46BD8379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706D60" w:rsidRPr="00331534" w:rsidRDefault="00706D60" w:rsidP="00706D60">
      <w:pPr>
        <w:rPr>
          <w:noProof/>
          <w:color w:val="FF0000"/>
        </w:rPr>
      </w:pPr>
    </w:p>
    <w:p w:rsidR="00706D60" w:rsidRPr="00331534" w:rsidRDefault="00706D60" w:rsidP="00331534">
      <w:pPr>
        <w:spacing w:before="240"/>
        <w:rPr>
          <w:noProof/>
          <w:color w:val="FF0000"/>
        </w:rPr>
      </w:pPr>
    </w:p>
    <w:p w:rsidR="00D92051" w:rsidRPr="00331534" w:rsidRDefault="00B65CAE" w:rsidP="00331534">
      <w:pPr>
        <w:pStyle w:val="1"/>
      </w:pPr>
      <w:bookmarkStart w:id="2" w:name="_Toc132640261"/>
      <w:r>
        <w:t xml:space="preserve">РЕАЛИЗУЕМ </w:t>
      </w:r>
      <w:r w:rsidR="002B2E77">
        <w:t>РАБОТУ с ЗАКАЗ</w:t>
      </w:r>
      <w:r w:rsidR="00023AE6">
        <w:t>ОМ</w:t>
      </w:r>
      <w:r w:rsidR="002B2E77">
        <w:t xml:space="preserve"> НА СТОРОНЕ КЛИЕНТА</w:t>
      </w:r>
      <w:bookmarkEnd w:id="2"/>
    </w:p>
    <w:p w:rsidR="004D2EE6" w:rsidRDefault="00C53763" w:rsidP="00CB37DB">
      <w:pPr>
        <w:pStyle w:val="21"/>
        <w:spacing w:after="240"/>
      </w:pPr>
      <w:bookmarkStart w:id="3" w:name="_Toc132640262"/>
      <w:r w:rsidRPr="00065667">
        <w:t xml:space="preserve">реализуем </w:t>
      </w:r>
      <w:r w:rsidR="00023AE6">
        <w:t>обработчик перехода к формированию заказа</w:t>
      </w:r>
      <w:bookmarkEnd w:id="3"/>
    </w:p>
    <w:p w:rsidR="004D2EE6" w:rsidRDefault="00B40F9C" w:rsidP="00B40F9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работе с заказом у нас также будут фигурировать состояния, т.е. параметры заказа, при установке которых будут запускаться определенные обработчики. </w:t>
      </w:r>
    </w:p>
    <w:p w:rsidR="00B40F9C" w:rsidRPr="00B40F9C" w:rsidRDefault="00B40F9C" w:rsidP="00B40F9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Добавим в директорию </w:t>
      </w:r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states</w:t>
      </w:r>
      <w:r w:rsidRPr="00CB1442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новый модуль </w:t>
      </w:r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checkout</w:t>
      </w:r>
      <w:r w:rsidRPr="00CB1442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state</w:t>
      </w:r>
      <w:r w:rsidRPr="00CB1442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B40F9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создадим в нем класс с состояниями.</w:t>
      </w:r>
    </w:p>
    <w:p w:rsidR="00A4260B" w:rsidRPr="00A4260B" w:rsidRDefault="00A4260B" w:rsidP="00A4260B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40F9C" w:rsidRPr="00B40F9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checkout_state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40F9C" w:rsidRPr="00B40F9C" w:rsidRDefault="00B40F9C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aiogram.dispatcher.filters.state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class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StatesGroup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check_cart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State()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name = State()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address = State()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confirm = State()</w:t>
      </w:r>
    </w:p>
    <w:p w:rsidR="00A4260B" w:rsidRPr="009E63D6" w:rsidRDefault="00B40F9C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Настроим</w:t>
      </w:r>
      <w:r w:rsidRPr="00B40F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импорты</w:t>
      </w:r>
      <w:r w:rsidRPr="00B40F9C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класса</w:t>
      </w:r>
      <w:r w:rsidR="00B378E9" w:rsidRPr="009E63D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BD3F87" w:rsidRPr="00A4260B" w:rsidRDefault="00BD3F87" w:rsidP="00BD3F8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D3F87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40F9C" w:rsidRPr="00B40F9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states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40F9C" w:rsidRPr="00B40F9C" w:rsidRDefault="00B40F9C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checkout_state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</w:t>
      </w:r>
      <w:proofErr w:type="spellEnd"/>
    </w:p>
    <w:p w:rsidR="008613AD" w:rsidRPr="009E63D6" w:rsidRDefault="004D2EE6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Обработчик</w:t>
      </w:r>
      <w:r w:rsidRPr="009E63D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перехода</w:t>
      </w:r>
      <w:r w:rsidRPr="009E63D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9E63D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оформлению</w:t>
      </w:r>
      <w:r w:rsidRPr="009E63D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заказа</w:t>
      </w:r>
      <w:r w:rsidRPr="009E63D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BD3F87" w:rsidRPr="00BD3F87" w:rsidRDefault="00BD3F87" w:rsidP="00BD3F8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40F9C" w:rsidRPr="00B40F9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40F9C" w:rsidRPr="00B40F9C" w:rsidRDefault="00B40F9C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states </w:t>
      </w:r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</w:t>
      </w:r>
      <w:proofErr w:type="spellEnd"/>
    </w:p>
    <w:p w:rsidR="00B40F9C" w:rsidRPr="00B40F9C" w:rsidRDefault="0052405E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C232C2" wp14:editId="08223291">
                <wp:simplePos x="0" y="0"/>
                <wp:positionH relativeFrom="margin">
                  <wp:align>center</wp:align>
                </wp:positionH>
                <wp:positionV relativeFrom="paragraph">
                  <wp:posOffset>-574421</wp:posOffset>
                </wp:positionV>
                <wp:extent cx="6660000" cy="9756000"/>
                <wp:effectExtent l="0" t="0" r="26670" b="17145"/>
                <wp:wrapNone/>
                <wp:docPr id="20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2E523" id="Прямоугольник 12" o:spid="_x0000_s1026" style="position:absolute;margin-left:0;margin-top:-45.25pt;width:524.4pt;height:768.2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B40F9C" w:rsidRPr="00B40F9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="00B40F9C" w:rsidRPr="00B40F9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="00B40F9C" w:rsidRPr="00B40F9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="00B40F9C" w:rsidRPr="00B40F9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B40F9C" w:rsidRPr="00B40F9C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📦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Оформить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="00B40F9C" w:rsidRPr="00B40F9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process_checkout</w:t>
      </w:r>
      <w:proofErr w:type="spell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CheckoutState.check_cart.set</w:t>
      </w:r>
      <w:proofErr w:type="spellEnd"/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B40F9C"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="00B40F9C"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checkout(message, state)</w:t>
      </w:r>
    </w:p>
    <w:p w:rsidR="00023AE6" w:rsidRDefault="00B40F9C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Срабатывает при нажатии на кнопку «Оформить заказ».</w:t>
      </w:r>
    </w:p>
    <w:p w:rsidR="00B40F9C" w:rsidRPr="00B40F9C" w:rsidRDefault="00B40F9C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</w:t>
      </w:r>
      <w:proofErr w:type="spellEnd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proofErr w:type="gramStart"/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set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  <w:proofErr w:type="gramEnd"/>
    </w:p>
    <w:p w:rsidR="00023AE6" w:rsidRPr="00B40F9C" w:rsidRDefault="00B40F9C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Устанавливаем состояние проверки заказа.</w:t>
      </w:r>
    </w:p>
    <w:p w:rsidR="00023AE6" w:rsidRPr="00B40F9C" w:rsidRDefault="00B40F9C" w:rsidP="00B40F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B40F9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Pr="00B40F9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B40F9C" w:rsidRDefault="00B40F9C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Запускаем соответствующий обработчик.</w:t>
      </w:r>
    </w:p>
    <w:p w:rsidR="00F66EE9" w:rsidRPr="00D33120" w:rsidRDefault="00F66EE9" w:rsidP="00C064C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7B5B0F45" wp14:editId="6F65D50E">
            <wp:simplePos x="0" y="0"/>
            <wp:positionH relativeFrom="margin">
              <wp:align>center</wp:align>
            </wp:positionH>
            <wp:positionV relativeFrom="paragraph">
              <wp:posOffset>361544</wp:posOffset>
            </wp:positionV>
            <wp:extent cx="5727700" cy="1060450"/>
            <wp:effectExtent l="19050" t="19050" r="25400" b="2540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60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Проверим</w:t>
      </w:r>
      <w:r w:rsidRPr="00D33120">
        <w:rPr>
          <w:rFonts w:ascii="Times New Roman" w:hAnsi="Times New Roman" w:cs="Times New Roman"/>
          <w:sz w:val="26"/>
          <w:szCs w:val="26"/>
        </w:rPr>
        <w:t>:</w:t>
      </w:r>
    </w:p>
    <w:p w:rsidR="00B40F9C" w:rsidRDefault="00B40F9C" w:rsidP="007449E3">
      <w:pPr>
        <w:pStyle w:val="21"/>
        <w:rPr>
          <w:rFonts w:ascii="Times New Roman" w:hAnsi="Times New Roman" w:cs="Times New Roman"/>
          <w:sz w:val="26"/>
        </w:rPr>
      </w:pPr>
      <w:bookmarkStart w:id="4" w:name="_Toc132640263"/>
      <w:r w:rsidRPr="00065667">
        <w:t xml:space="preserve">реализуем </w:t>
      </w:r>
      <w:r>
        <w:t>обработчик проверки содержимого заказа</w:t>
      </w:r>
      <w:bookmarkEnd w:id="4"/>
    </w:p>
    <w:p w:rsidR="004D2EE6" w:rsidRPr="00B40F9C" w:rsidRDefault="00F66EE9" w:rsidP="00C064CA">
      <w:pPr>
        <w:spacing w:before="240" w:line="360" w:lineRule="auto"/>
        <w:rPr>
          <w:rFonts w:ascii="Consolas" w:eastAsia="Times New Roman" w:hAnsi="Consolas" w:cs="Courier New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Теперь о</w:t>
      </w:r>
      <w:r w:rsidR="003B7325">
        <w:rPr>
          <w:rFonts w:ascii="Times New Roman" w:hAnsi="Times New Roman" w:cs="Times New Roman"/>
          <w:sz w:val="26"/>
          <w:szCs w:val="26"/>
        </w:rPr>
        <w:t>бработчик</w:t>
      </w:r>
      <w:r w:rsidR="003B7325" w:rsidRPr="00B40F9C">
        <w:rPr>
          <w:rFonts w:ascii="Times New Roman" w:hAnsi="Times New Roman" w:cs="Times New Roman"/>
          <w:sz w:val="26"/>
          <w:szCs w:val="26"/>
        </w:rPr>
        <w:t xml:space="preserve"> </w:t>
      </w:r>
      <w:r w:rsidR="003B7325">
        <w:rPr>
          <w:rFonts w:ascii="Times New Roman" w:hAnsi="Times New Roman" w:cs="Times New Roman"/>
          <w:sz w:val="26"/>
          <w:szCs w:val="26"/>
        </w:rPr>
        <w:t>проверки</w:t>
      </w:r>
      <w:r w:rsidR="003B7325" w:rsidRPr="00B40F9C">
        <w:rPr>
          <w:rFonts w:ascii="Times New Roman" w:hAnsi="Times New Roman" w:cs="Times New Roman"/>
          <w:sz w:val="26"/>
          <w:szCs w:val="26"/>
        </w:rPr>
        <w:t xml:space="preserve"> </w:t>
      </w:r>
      <w:r w:rsidR="003B7325">
        <w:rPr>
          <w:rFonts w:ascii="Times New Roman" w:hAnsi="Times New Roman" w:cs="Times New Roman"/>
          <w:sz w:val="26"/>
          <w:szCs w:val="26"/>
        </w:rPr>
        <w:t>содержимого</w:t>
      </w:r>
      <w:r w:rsidR="003B7325" w:rsidRPr="00B40F9C">
        <w:rPr>
          <w:rFonts w:ascii="Times New Roman" w:hAnsi="Times New Roman" w:cs="Times New Roman"/>
          <w:sz w:val="26"/>
          <w:szCs w:val="26"/>
        </w:rPr>
        <w:t xml:space="preserve"> </w:t>
      </w:r>
      <w:r w:rsidR="003B7325">
        <w:rPr>
          <w:rFonts w:ascii="Times New Roman" w:hAnsi="Times New Roman" w:cs="Times New Roman"/>
          <w:sz w:val="26"/>
          <w:szCs w:val="26"/>
        </w:rPr>
        <w:t>заказа</w:t>
      </w:r>
      <w:r w:rsidR="003B7325" w:rsidRPr="00B40F9C">
        <w:rPr>
          <w:rFonts w:ascii="Times New Roman" w:hAnsi="Times New Roman" w:cs="Times New Roman"/>
          <w:sz w:val="26"/>
          <w:szCs w:val="26"/>
        </w:rPr>
        <w:t>.</w:t>
      </w:r>
    </w:p>
    <w:p w:rsidR="00BC42DA" w:rsidRPr="00BD3F87" w:rsidRDefault="00BC42DA" w:rsidP="00BC42D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C42D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40F9C" w:rsidRPr="00F66EE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C42DA" w:rsidRDefault="00BC42DA" w:rsidP="00BC42D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val="en-US" w:eastAsia="ru-RU"/>
        </w:rPr>
      </w:pPr>
    </w:p>
    <w:p w:rsid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keyboards.default.markups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*</w:t>
      </w: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checkout(message, state):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answer =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total_price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F66EE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F66EE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br/>
      </w:r>
      <w:r w:rsidRPr="00F66EE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br/>
        <w:t xml:space="preserve">    </w:t>
      </w:r>
      <w:proofErr w:type="spell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title, price,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].values():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* price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answer +=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&lt;/b&gt; *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proofErr w:type="spellStart"/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шт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. =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  <w:proofErr w:type="gram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66EE9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proofErr w:type="gram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total_price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+=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Общая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сумма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заказа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total_price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66EE9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F66EE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check_markup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F66EE9" w:rsidRPr="00A16A4E" w:rsidRDefault="0052405E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85438F4" wp14:editId="4219B91D">
                <wp:simplePos x="0" y="0"/>
                <wp:positionH relativeFrom="margin">
                  <wp:align>center</wp:align>
                </wp:positionH>
                <wp:positionV relativeFrom="paragraph">
                  <wp:posOffset>-530174</wp:posOffset>
                </wp:positionV>
                <wp:extent cx="6660000" cy="9756000"/>
                <wp:effectExtent l="0" t="0" r="26670" b="17145"/>
                <wp:wrapNone/>
                <wp:docPr id="21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F0600" id="Прямоугольник 12" o:spid="_x0000_s1026" style="position:absolute;margin-left:0;margin-top:-41.75pt;width:524.4pt;height:768.2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" filled="f" strokecolor="#2f5496 [2404]" strokeweight="1pt">
                <w10:wrap anchorx="margin"/>
              </v:rect>
            </w:pict>
          </mc:Fallback>
        </mc:AlternateContent>
      </w:r>
      <w:r w:rsidR="00F66EE9" w:rsidRPr="00A16A4E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="00F66EE9"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="00F66EE9" w:rsidRPr="00A16A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="00F66EE9"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with</w:t>
      </w:r>
      <w:r w:rsidR="00F66EE9" w:rsidRPr="00A16A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="00F66EE9"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</w:t>
      </w:r>
      <w:r w:rsidR="00F66EE9" w:rsidRPr="00A16A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="00F66EE9"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proxy</w:t>
      </w:r>
      <w:proofErr w:type="spellEnd"/>
      <w:r w:rsidR="00F66EE9" w:rsidRPr="00A16A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="00F66EE9"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</w:t>
      </w:r>
      <w:r w:rsidR="00F66EE9" w:rsidRPr="00A16A4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="00F66EE9" w:rsidRPr="00A16A4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:rsidR="00F66EE9" w:rsidRP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Опираясь на объект-состояние получаем содержимое словаря-контекста.</w:t>
      </w: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proofErr w:type="gram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title, price,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].values():</w:t>
      </w:r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словаря контекста получаем параметры</w:t>
      </w:r>
      <w:r w:rsidRPr="00F66EE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>название, цену товара, количество товара в корзине.</w:t>
      </w:r>
    </w:p>
    <w:p w:rsidR="00F66EE9" w:rsidRPr="00D33120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  <w:proofErr w:type="gramEnd"/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* 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</w:p>
    <w:p w:rsidR="00F66EE9" w:rsidRP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Вычисляем стоимость товара в корзине.</w:t>
      </w: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proofErr w:type="gram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proofErr w:type="gram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+=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&lt;/b&gt; *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proofErr w:type="spellStart"/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шт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.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=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}</w:t>
      </w:r>
      <w:r w:rsidRPr="00F66EE9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eastAsia="ru-RU"/>
        </w:rPr>
        <w:t>₽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\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ответ пользователю.</w:t>
      </w: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total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+=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tp</w:t>
      </w:r>
      <w:proofErr w:type="spellEnd"/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Увеличиваем общую стоимость заказа.</w:t>
      </w:r>
    </w:p>
    <w:p w:rsidR="00F66EE9" w:rsidRPr="00F66EE9" w:rsidRDefault="00F66EE9" w:rsidP="00F66E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Общая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сумма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заказа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total_price</w:t>
      </w:r>
      <w:proofErr w:type="spellEnd"/>
      <w:r w:rsidRPr="00F66EE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F66EE9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r w:rsidRPr="00F66EE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F66EE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check_markup</w:t>
      </w:r>
      <w:proofErr w:type="spellEnd"/>
      <w:r w:rsidRPr="00F66EE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Отправляем ответ пользователю.</w:t>
      </w:r>
    </w:p>
    <w:p w:rsid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F66EE9" w:rsidRDefault="00EF5A23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 wp14:anchorId="7C073215" wp14:editId="3B1959A6">
            <wp:simplePos x="0" y="0"/>
            <wp:positionH relativeFrom="margin">
              <wp:posOffset>1755343</wp:posOffset>
            </wp:positionH>
            <wp:positionV relativeFrom="paragraph">
              <wp:posOffset>-30302</wp:posOffset>
            </wp:positionV>
            <wp:extent cx="2414905" cy="3086735"/>
            <wp:effectExtent l="19050" t="19050" r="23495" b="18415"/>
            <wp:wrapTight wrapText="bothSides">
              <wp:wrapPolygon edited="0">
                <wp:start x="-170" y="-133"/>
                <wp:lineTo x="-170" y="21596"/>
                <wp:lineTo x="21640" y="21596"/>
                <wp:lineTo x="21640" y="-133"/>
                <wp:lineTo x="-170" y="-13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3086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EE9" w:rsidRPr="00F66EE9" w:rsidRDefault="00F66EE9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6B5432" w:rsidRDefault="006B5432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6B5432" w:rsidRDefault="006B5432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6B5432" w:rsidRDefault="006B5432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6B5432" w:rsidRDefault="006B5432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613AD" w:rsidRDefault="0052405E" w:rsidP="00204C1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36A4CF" wp14:editId="755D774E">
                <wp:simplePos x="0" y="0"/>
                <wp:positionH relativeFrom="margin">
                  <wp:align>center</wp:align>
                </wp:positionH>
                <wp:positionV relativeFrom="paragraph">
                  <wp:posOffset>-519608</wp:posOffset>
                </wp:positionV>
                <wp:extent cx="6660000" cy="9756000"/>
                <wp:effectExtent l="0" t="0" r="26670" b="17145"/>
                <wp:wrapNone/>
                <wp:docPr id="22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57BFB" id="Прямоугольник 12" o:spid="_x0000_s1026" style="position:absolute;margin-left:0;margin-top:-40.9pt;width:524.4pt;height:768.2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jl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204C1F">
        <w:rPr>
          <w:rFonts w:ascii="Times New Roman" w:hAnsi="Times New Roman" w:cs="Times New Roman"/>
          <w:sz w:val="26"/>
          <w:szCs w:val="26"/>
        </w:rPr>
        <w:t xml:space="preserve">Теперь </w:t>
      </w:r>
      <w:r w:rsidR="00AA2266">
        <w:rPr>
          <w:rFonts w:ascii="Times New Roman" w:hAnsi="Times New Roman" w:cs="Times New Roman"/>
          <w:sz w:val="26"/>
          <w:szCs w:val="26"/>
        </w:rPr>
        <w:t>обработчик</w:t>
      </w:r>
      <w:r w:rsidR="00204C1F">
        <w:rPr>
          <w:rFonts w:ascii="Times New Roman" w:hAnsi="Times New Roman" w:cs="Times New Roman"/>
          <w:sz w:val="26"/>
          <w:szCs w:val="26"/>
        </w:rPr>
        <w:t xml:space="preserve"> на тот случай, если мы отправим боту некорректное сообщение.</w:t>
      </w:r>
    </w:p>
    <w:p w:rsidR="00204C1F" w:rsidRPr="00204C1F" w:rsidRDefault="00204C1F" w:rsidP="00204C1F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204C1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3C6954" w:rsidRPr="003C69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3C6954" w:rsidRPr="003C6954" w:rsidRDefault="003C6954" w:rsidP="003C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(),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3C695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CheckoutState.check_cart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process_check_cart_invalid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message.reply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Такого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варианта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было</w:t>
      </w:r>
      <w:r w:rsidRPr="003C6954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AA2266" w:rsidRPr="00AA2266" w:rsidRDefault="00AA2266" w:rsidP="00AA2266">
      <w:pPr>
        <w:rPr>
          <w:rFonts w:ascii="Consolas" w:eastAsia="Times New Roman" w:hAnsi="Consolas" w:cs="Courier New"/>
          <w:sz w:val="20"/>
          <w:szCs w:val="20"/>
          <w:lang w:val="en-US" w:eastAsia="ru-RU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133322C8" wp14:editId="2BCA1246">
            <wp:simplePos x="0" y="0"/>
            <wp:positionH relativeFrom="margin">
              <wp:posOffset>1789379</wp:posOffset>
            </wp:positionH>
            <wp:positionV relativeFrom="paragraph">
              <wp:posOffset>251130</wp:posOffset>
            </wp:positionV>
            <wp:extent cx="2542540" cy="1528445"/>
            <wp:effectExtent l="19050" t="19050" r="10160" b="14605"/>
            <wp:wrapTight wrapText="bothSides">
              <wp:wrapPolygon edited="0">
                <wp:start x="-162" y="-269"/>
                <wp:lineTo x="-162" y="21537"/>
                <wp:lineTo x="21524" y="21537"/>
                <wp:lineTo x="21524" y="-269"/>
                <wp:lineTo x="-162" y="-26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152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3C6954" w:rsidRP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Pr="00D33120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Pr="00D33120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Pr="00D33120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3C6954">
      <w:pPr>
        <w:pStyle w:val="21"/>
        <w:spacing w:after="240"/>
        <w:rPr>
          <w:rFonts w:ascii="Times New Roman" w:hAnsi="Times New Roman" w:cs="Times New Roman"/>
          <w:sz w:val="26"/>
        </w:rPr>
      </w:pPr>
      <w:bookmarkStart w:id="5" w:name="_Toc132640264"/>
      <w:r w:rsidRPr="00065667">
        <w:t xml:space="preserve">реализуем </w:t>
      </w:r>
      <w:r>
        <w:t>обработчик возврата к формированию заказа</w:t>
      </w:r>
      <w:r w:rsidR="00434DA0">
        <w:t xml:space="preserve"> после </w:t>
      </w:r>
      <w:r w:rsidR="00CB1442">
        <w:t>отображения</w:t>
      </w:r>
      <w:r w:rsidR="00434DA0">
        <w:t xml:space="preserve"> карточки заказа</w:t>
      </w:r>
      <w:bookmarkEnd w:id="5"/>
    </w:p>
    <w:p w:rsidR="003C6954" w:rsidRDefault="003C6954" w:rsidP="00AA2266">
      <w:pPr>
        <w:spacing w:line="360" w:lineRule="auto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E03EB46" wp14:editId="1765A7A9">
            <wp:simplePos x="0" y="0"/>
            <wp:positionH relativeFrom="margin">
              <wp:align>center</wp:align>
            </wp:positionH>
            <wp:positionV relativeFrom="paragraph">
              <wp:posOffset>319888</wp:posOffset>
            </wp:positionV>
            <wp:extent cx="3437890" cy="1602105"/>
            <wp:effectExtent l="19050" t="19050" r="10160" b="171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602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sz w:val="28"/>
          <w:szCs w:val="28"/>
        </w:rPr>
        <w:t>Т.е. мы должны увидеть следующую картинку.</w:t>
      </w:r>
    </w:p>
    <w:p w:rsidR="003C6954" w:rsidRPr="003C6954" w:rsidRDefault="003C6954" w:rsidP="00AA2266">
      <w:pPr>
        <w:spacing w:line="360" w:lineRule="auto"/>
        <w:rPr>
          <w:rFonts w:ascii="Times New Roman" w:eastAsia="Arial" w:hAnsi="Times New Roman" w:cs="Times New Roman"/>
          <w:sz w:val="28"/>
          <w:szCs w:val="28"/>
        </w:rPr>
      </w:pPr>
    </w:p>
    <w:p w:rsidR="003C6954" w:rsidRDefault="003C6954" w:rsidP="00AA2266">
      <w:pPr>
        <w:spacing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3C6954" w:rsidRDefault="003C6954" w:rsidP="00AA2266">
      <w:pPr>
        <w:spacing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3C6954" w:rsidRDefault="003C6954" w:rsidP="00AA2266">
      <w:pPr>
        <w:spacing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</w:rPr>
      </w:pPr>
    </w:p>
    <w:p w:rsidR="00AA2266" w:rsidRPr="00AA2266" w:rsidRDefault="00AA2266" w:rsidP="00AA226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AA226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3C6954" w:rsidRPr="003C695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3C6954" w:rsidRPr="003C6954" w:rsidRDefault="003C6954" w:rsidP="003C6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3C6954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3C695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3C6954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CheckoutState.check_cart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process_check_cart_back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3C6954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process_cart</w:t>
      </w:r>
      <w:proofErr w:type="spellEnd"/>
      <w:r w:rsidRPr="003C6954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(message, state)</w:t>
      </w:r>
    </w:p>
    <w:p w:rsidR="00AA2266" w:rsidRDefault="00AA2266" w:rsidP="00AA2266">
      <w:pPr>
        <w:rPr>
          <w:rFonts w:ascii="Consolas" w:eastAsia="Times New Roman" w:hAnsi="Consolas" w:cs="Courier New"/>
          <w:sz w:val="20"/>
          <w:szCs w:val="20"/>
          <w:lang w:val="en-US" w:eastAsia="ru-RU"/>
        </w:rPr>
      </w:pPr>
    </w:p>
    <w:p w:rsidR="003C6954" w:rsidRPr="00D33120" w:rsidRDefault="003C6954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 w:rsidR="00E42B19" w:rsidRPr="00D33120">
        <w:rPr>
          <w:rFonts w:ascii="Times New Roman" w:hAnsi="Times New Roman" w:cs="Times New Roman"/>
          <w:sz w:val="26"/>
          <w:szCs w:val="26"/>
        </w:rPr>
        <w:t>:</w:t>
      </w:r>
    </w:p>
    <w:p w:rsidR="00E42B19" w:rsidRPr="00D33120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Pr="00D33120" w:rsidRDefault="0052405E" w:rsidP="00AA2266">
      <w:pPr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19B459" wp14:editId="7C287A18">
                <wp:simplePos x="0" y="0"/>
                <wp:positionH relativeFrom="margin">
                  <wp:align>center</wp:align>
                </wp:positionH>
                <wp:positionV relativeFrom="paragraph">
                  <wp:posOffset>-497434</wp:posOffset>
                </wp:positionV>
                <wp:extent cx="6660000" cy="9756000"/>
                <wp:effectExtent l="0" t="0" r="26670" b="17145"/>
                <wp:wrapNone/>
                <wp:docPr id="2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24A603" id="Прямоугольник 12" o:spid="_x0000_s1026" style="position:absolute;margin-left:0;margin-top:-39.15pt;width:524.4pt;height:768.2pt;z-index:2517022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4M/A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</w:p>
    <w:p w:rsidR="00E42B19" w:rsidRPr="00D33120" w:rsidRDefault="00E42B19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4169410" cy="3493135"/>
            <wp:effectExtent l="19050" t="19050" r="21590" b="12065"/>
            <wp:wrapTight wrapText="bothSides">
              <wp:wrapPolygon edited="0">
                <wp:start x="-99" y="-118"/>
                <wp:lineTo x="-99" y="21557"/>
                <wp:lineTo x="21613" y="21557"/>
                <wp:lineTo x="21613" y="-118"/>
                <wp:lineTo x="-99" y="-11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493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3C6954" w:rsidRDefault="003C6954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Pr="00E42B19" w:rsidRDefault="00E42B19" w:rsidP="00AE3C23">
      <w:pPr>
        <w:pStyle w:val="21"/>
        <w:rPr>
          <w:rFonts w:ascii="Times New Roman" w:hAnsi="Times New Roman" w:cs="Times New Roman"/>
          <w:sz w:val="26"/>
        </w:rPr>
      </w:pPr>
      <w:bookmarkStart w:id="6" w:name="_Toc132640265"/>
      <w:r w:rsidRPr="00065667">
        <w:t xml:space="preserve">реализуем </w:t>
      </w:r>
      <w:r>
        <w:t>обработчик</w:t>
      </w:r>
      <w:r w:rsidRPr="00E42B19">
        <w:t xml:space="preserve"> </w:t>
      </w:r>
      <w:r>
        <w:t>перехода к вводу имени заказчика</w:t>
      </w:r>
      <w:bookmarkEnd w:id="6"/>
    </w:p>
    <w:p w:rsidR="00AA2266" w:rsidRDefault="00AA2266" w:rsidP="00E42B19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перехода к вводу имени заказчика.</w:t>
      </w:r>
    </w:p>
    <w:p w:rsidR="00AA2266" w:rsidRPr="00AA2266" w:rsidRDefault="00AA2266" w:rsidP="00AA226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AA2266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E42B19" w:rsidRPr="00E42B1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E42B19" w:rsidRPr="00E42B19" w:rsidRDefault="00E42B19" w:rsidP="00E42B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E42B1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E42B1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E42B19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E42B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all_right_message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E42B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CheckoutState.check_cart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process_check_cart_all_right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</w:t>
      </w:r>
      <w:r w:rsidRPr="00E42B19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 xml:space="preserve">state: </w:t>
      </w:r>
      <w:proofErr w:type="spellStart"/>
      <w:r w:rsidRPr="00E42B19">
        <w:rPr>
          <w:rFonts w:ascii="Courier New" w:eastAsia="Times New Roman" w:hAnsi="Courier New" w:cs="Courier New"/>
          <w:color w:val="808080"/>
          <w:sz w:val="20"/>
          <w:szCs w:val="20"/>
          <w:lang w:val="en-US" w:eastAsia="ru-RU"/>
        </w:rPr>
        <w:t>FSMContext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CheckoutState.next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E42B1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Укажите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свое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имя</w:t>
      </w:r>
      <w:r w:rsidRPr="00E42B1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E42B1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</w:t>
      </w:r>
      <w:proofErr w:type="spellEnd"/>
      <w:r w:rsidRPr="00E42B1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E42B19" w:rsidRDefault="00E42B19" w:rsidP="00AA2266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434DA0" w:rsidRP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 w:rsidRPr="00434DA0">
        <w:rPr>
          <w:rFonts w:ascii="Times New Roman" w:hAnsi="Times New Roman" w:cs="Times New Roman"/>
          <w:sz w:val="26"/>
          <w:szCs w:val="26"/>
        </w:rPr>
        <w:t>:</w:t>
      </w:r>
    </w:p>
    <w:p w:rsidR="00434DA0" w:rsidRP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1" locked="0" layoutInCell="1" allowOverlap="1" wp14:anchorId="702FF2B0" wp14:editId="7A7E4411">
            <wp:simplePos x="0" y="0"/>
            <wp:positionH relativeFrom="margin">
              <wp:align>center</wp:align>
            </wp:positionH>
            <wp:positionV relativeFrom="paragraph">
              <wp:posOffset>27356</wp:posOffset>
            </wp:positionV>
            <wp:extent cx="2933700" cy="2055495"/>
            <wp:effectExtent l="19050" t="19050" r="19050" b="20955"/>
            <wp:wrapTight wrapText="bothSides">
              <wp:wrapPolygon edited="0">
                <wp:start x="-140" y="-200"/>
                <wp:lineTo x="-140" y="21620"/>
                <wp:lineTo x="21600" y="21620"/>
                <wp:lineTo x="21600" y="-200"/>
                <wp:lineTo x="-140" y="-20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55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B19" w:rsidRPr="00434DA0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Pr="00434DA0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E42B19" w:rsidRPr="00434DA0" w:rsidRDefault="00E42B19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bookmarkStart w:id="7" w:name="_Toc132640266"/>
    <w:p w:rsidR="00434DA0" w:rsidRPr="00434DA0" w:rsidRDefault="0052405E" w:rsidP="00434DA0">
      <w:pPr>
        <w:pStyle w:val="21"/>
        <w:spacing w:after="240"/>
        <w:rPr>
          <w:rFonts w:ascii="Times New Roman" w:hAnsi="Times New Roman" w:cs="Times New Roman"/>
          <w:sz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772AE8" wp14:editId="37B5CD8A">
                <wp:simplePos x="0" y="0"/>
                <wp:positionH relativeFrom="margin">
                  <wp:align>center</wp:align>
                </wp:positionH>
                <wp:positionV relativeFrom="paragraph">
                  <wp:posOffset>-548640</wp:posOffset>
                </wp:positionV>
                <wp:extent cx="6660000" cy="9756000"/>
                <wp:effectExtent l="0" t="0" r="26670" b="17145"/>
                <wp:wrapNone/>
                <wp:docPr id="24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B3468" id="Прямоугольник 12" o:spid="_x0000_s1026" style="position:absolute;margin-left:0;margin-top:-43.2pt;width:524.4pt;height:768.2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434DA0" w:rsidRPr="00065667">
        <w:t xml:space="preserve">реализуем </w:t>
      </w:r>
      <w:r w:rsidR="00434DA0">
        <w:t>обработчик возврата к формированию заказа после перехода к вводу имени</w:t>
      </w:r>
      <w:bookmarkEnd w:id="7"/>
    </w:p>
    <w:p w:rsidR="00B2436C" w:rsidRPr="00B2436C" w:rsidRDefault="00B2436C" w:rsidP="00B2436C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B2436C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434DA0" w:rsidRPr="00434DA0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434DA0" w:rsidRPr="00434DA0" w:rsidRDefault="00434DA0" w:rsidP="00434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34DA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434DA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434DA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=CheckoutState.name)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process_name_back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CheckoutState.check_cart.set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checkout(message, state)</w:t>
      </w:r>
    </w:p>
    <w:p w:rsidR="00B2436C" w:rsidRPr="00B2436C" w:rsidRDefault="00B2436C" w:rsidP="00AA2266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434DA0" w:rsidRP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55C87F9B" wp14:editId="07D44E4E">
            <wp:simplePos x="0" y="0"/>
            <wp:positionH relativeFrom="margin">
              <wp:align>center</wp:align>
            </wp:positionH>
            <wp:positionV relativeFrom="paragraph">
              <wp:posOffset>274904</wp:posOffset>
            </wp:positionV>
            <wp:extent cx="3291840" cy="1737360"/>
            <wp:effectExtent l="19050" t="19050" r="22860" b="15240"/>
            <wp:wrapTight wrapText="bothSides">
              <wp:wrapPolygon edited="0">
                <wp:start x="-125" y="-237"/>
                <wp:lineTo x="-125" y="21553"/>
                <wp:lineTo x="21625" y="21553"/>
                <wp:lineTo x="21625" y="-237"/>
                <wp:lineTo x="-125" y="-237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Проверим</w:t>
      </w:r>
      <w:r w:rsidRPr="00434DA0">
        <w:rPr>
          <w:rFonts w:ascii="Times New Roman" w:hAnsi="Times New Roman" w:cs="Times New Roman"/>
          <w:sz w:val="26"/>
          <w:szCs w:val="26"/>
        </w:rPr>
        <w:t>:</w:t>
      </w:r>
    </w:p>
    <w:p w:rsidR="00434DA0" w:rsidRP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Default="00434DA0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Pr="00434DA0" w:rsidRDefault="00434DA0" w:rsidP="00434DA0">
      <w:pPr>
        <w:pStyle w:val="21"/>
        <w:spacing w:after="240"/>
      </w:pPr>
      <w:bookmarkStart w:id="8" w:name="_Toc132640267"/>
      <w:r w:rsidRPr="00065667">
        <w:t xml:space="preserve">реализуем </w:t>
      </w:r>
      <w:r>
        <w:t>обработчик</w:t>
      </w:r>
      <w:r w:rsidRPr="00434DA0">
        <w:t xml:space="preserve"> </w:t>
      </w:r>
      <w:r>
        <w:t>завершения ввода имени и перехода к вводу адреса</w:t>
      </w:r>
      <w:bookmarkEnd w:id="8"/>
    </w:p>
    <w:p w:rsidR="00AA2266" w:rsidRDefault="00B2436C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завершения ввода имени и перехода к вводу адреса.</w:t>
      </w:r>
    </w:p>
    <w:p w:rsidR="00B2436C" w:rsidRPr="00D93FBB" w:rsidRDefault="00B2436C" w:rsidP="00B2436C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D93FBB">
        <w:rPr>
          <w:rFonts w:ascii="Times New Roman" w:eastAsia="Arial" w:hAnsi="Times New Roman" w:cs="Times New Roman"/>
          <w:b/>
          <w:sz w:val="28"/>
          <w:szCs w:val="28"/>
          <w:u w:val="single"/>
        </w:rPr>
        <w:t xml:space="preserve"> 9.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="00434DA0" w:rsidRPr="00D93FBB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proofErr w:type="spellEnd"/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cart</w:t>
      </w:r>
      <w:r w:rsidRPr="00D93FB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  <w:proofErr w:type="spellEnd"/>
    </w:p>
    <w:p w:rsidR="00434DA0" w:rsidRPr="00434DA0" w:rsidRDefault="00434DA0" w:rsidP="00434D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D93FBB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@</w:t>
      </w:r>
      <w:proofErr w:type="spellStart"/>
      <w:r w:rsidRPr="00434DA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</w:t>
      </w:r>
      <w:proofErr w:type="spellEnd"/>
      <w:r w:rsidRPr="00D93FBB">
        <w:rPr>
          <w:rFonts w:ascii="Courier New" w:eastAsia="Times New Roman" w:hAnsi="Courier New" w:cs="Courier New"/>
          <w:color w:val="0000B2"/>
          <w:sz w:val="20"/>
          <w:szCs w:val="20"/>
          <w:lang w:eastAsia="ru-RU"/>
        </w:rPr>
        <w:t>.</w:t>
      </w:r>
      <w:proofErr w:type="spellStart"/>
      <w:r w:rsidRPr="00434DA0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message_handler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=CheckoutState.name)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process_name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'address'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confirm(message)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CheckoutState.confirm.set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CheckoutState.next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Укажите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свой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адрес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места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жительства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proofErr w:type="spellStart"/>
      <w:r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B2436C" w:rsidRDefault="00B2436C" w:rsidP="00AA2266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B57457" w:rsidRDefault="00B57457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 листинга.</w:t>
      </w:r>
    </w:p>
    <w:p w:rsidR="00B57457" w:rsidRPr="00B57457" w:rsidRDefault="00B57457" w:rsidP="00B57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spellStart"/>
      <w:proofErr w:type="gram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</w:p>
    <w:p w:rsidR="00434DA0" w:rsidRDefault="00B57457" w:rsidP="00AA226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Работаем со словарем контекста и добавляем в него имя заказчика.</w:t>
      </w:r>
    </w:p>
    <w:p w:rsidR="00B57457" w:rsidRPr="00434DA0" w:rsidRDefault="0052405E" w:rsidP="00B57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964E0E" wp14:editId="393D5B48">
                <wp:simplePos x="0" y="0"/>
                <wp:positionH relativeFrom="margin">
                  <wp:align>center</wp:align>
                </wp:positionH>
                <wp:positionV relativeFrom="paragraph">
                  <wp:posOffset>-512064</wp:posOffset>
                </wp:positionV>
                <wp:extent cx="6660000" cy="9756000"/>
                <wp:effectExtent l="0" t="0" r="26670" b="17145"/>
                <wp:wrapNone/>
                <wp:docPr id="25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5E2071" id="Прямоугольник 12" o:spid="_x0000_s1026" style="position:absolute;margin-left:0;margin-top:-40.3pt;width:524.4pt;height:768.2pt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oV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proofErr w:type="gramStart"/>
      <w:r w:rsidR="00B57457"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="00B57457"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</w:t>
      </w:r>
      <w:proofErr w:type="spellEnd"/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</w:t>
      </w:r>
      <w:r w:rsidR="00B57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  <w:r w:rsidR="00B57457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</w:r>
      <w:r w:rsidR="00B57457"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="00B57457"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="00B57457"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'Укажите свой адрес места жительства.'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                         </w:t>
      </w:r>
      <w:r w:rsidR="00B57457"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</w:t>
      </w:r>
      <w:r w:rsidR="00B57457" w:rsidRPr="00434DA0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_</w:t>
      </w:r>
      <w:r w:rsidR="00B57457" w:rsidRPr="00434DA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markup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="00B57457" w:rsidRPr="00434DA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())</w:t>
      </w:r>
    </w:p>
    <w:p w:rsidR="00B57457" w:rsidRPr="00B57457" w:rsidRDefault="00B57457" w:rsidP="00AA2266">
      <w:pPr>
        <w:rPr>
          <w:rFonts w:ascii="Times New Roman" w:hAnsi="Times New Roman" w:cs="Times New Roman"/>
          <w:sz w:val="26"/>
          <w:szCs w:val="26"/>
        </w:rPr>
      </w:pPr>
    </w:p>
    <w:p w:rsidR="00434DA0" w:rsidRPr="00B57457" w:rsidRDefault="00B57457" w:rsidP="00B57457">
      <w:pPr>
        <w:spacing w:line="36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адрес еще не указан, предлагаем пользователю его указать и переключаемся на состояние </w:t>
      </w:r>
      <w:r>
        <w:rPr>
          <w:rFonts w:ascii="Times New Roman" w:hAnsi="Times New Roman" w:cs="Times New Roman"/>
          <w:sz w:val="26"/>
          <w:szCs w:val="26"/>
          <w:lang w:val="en-US"/>
        </w:rPr>
        <w:t>address</w:t>
      </w:r>
      <w:r w:rsidRPr="00B57457">
        <w:rPr>
          <w:rFonts w:ascii="Times New Roman" w:hAnsi="Times New Roman" w:cs="Times New Roman"/>
          <w:sz w:val="26"/>
          <w:szCs w:val="26"/>
        </w:rPr>
        <w:t>.</w:t>
      </w:r>
    </w:p>
    <w:p w:rsidR="00434DA0" w:rsidRPr="00B57457" w:rsidRDefault="00B57457" w:rsidP="00B57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434DA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'address'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confirm(message)</w:t>
      </w:r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34DA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CheckoutState.confirm.set</w:t>
      </w:r>
      <w:proofErr w:type="spellEnd"/>
      <w:r w:rsidRPr="00434DA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434DA0" w:rsidRDefault="00B57457" w:rsidP="00B5745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</w:t>
      </w:r>
      <w:r w:rsidRPr="00B574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адрес уже указан, запрашиваем подтверждение правильности оформления заказа и включаем состояние подтверждения (</w:t>
      </w:r>
      <w:r>
        <w:rPr>
          <w:rFonts w:ascii="Times New Roman" w:hAnsi="Times New Roman" w:cs="Times New Roman"/>
          <w:sz w:val="26"/>
          <w:szCs w:val="26"/>
          <w:lang w:val="en-US"/>
        </w:rPr>
        <w:t>confirm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B57457">
        <w:rPr>
          <w:rFonts w:ascii="Times New Roman" w:hAnsi="Times New Roman" w:cs="Times New Roman"/>
          <w:sz w:val="26"/>
          <w:szCs w:val="26"/>
        </w:rPr>
        <w:t>.</w:t>
      </w:r>
    </w:p>
    <w:p w:rsidR="006F1A1B" w:rsidRDefault="006F1A1B" w:rsidP="00B5745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6F1A1B" w:rsidRDefault="00607314" w:rsidP="00B57457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987552</wp:posOffset>
            </wp:positionH>
            <wp:positionV relativeFrom="paragraph">
              <wp:posOffset>106553</wp:posOffset>
            </wp:positionV>
            <wp:extent cx="3599180" cy="723900"/>
            <wp:effectExtent l="19050" t="19050" r="20320" b="19050"/>
            <wp:wrapTight wrapText="bothSides">
              <wp:wrapPolygon edited="0">
                <wp:start x="-114" y="-568"/>
                <wp:lineTo x="-114" y="21600"/>
                <wp:lineTo x="21608" y="21600"/>
                <wp:lineTo x="21608" y="-568"/>
                <wp:lineTo x="-114" y="-568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72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A1B" w:rsidRDefault="006F1A1B" w:rsidP="00B57457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6F1A1B" w:rsidRDefault="006F1A1B" w:rsidP="00B57457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332BE3" w:rsidRDefault="00332BE3" w:rsidP="00332BE3">
      <w:pPr>
        <w:pStyle w:val="21"/>
        <w:spacing w:after="240"/>
      </w:pPr>
      <w:bookmarkStart w:id="9" w:name="_Toc132640268"/>
      <w:r w:rsidRPr="00065667">
        <w:t xml:space="preserve">реализуем </w:t>
      </w:r>
      <w:r>
        <w:t>обработчик</w:t>
      </w:r>
      <w:r w:rsidRPr="00434DA0">
        <w:t xml:space="preserve"> </w:t>
      </w:r>
      <w:r w:rsidR="00CD6D42">
        <w:t>возврата к вводу имени</w:t>
      </w:r>
      <w:bookmarkEnd w:id="9"/>
    </w:p>
    <w:p w:rsidR="00CD6D42" w:rsidRPr="00CD6D42" w:rsidRDefault="00CD6D42" w:rsidP="00CD6D4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D51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10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CD6D42" w:rsidRDefault="00CD6D42" w:rsidP="00CD6D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CD6D4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CD6D4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CD6D4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CD6D4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CheckoutState.address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process_address_back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имя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&lt;b&gt;' 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 </w:t>
      </w:r>
      <w:r w:rsidRPr="00CD6D4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'&lt;/b&gt;?'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proofErr w:type="spellStart"/>
      <w:r w:rsidRPr="00CD6D4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CD6D4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CheckoutState.name.set</w:t>
      </w:r>
      <w:proofErr w:type="spellEnd"/>
      <w:r w:rsidRPr="00CD6D4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CD6D42" w:rsidRDefault="00CD6D42" w:rsidP="00CD6D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CD6D42" w:rsidRPr="00CD6D42" w:rsidRDefault="00CD6D42" w:rsidP="00CD6D4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CD6D42" w:rsidRPr="00CD6D42" w:rsidRDefault="00CD6D42" w:rsidP="00CD6D42">
      <w:pPr>
        <w:pStyle w:val="21"/>
        <w:spacing w:after="240"/>
      </w:pPr>
      <w:bookmarkStart w:id="10" w:name="_Toc132640269"/>
      <w:r w:rsidRPr="00065667">
        <w:t xml:space="preserve">реализуем </w:t>
      </w:r>
      <w:r>
        <w:t>обработчик</w:t>
      </w:r>
      <w:r w:rsidRPr="00434DA0">
        <w:t xml:space="preserve"> </w:t>
      </w:r>
      <w:r w:rsidR="00CB1442">
        <w:t xml:space="preserve">завершения ввода адреса </w:t>
      </w:r>
      <w:r>
        <w:t>и подтверждения заказа</w:t>
      </w:r>
      <w:bookmarkEnd w:id="10"/>
    </w:p>
    <w:p w:rsidR="00332BE3" w:rsidRPr="00332BE3" w:rsidRDefault="00332BE3" w:rsidP="00B5745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D51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CD6D42" w:rsidRPr="00CD6D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332BE3" w:rsidRPr="00332BE3" w:rsidRDefault="00332BE3" w:rsidP="00332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2BE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332BE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332BE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332BE3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CheckoutState.address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process_address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data[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'address'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52405E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BDC91E" wp14:editId="03D95679">
                <wp:simplePos x="0" y="0"/>
                <wp:positionH relativeFrom="margin">
                  <wp:align>center</wp:align>
                </wp:positionH>
                <wp:positionV relativeFrom="paragraph">
                  <wp:posOffset>-541325</wp:posOffset>
                </wp:positionV>
                <wp:extent cx="6660000" cy="9756000"/>
                <wp:effectExtent l="0" t="0" r="26670" b="17145"/>
                <wp:wrapNone/>
                <wp:docPr id="26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A5EEB" id="Прямоугольник 12" o:spid="_x0000_s1026" style="position:absolute;margin-left:0;margin-top:-42.6pt;width:524.4pt;height:768.2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D0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u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confirm(message)</w:t>
      </w:r>
      <w:r w:rsidR="0052405E" w:rsidRPr="0052405E">
        <w:rPr>
          <w:noProof/>
          <w:color w:val="FF000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CheckoutState.next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757420" w:rsidRPr="00D33120" w:rsidRDefault="00757420" w:rsidP="007D5162">
      <w:pPr>
        <w:spacing w:line="360" w:lineRule="auto"/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</w:pPr>
    </w:p>
    <w:p w:rsidR="007D5162" w:rsidRPr="00B2436C" w:rsidRDefault="007D5162" w:rsidP="007D516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D51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CD6D42" w:rsidRPr="00CD6D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B5745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332BE3" w:rsidRPr="00332BE3" w:rsidRDefault="00332BE3" w:rsidP="00332B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confirm(message):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332BE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Убедитесь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что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правильно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оформлено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подтвердите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332BE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332BE3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confirm_markup</w:t>
      </w:r>
      <w:proofErr w:type="spellEnd"/>
      <w:r w:rsidRPr="00332BE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BF4DEE" w:rsidRPr="00B57457" w:rsidRDefault="00BF4DEE" w:rsidP="00B57457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Добавим</w:t>
      </w:r>
      <w:r w:rsidRPr="00B574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B574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B5745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keyboards</w:t>
      </w:r>
      <w:r w:rsidRPr="00B57457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default</w:t>
      </w:r>
      <w:r w:rsidRPr="00B57457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  <w:lang w:val="en-US"/>
        </w:rPr>
        <w:t>markups</w:t>
      </w:r>
      <w:r w:rsidRPr="00B57457">
        <w:rPr>
          <w:rFonts w:ascii="Times New Roman" w:hAnsi="Times New Roman" w:cs="Times New Roman"/>
          <w:sz w:val="26"/>
          <w:szCs w:val="26"/>
        </w:rPr>
        <w:t>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py</w:t>
      </w:r>
      <w:proofErr w:type="spellEnd"/>
      <w:r w:rsidR="00B57457" w:rsidRPr="00B57457">
        <w:rPr>
          <w:rFonts w:ascii="Times New Roman" w:hAnsi="Times New Roman" w:cs="Times New Roman"/>
          <w:sz w:val="26"/>
          <w:szCs w:val="26"/>
        </w:rPr>
        <w:t xml:space="preserve"> </w:t>
      </w:r>
      <w:r w:rsidR="00B57457">
        <w:rPr>
          <w:rFonts w:ascii="Times New Roman" w:hAnsi="Times New Roman" w:cs="Times New Roman"/>
          <w:sz w:val="26"/>
          <w:szCs w:val="26"/>
        </w:rPr>
        <w:t>функцию формирования разметки для подтверждения заказа.</w:t>
      </w:r>
    </w:p>
    <w:p w:rsidR="00BF4DEE" w:rsidRDefault="00BF4DEE" w:rsidP="00BE5117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D51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CD6D42" w:rsidRPr="00CD6D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FB5173" w:rsidRPr="00FB517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keyboards/default/markups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57457" w:rsidRPr="00B57457" w:rsidRDefault="00B57457" w:rsidP="00B57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confirm_message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B57457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✅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Подтвердить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B57457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</w:p>
    <w:p w:rsidR="00B57457" w:rsidRPr="00B57457" w:rsidRDefault="00B57457" w:rsidP="00B574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B57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proofErr w:type="gramEnd"/>
      <w:r w:rsidRPr="00B57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confirm_markup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5745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57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57457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57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confirm_message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5745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B5745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434DA0" w:rsidRPr="00B57457" w:rsidRDefault="00434DA0" w:rsidP="00F607AE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434DA0" w:rsidRDefault="00757420" w:rsidP="00F607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757420" w:rsidRPr="00757420" w:rsidRDefault="00757420" w:rsidP="00F607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47777F6C" wp14:editId="4E60204F">
            <wp:simplePos x="0" y="0"/>
            <wp:positionH relativeFrom="column">
              <wp:posOffset>0</wp:posOffset>
            </wp:positionH>
            <wp:positionV relativeFrom="paragraph">
              <wp:posOffset>2057</wp:posOffset>
            </wp:positionV>
            <wp:extent cx="5727700" cy="1302385"/>
            <wp:effectExtent l="19050" t="19050" r="25400" b="1206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3023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173" w:rsidRPr="00007708" w:rsidRDefault="00FB5173" w:rsidP="00FB5173">
      <w:pPr>
        <w:pStyle w:val="21"/>
        <w:rPr>
          <w:rFonts w:ascii="Consolas" w:eastAsia="Times New Roman" w:hAnsi="Consolas" w:cs="Courier New"/>
          <w:sz w:val="20"/>
          <w:szCs w:val="20"/>
          <w:lang w:eastAsia="ru-RU"/>
        </w:rPr>
      </w:pPr>
      <w:bookmarkStart w:id="11" w:name="_Toc132640270"/>
      <w:r>
        <w:t>обработчик</w:t>
      </w:r>
      <w:r w:rsidRPr="00007708">
        <w:t xml:space="preserve"> </w:t>
      </w:r>
      <w:r>
        <w:t xml:space="preserve">ситуации, когда при подтверждении заказа мы вводим </w:t>
      </w:r>
      <w:r w:rsidR="00CB1442">
        <w:t>текст</w:t>
      </w:r>
      <w:bookmarkEnd w:id="11"/>
    </w:p>
    <w:p w:rsidR="00FB5173" w:rsidRPr="004E276A" w:rsidRDefault="00FB5173" w:rsidP="00FB5173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7D51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CD6D42" w:rsidRPr="00CD6D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Pr="00FB517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user/cart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FB5173" w:rsidRPr="00FB5173" w:rsidRDefault="00FB5173" w:rsidP="00FB51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FB517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FB517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FB517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(),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lambda 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message: 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message.text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confirm_message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FB5173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CheckoutState.confirm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process_confirm_invalid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B517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message.reply</w:t>
      </w:r>
      <w:proofErr w:type="spellEnd"/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Такого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варианта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было</w:t>
      </w:r>
      <w:r w:rsidRPr="00FB517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FB517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434DA0" w:rsidRPr="00B57457" w:rsidRDefault="00434DA0" w:rsidP="00F607AE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434DA0" w:rsidRPr="00FB5173" w:rsidRDefault="00FB5173" w:rsidP="00F607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58656A" w:rsidRPr="00D33120" w:rsidRDefault="0052405E" w:rsidP="00F607AE">
      <w:pPr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319B459" wp14:editId="7C287A18">
                <wp:simplePos x="0" y="0"/>
                <wp:positionH relativeFrom="margin">
                  <wp:align>center</wp:align>
                </wp:positionH>
                <wp:positionV relativeFrom="paragraph">
                  <wp:posOffset>-490119</wp:posOffset>
                </wp:positionV>
                <wp:extent cx="6660000" cy="9756000"/>
                <wp:effectExtent l="0" t="0" r="26670" b="17145"/>
                <wp:wrapNone/>
                <wp:docPr id="27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6C8A" id="Прямоугольник 12" o:spid="_x0000_s1026" style="position:absolute;margin-left:0;margin-top:-38.6pt;width:524.4pt;height:768.2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Yd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e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" filled="f" strokecolor="#2f5496 [2404]" strokeweight="1pt">
                <w10:wrap anchorx="margin"/>
              </v:rect>
            </w:pict>
          </mc:Fallback>
        </mc:AlternateContent>
      </w:r>
      <w:r w:rsidR="00FB517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9984" behindDoc="1" locked="0" layoutInCell="1" allowOverlap="1" wp14:anchorId="320269AF" wp14:editId="219D3F3C">
            <wp:simplePos x="0" y="0"/>
            <wp:positionH relativeFrom="column">
              <wp:posOffset>1021893</wp:posOffset>
            </wp:positionH>
            <wp:positionV relativeFrom="paragraph">
              <wp:posOffset>95402</wp:posOffset>
            </wp:positionV>
            <wp:extent cx="3966210" cy="2896235"/>
            <wp:effectExtent l="19050" t="19050" r="15240" b="18415"/>
            <wp:wrapTight wrapText="bothSides">
              <wp:wrapPolygon edited="0">
                <wp:start x="-104" y="-142"/>
                <wp:lineTo x="-104" y="21595"/>
                <wp:lineTo x="21579" y="21595"/>
                <wp:lineTo x="21579" y="-142"/>
                <wp:lineTo x="-104" y="-14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896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56A" w:rsidRPr="00D33120" w:rsidRDefault="0058656A" w:rsidP="00F607AE">
      <w:pPr>
        <w:rPr>
          <w:rFonts w:ascii="Times New Roman" w:hAnsi="Times New Roman" w:cs="Times New Roman"/>
          <w:sz w:val="26"/>
          <w:szCs w:val="26"/>
        </w:rPr>
      </w:pPr>
    </w:p>
    <w:p w:rsidR="0058656A" w:rsidRPr="00D33120" w:rsidRDefault="0058656A" w:rsidP="00F607AE">
      <w:pPr>
        <w:rPr>
          <w:rFonts w:ascii="Times New Roman" w:hAnsi="Times New Roman" w:cs="Times New Roman"/>
          <w:sz w:val="26"/>
          <w:szCs w:val="26"/>
        </w:rPr>
      </w:pPr>
    </w:p>
    <w:p w:rsidR="00434DA0" w:rsidRPr="00D33120" w:rsidRDefault="00434DA0" w:rsidP="00F607AE">
      <w:pPr>
        <w:rPr>
          <w:rFonts w:ascii="Times New Roman" w:hAnsi="Times New Roman" w:cs="Times New Roman"/>
          <w:sz w:val="26"/>
          <w:szCs w:val="26"/>
        </w:rPr>
      </w:pPr>
    </w:p>
    <w:p w:rsidR="00434DA0" w:rsidRPr="00D33120" w:rsidRDefault="00434DA0" w:rsidP="00F607AE">
      <w:pPr>
        <w:rPr>
          <w:rFonts w:ascii="Times New Roman" w:hAnsi="Times New Roman" w:cs="Times New Roman"/>
          <w:sz w:val="26"/>
          <w:szCs w:val="26"/>
        </w:rPr>
      </w:pPr>
    </w:p>
    <w:p w:rsidR="00434DA0" w:rsidRPr="00D33120" w:rsidRDefault="00434DA0" w:rsidP="00F607AE">
      <w:pPr>
        <w:rPr>
          <w:rFonts w:ascii="Times New Roman" w:hAnsi="Times New Roman" w:cs="Times New Roman"/>
          <w:sz w:val="26"/>
          <w:szCs w:val="26"/>
        </w:rPr>
      </w:pPr>
    </w:p>
    <w:p w:rsidR="00FB5173" w:rsidRDefault="00FB5173" w:rsidP="00F607AE">
      <w:pPr>
        <w:rPr>
          <w:rFonts w:ascii="Times New Roman" w:hAnsi="Times New Roman" w:cs="Times New Roman"/>
          <w:sz w:val="26"/>
          <w:szCs w:val="26"/>
        </w:rPr>
      </w:pPr>
    </w:p>
    <w:p w:rsidR="00FB5173" w:rsidRDefault="00FB5173" w:rsidP="00F607AE">
      <w:pPr>
        <w:rPr>
          <w:rFonts w:ascii="Times New Roman" w:hAnsi="Times New Roman" w:cs="Times New Roman"/>
          <w:sz w:val="26"/>
          <w:szCs w:val="26"/>
        </w:rPr>
      </w:pPr>
    </w:p>
    <w:p w:rsidR="00FB5173" w:rsidRDefault="00FB5173" w:rsidP="00F607AE">
      <w:pPr>
        <w:rPr>
          <w:rFonts w:ascii="Times New Roman" w:hAnsi="Times New Roman" w:cs="Times New Roman"/>
          <w:sz w:val="26"/>
          <w:szCs w:val="26"/>
        </w:rPr>
      </w:pPr>
    </w:p>
    <w:p w:rsidR="00FB5173" w:rsidRDefault="00FB5173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Pr="00007708" w:rsidRDefault="007B5A5D" w:rsidP="007B5A5D">
      <w:pPr>
        <w:pStyle w:val="21"/>
        <w:spacing w:after="240"/>
        <w:rPr>
          <w:rFonts w:ascii="Consolas" w:eastAsia="Times New Roman" w:hAnsi="Consolas" w:cs="Courier New"/>
          <w:sz w:val="20"/>
          <w:szCs w:val="20"/>
          <w:lang w:eastAsia="ru-RU"/>
        </w:rPr>
      </w:pPr>
      <w:bookmarkStart w:id="12" w:name="_Toc132640271"/>
      <w:r>
        <w:t>обработчик</w:t>
      </w:r>
      <w:r w:rsidRPr="00007708">
        <w:t xml:space="preserve"> </w:t>
      </w:r>
      <w:r>
        <w:t>возврата к изменению адреса</w:t>
      </w:r>
      <w:bookmarkEnd w:id="12"/>
    </w:p>
    <w:p w:rsidR="007B5A5D" w:rsidRPr="007B5A5D" w:rsidRDefault="007B5A5D" w:rsidP="007B5A5D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B5A5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="00CD6D42" w:rsidRPr="00CD6D4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7B5A5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_5/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cart</w:t>
      </w:r>
      <w:r w:rsidRPr="007B5A5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7B5A5D" w:rsidRPr="007B5A5D" w:rsidRDefault="007B5A5D" w:rsidP="007B5A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7B5A5D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7B5A5D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7B5A5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back_message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7B5A5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CheckoutState.confirm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process_confirm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CheckoutState.address.set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7B5A5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Изменить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адрес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&lt;b&gt;' 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'address'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 </w:t>
      </w:r>
      <w:r w:rsidRPr="007B5A5D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'&lt;/b&gt;?'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</w:t>
      </w:r>
      <w:proofErr w:type="spellStart"/>
      <w:r w:rsidRPr="007B5A5D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back_markup</w:t>
      </w:r>
      <w:proofErr w:type="spellEnd"/>
      <w:r w:rsidRPr="007B5A5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7B5A5D" w:rsidRDefault="007B5A5D" w:rsidP="00F607AE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1" locked="0" layoutInCell="1" allowOverlap="1" wp14:anchorId="12731A21" wp14:editId="64BE0E2C">
            <wp:simplePos x="0" y="0"/>
            <wp:positionH relativeFrom="margin">
              <wp:align>center</wp:align>
            </wp:positionH>
            <wp:positionV relativeFrom="paragraph">
              <wp:posOffset>30835</wp:posOffset>
            </wp:positionV>
            <wp:extent cx="3869690" cy="2459990"/>
            <wp:effectExtent l="19050" t="19050" r="16510" b="16510"/>
            <wp:wrapTight wrapText="bothSides">
              <wp:wrapPolygon edited="0">
                <wp:start x="-106" y="-167"/>
                <wp:lineTo x="-106" y="21578"/>
                <wp:lineTo x="21586" y="21578"/>
                <wp:lineTo x="21586" y="-167"/>
                <wp:lineTo x="-106" y="-16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90" cy="2459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P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7B5A5D" w:rsidRDefault="007B5A5D" w:rsidP="00F607AE">
      <w:pPr>
        <w:rPr>
          <w:rFonts w:ascii="Times New Roman" w:hAnsi="Times New Roman" w:cs="Times New Roman"/>
          <w:sz w:val="26"/>
          <w:szCs w:val="26"/>
        </w:rPr>
      </w:pPr>
    </w:p>
    <w:p w:rsidR="00CD6D42" w:rsidRDefault="00CD6D42" w:rsidP="00DB6AF7">
      <w:pPr>
        <w:rPr>
          <w:rFonts w:ascii="Times New Roman" w:hAnsi="Times New Roman" w:cs="Times New Roman"/>
          <w:sz w:val="26"/>
          <w:szCs w:val="26"/>
        </w:rPr>
      </w:pPr>
    </w:p>
    <w:bookmarkStart w:id="13" w:name="_Toc132640272"/>
    <w:p w:rsidR="00DB6AF7" w:rsidRPr="00CD6D42" w:rsidRDefault="0052405E" w:rsidP="00CD6D42">
      <w:pPr>
        <w:pStyle w:val="21"/>
        <w:spacing w:line="360" w:lineRule="auto"/>
        <w:rPr>
          <w:rFonts w:ascii="Consolas" w:eastAsia="Times New Roman" w:hAnsi="Consolas" w:cs="Courier New"/>
          <w:sz w:val="20"/>
          <w:szCs w:val="20"/>
          <w:lang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8E2A94" wp14:editId="42043A9F">
                <wp:simplePos x="0" y="0"/>
                <wp:positionH relativeFrom="margin">
                  <wp:align>center</wp:align>
                </wp:positionH>
                <wp:positionV relativeFrom="paragraph">
                  <wp:posOffset>-541325</wp:posOffset>
                </wp:positionV>
                <wp:extent cx="6660000" cy="9756000"/>
                <wp:effectExtent l="0" t="0" r="26670" b="17145"/>
                <wp:wrapNone/>
                <wp:docPr id="28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239E5" id="Прямоугольник 12" o:spid="_x0000_s1026" style="position:absolute;margin-left:0;margin-top:-42.6pt;width:524.4pt;height:768.2pt;z-index:251712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CD6D42">
        <w:t>реализуем о</w:t>
      </w:r>
      <w:r w:rsidR="00DB6AF7">
        <w:t>бработчик</w:t>
      </w:r>
      <w:r w:rsidR="00DB6AF7" w:rsidRPr="00CD6D42">
        <w:t xml:space="preserve"> </w:t>
      </w:r>
      <w:r w:rsidR="00DB6AF7">
        <w:t>завершения</w:t>
      </w:r>
      <w:r w:rsidR="00DB6AF7" w:rsidRPr="00CD6D42">
        <w:t xml:space="preserve"> </w:t>
      </w:r>
      <w:r w:rsidR="00DB6AF7">
        <w:t>формирования</w:t>
      </w:r>
      <w:r w:rsidR="00DB6AF7" w:rsidRPr="00CD6D42">
        <w:t xml:space="preserve"> </w:t>
      </w:r>
      <w:r w:rsidR="00DB6AF7">
        <w:t>заказа</w:t>
      </w:r>
      <w:bookmarkEnd w:id="13"/>
    </w:p>
    <w:p w:rsidR="00DB6AF7" w:rsidRPr="00607314" w:rsidRDefault="00DB6AF7" w:rsidP="00CD6D4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607314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16.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93511C"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cart</w:t>
      </w:r>
      <w:r w:rsidRPr="00607314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9E16AC" w:rsidRPr="009E16AC" w:rsidRDefault="009E16AC" w:rsidP="009E16AC">
      <w:pPr>
        <w:pBdr>
          <w:top w:val="single" w:sz="4" w:space="1" w:color="auto"/>
          <w:left w:val="single" w:sz="4" w:space="1" w:color="auto"/>
          <w:bottom w:val="single" w:sz="4" w:space="7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E16A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9E16A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E16A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</w:p>
    <w:p w:rsidR="009E16AC" w:rsidRPr="009E16AC" w:rsidRDefault="009E16AC" w:rsidP="009E16AC">
      <w:pPr>
        <w:pBdr>
          <w:top w:val="single" w:sz="4" w:space="1" w:color="auto"/>
          <w:left w:val="single" w:sz="4" w:space="1" w:color="auto"/>
          <w:bottom w:val="single" w:sz="4" w:space="7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9E16A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9E16A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9E16AC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logging</w:t>
      </w:r>
      <w:proofErr w:type="spellEnd"/>
    </w:p>
    <w:p w:rsidR="009E16AC" w:rsidRDefault="009E16AC" w:rsidP="009E16AC">
      <w:pPr>
        <w:pBdr>
          <w:top w:val="single" w:sz="4" w:space="1" w:color="auto"/>
          <w:left w:val="single" w:sz="4" w:space="1" w:color="auto"/>
          <w:bottom w:val="single" w:sz="4" w:space="7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</w:pPr>
    </w:p>
    <w:p w:rsidR="00CD6D42" w:rsidRPr="00D33120" w:rsidRDefault="00DC14AE" w:rsidP="009E16AC">
      <w:pPr>
        <w:pBdr>
          <w:top w:val="single" w:sz="4" w:space="1" w:color="auto"/>
          <w:left w:val="single" w:sz="4" w:space="1" w:color="auto"/>
          <w:bottom w:val="single" w:sz="4" w:space="7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DC14A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DC14A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</w:t>
      </w:r>
      <w:proofErr w:type="gramStart"/>
      <w:r w:rsidRPr="00DC14AE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DC14A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confirm_message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DC14A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state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CheckoutState.confirm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process_confirm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markup =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ReplyKeyboardRemove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logging.info(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'Deal was made.'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proofErr w:type="gram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message.chat.id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products = [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'='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proofErr w:type="spellStart"/>
      <w:r w:rsidRPr="00DC14AE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str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(quantity)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quantity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'''SELECT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quantity FROM cart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WHERE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=?'''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,))]  </w:t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   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orders VALUES (?, ?, ?, ?)'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data[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 data[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'address'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],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 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.join(products)))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cart WHERE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Ок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!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Ваш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уже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пути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DC14AE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🚀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Имя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&lt;b&gt;'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'&lt;/b&gt;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Адрес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&lt;b&gt;'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'address'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'&lt;/b&gt;'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DC14AE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DC14AE">
        <w:rPr>
          <w:rFonts w:ascii="Courier New" w:eastAsia="Times New Roman" w:hAnsi="Courier New" w:cs="Courier New"/>
          <w:i/>
          <w:iCs/>
          <w:color w:val="808080"/>
          <w:sz w:val="20"/>
          <w:szCs w:val="20"/>
          <w:lang w:val="en-US" w:eastAsia="ru-RU"/>
        </w:rPr>
        <w:br/>
        <w:t xml:space="preserve">   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state.finish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proofErr w:type="gramEnd"/>
    </w:p>
    <w:p w:rsidR="009E16AC" w:rsidRPr="00A92ED6" w:rsidRDefault="009E16AC" w:rsidP="00DC14AE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CD6D42" w:rsidRDefault="00DC14AE" w:rsidP="00DC1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DC14AE" w:rsidRPr="00D33120" w:rsidRDefault="00DC14AE" w:rsidP="00DC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</w:rPr>
      </w:pPr>
      <w:proofErr w:type="spellStart"/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proofErr w:type="gramEnd"/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</w:t>
      </w:r>
    </w:p>
    <w:p w:rsidR="00CD6D42" w:rsidRPr="00D33120" w:rsidRDefault="00DC14AE" w:rsidP="00DC1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</w:t>
      </w:r>
      <w:r w:rsidRPr="00D331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идентификатор</w:t>
      </w:r>
      <w:r w:rsidRPr="00D3312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пользователя</w:t>
      </w:r>
      <w:r w:rsidRPr="00D33120">
        <w:rPr>
          <w:rFonts w:ascii="Times New Roman" w:hAnsi="Times New Roman" w:cs="Times New Roman"/>
          <w:sz w:val="26"/>
          <w:szCs w:val="26"/>
        </w:rPr>
        <w:t>.</w:t>
      </w:r>
    </w:p>
    <w:p w:rsidR="00DC14AE" w:rsidRPr="00DC14AE" w:rsidRDefault="00DC14AE" w:rsidP="00CB1442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</w:t>
      </w:r>
      <w:proofErr w:type="gram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[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'='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+ </w:t>
      </w:r>
      <w:proofErr w:type="spellStart"/>
      <w:r w:rsidRPr="00DC14AE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str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(quantity)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quantity 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'''SELECT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, quantity FROM cart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WHERE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=?'''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,))]  </w:t>
      </w:r>
    </w:p>
    <w:p w:rsidR="00DC14AE" w:rsidRPr="00DC14AE" w:rsidRDefault="00DC14AE" w:rsidP="00DC14AE">
      <w:pPr>
        <w:rPr>
          <w:lang w:val="en-US"/>
        </w:rPr>
      </w:pPr>
    </w:p>
    <w:p w:rsidR="00CD6D42" w:rsidRPr="00DC14AE" w:rsidRDefault="00DC14AE" w:rsidP="00DC14A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Делаем запрос к таблице с корзиной товаров, формируем массив товаров, где каждый товар представлен строкой</w:t>
      </w:r>
      <w:r w:rsidRPr="00DC14A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формата</w:t>
      </w:r>
      <w:r w:rsidRPr="00DC14AE">
        <w:rPr>
          <w:rFonts w:ascii="Times New Roman" w:hAnsi="Times New Roman" w:cs="Times New Roman"/>
          <w:sz w:val="26"/>
          <w:szCs w:val="26"/>
        </w:rPr>
        <w:t>:</w:t>
      </w:r>
    </w:p>
    <w:p w:rsidR="00DC14AE" w:rsidRPr="00DC14AE" w:rsidRDefault="00DC14AE" w:rsidP="00DC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C14AE">
        <w:t>'</w:t>
      </w:r>
      <w:r w:rsidRPr="00DC14AE">
        <w:rPr>
          <w:lang w:val="en-US"/>
        </w:rPr>
        <w:t>a</w:t>
      </w:r>
      <w:r w:rsidRPr="00DC14AE">
        <w:t>9</w:t>
      </w:r>
      <w:proofErr w:type="spellStart"/>
      <w:r w:rsidRPr="00DC14AE">
        <w:rPr>
          <w:lang w:val="en-US"/>
        </w:rPr>
        <w:t>ce</w:t>
      </w:r>
      <w:r>
        <w:rPr>
          <w:lang w:val="en-US"/>
        </w:rPr>
        <w:t>f</w:t>
      </w:r>
      <w:proofErr w:type="spellEnd"/>
      <w:r w:rsidRPr="00DC14AE">
        <w:t>291062</w:t>
      </w:r>
      <w:r>
        <w:rPr>
          <w:lang w:val="en-US"/>
        </w:rPr>
        <w:t>dba</w:t>
      </w:r>
      <w:r w:rsidRPr="00DC14AE">
        <w:t>543</w:t>
      </w:r>
      <w:proofErr w:type="spellStart"/>
      <w:r>
        <w:rPr>
          <w:lang w:val="en-US"/>
        </w:rPr>
        <w:t>eb</w:t>
      </w:r>
      <w:proofErr w:type="spellEnd"/>
      <w:r w:rsidRPr="00DC14AE">
        <w:t>97</w:t>
      </w:r>
      <w:proofErr w:type="spellStart"/>
      <w:r>
        <w:rPr>
          <w:lang w:val="en-US"/>
        </w:rPr>
        <w:t>fe</w:t>
      </w:r>
      <w:proofErr w:type="spellEnd"/>
      <w:r w:rsidRPr="00DC14AE">
        <w:t>5887928</w:t>
      </w:r>
      <w:r>
        <w:rPr>
          <w:lang w:val="en-US"/>
        </w:rPr>
        <w:t>f</w:t>
      </w:r>
      <w:r w:rsidRPr="00DC14AE">
        <w:t>0=1'</w:t>
      </w:r>
    </w:p>
    <w:p w:rsidR="00DC14AE" w:rsidRDefault="00DC14AE" w:rsidP="00DC14A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Справа идентификатор товара, а слева – его количество.</w:t>
      </w:r>
    </w:p>
    <w:p w:rsidR="00DC14AE" w:rsidRPr="00DC14AE" w:rsidRDefault="005F232E" w:rsidP="00DC14AE">
      <w:pPr>
        <w:spacing w:line="360" w:lineRule="auto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36D2EB0" wp14:editId="3EA4FB8A">
                <wp:simplePos x="0" y="0"/>
                <wp:positionH relativeFrom="margin">
                  <wp:align>center</wp:align>
                </wp:positionH>
                <wp:positionV relativeFrom="paragraph">
                  <wp:posOffset>-538988</wp:posOffset>
                </wp:positionV>
                <wp:extent cx="6660000" cy="9756000"/>
                <wp:effectExtent l="0" t="0" r="26670" b="17145"/>
                <wp:wrapNone/>
                <wp:docPr id="29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3C350" id="Прямоугольник 12" o:spid="_x0000_s1026" style="position:absolute;margin-left:0;margin-top:-42.45pt;width:524.4pt;height:768.2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OMm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DC14AE">
        <w:rPr>
          <w:rFonts w:ascii="Times New Roman" w:hAnsi="Times New Roman" w:cs="Times New Roman"/>
          <w:sz w:val="26"/>
          <w:szCs w:val="26"/>
        </w:rPr>
        <w:t>Далее эти строки в массиве мы будем сцеплять, тем самым формируя общий набор товаров в заказе.</w:t>
      </w:r>
    </w:p>
    <w:p w:rsidR="00DC14AE" w:rsidRPr="00DC14AE" w:rsidRDefault="00DC14AE" w:rsidP="00DC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orders VALUES (?, ?, ?, ?)'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data[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'name'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 data[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'address'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],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 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.join(products)))</w:t>
      </w:r>
    </w:p>
    <w:p w:rsidR="00DC14AE" w:rsidRDefault="00DC14AE" w:rsidP="00DC14A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Добавляем в таблицу с заказами новую запись.</w:t>
      </w:r>
      <w:r w:rsidR="0052405E" w:rsidRPr="0052405E">
        <w:rPr>
          <w:noProof/>
          <w:color w:val="FF0000"/>
          <w:lang w:eastAsia="ru-RU"/>
        </w:rPr>
        <w:t xml:space="preserve"> </w:t>
      </w:r>
    </w:p>
    <w:p w:rsidR="00DC14AE" w:rsidRPr="00DC14AE" w:rsidRDefault="00DC14AE" w:rsidP="00DC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cart WHERE 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cid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</w:p>
    <w:p w:rsidR="00DC14AE" w:rsidRDefault="00DC14AE" w:rsidP="00DC14A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Удаляем запись из корзины.</w:t>
      </w:r>
    </w:p>
    <w:p w:rsidR="00DC14AE" w:rsidRPr="00DC14AE" w:rsidRDefault="00DC14AE" w:rsidP="00DC14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message.answer</w:t>
      </w:r>
      <w:proofErr w:type="spellEnd"/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</w:t>
      </w:r>
      <w:proofErr w:type="gram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'Ок! Ваш заказ уже в пути </w:t>
      </w:r>
      <w:r w:rsidRPr="00DC14AE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🚀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\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n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Имя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: &lt;b&gt;'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+ </w:t>
      </w:r>
      <w:proofErr w:type="spellStart"/>
      <w:proofErr w:type="gram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data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</w:t>
      </w:r>
      <w:proofErr w:type="gram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name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]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'&lt;/b&gt;</w:t>
      </w:r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\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n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Адрес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: &lt;b&gt;' 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+ 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data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proofErr w:type="spellStart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address</w:t>
      </w:r>
      <w:proofErr w:type="spellEnd"/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] + </w:t>
      </w:r>
      <w:r w:rsidRPr="00DC14A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'&lt;/b&gt;'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,</w:t>
      </w:r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</w:t>
      </w:r>
      <w:proofErr w:type="spellStart"/>
      <w:r w:rsidRPr="00DC14AE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reply_markup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proofErr w:type="spellStart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</w:t>
      </w:r>
      <w:proofErr w:type="spellEnd"/>
      <w:r w:rsidRPr="00DC14A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DC14AE" w:rsidRDefault="00DC14AE" w:rsidP="00DC14A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Отправляем ответ пользователю.</w:t>
      </w:r>
    </w:p>
    <w:p w:rsidR="00CD6D42" w:rsidRPr="00D33120" w:rsidRDefault="00DC14AE" w:rsidP="00D33120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9184F6A" wp14:editId="44AB7AE3">
            <wp:simplePos x="0" y="0"/>
            <wp:positionH relativeFrom="column">
              <wp:posOffset>998906</wp:posOffset>
            </wp:positionH>
            <wp:positionV relativeFrom="paragraph">
              <wp:posOffset>323698</wp:posOffset>
            </wp:positionV>
            <wp:extent cx="3711575" cy="1272540"/>
            <wp:effectExtent l="19050" t="19050" r="22225" b="22860"/>
            <wp:wrapTight wrapText="bothSides">
              <wp:wrapPolygon edited="0">
                <wp:start x="-111" y="-323"/>
                <wp:lineTo x="-111" y="21665"/>
                <wp:lineTo x="21618" y="21665"/>
                <wp:lineTo x="21618" y="-323"/>
                <wp:lineTo x="-111" y="-323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1272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93511C" w:rsidRDefault="0093511C" w:rsidP="0093511C"/>
    <w:p w:rsidR="00D33120" w:rsidRDefault="00D33120" w:rsidP="0093511C"/>
    <w:p w:rsidR="00D33120" w:rsidRDefault="00D33120" w:rsidP="0093511C"/>
    <w:p w:rsidR="00D33120" w:rsidRDefault="00D33120" w:rsidP="0093511C"/>
    <w:p w:rsidR="00D33120" w:rsidRPr="0093511C" w:rsidRDefault="00D33120" w:rsidP="0093511C"/>
    <w:p w:rsidR="009755F2" w:rsidRPr="00717926" w:rsidRDefault="009755F2" w:rsidP="0093511C">
      <w:pPr>
        <w:pStyle w:val="21"/>
        <w:spacing w:after="240"/>
      </w:pPr>
      <w:bookmarkStart w:id="14" w:name="_Toc132640273"/>
      <w:r w:rsidRPr="00065667">
        <w:t>реализуем</w:t>
      </w:r>
      <w:r w:rsidRPr="00717926">
        <w:t xml:space="preserve"> </w:t>
      </w:r>
      <w:r>
        <w:t>отображение активных заказов</w:t>
      </w:r>
      <w:bookmarkEnd w:id="14"/>
    </w:p>
    <w:p w:rsidR="00717926" w:rsidRPr="00D33120" w:rsidRDefault="00717926" w:rsidP="0093511C">
      <w:pPr>
        <w:spacing w:line="360" w:lineRule="auto"/>
        <w:rPr>
          <w:rFonts w:ascii="Consolas" w:eastAsia="Times New Roman" w:hAnsi="Consolas" w:cs="Courier New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>Обработчик</w:t>
      </w:r>
      <w:r w:rsidRPr="00717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отображения</w:t>
      </w:r>
      <w:r w:rsidRPr="007179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активных заказов</w:t>
      </w:r>
      <w:r w:rsidRPr="00717926">
        <w:rPr>
          <w:rFonts w:ascii="Times New Roman" w:hAnsi="Times New Roman" w:cs="Times New Roman"/>
          <w:sz w:val="26"/>
          <w:szCs w:val="26"/>
        </w:rPr>
        <w:t>.</w:t>
      </w:r>
      <w:r w:rsidR="0093511C">
        <w:rPr>
          <w:rFonts w:ascii="Times New Roman" w:hAnsi="Times New Roman" w:cs="Times New Roman"/>
          <w:sz w:val="26"/>
          <w:szCs w:val="26"/>
        </w:rPr>
        <w:t xml:space="preserve"> Добавим</w:t>
      </w:r>
      <w:r w:rsidR="0093511C" w:rsidRPr="00D33120">
        <w:rPr>
          <w:rFonts w:ascii="Times New Roman" w:hAnsi="Times New Roman" w:cs="Times New Roman"/>
          <w:sz w:val="26"/>
          <w:szCs w:val="26"/>
        </w:rPr>
        <w:t xml:space="preserve"> </w:t>
      </w:r>
      <w:r w:rsidR="0093511C">
        <w:rPr>
          <w:rFonts w:ascii="Times New Roman" w:hAnsi="Times New Roman" w:cs="Times New Roman"/>
          <w:sz w:val="26"/>
          <w:szCs w:val="26"/>
        </w:rPr>
        <w:t>в</w:t>
      </w:r>
      <w:r w:rsidR="0093511C" w:rsidRPr="00D33120">
        <w:rPr>
          <w:rFonts w:ascii="Times New Roman" w:hAnsi="Times New Roman" w:cs="Times New Roman"/>
          <w:sz w:val="26"/>
          <w:szCs w:val="26"/>
        </w:rPr>
        <w:t xml:space="preserve"> </w:t>
      </w:r>
      <w:r w:rsidR="0093511C">
        <w:rPr>
          <w:rFonts w:ascii="Times New Roman" w:hAnsi="Times New Roman" w:cs="Times New Roman"/>
          <w:sz w:val="26"/>
          <w:szCs w:val="26"/>
        </w:rPr>
        <w:t>директорию</w:t>
      </w:r>
      <w:r w:rsidR="0093511C" w:rsidRPr="00D33120">
        <w:rPr>
          <w:rFonts w:ascii="Times New Roman" w:hAnsi="Times New Roman" w:cs="Times New Roman"/>
          <w:sz w:val="26"/>
          <w:szCs w:val="26"/>
        </w:rPr>
        <w:t xml:space="preserve"> </w:t>
      </w:r>
      <w:r w:rsidR="0093511C">
        <w:rPr>
          <w:rFonts w:ascii="Times New Roman" w:hAnsi="Times New Roman" w:cs="Times New Roman"/>
          <w:sz w:val="26"/>
          <w:szCs w:val="26"/>
          <w:lang w:val="en-US"/>
        </w:rPr>
        <w:t>handlers</w:t>
      </w:r>
      <w:r w:rsidR="0093511C" w:rsidRPr="00D33120">
        <w:rPr>
          <w:rFonts w:ascii="Times New Roman" w:hAnsi="Times New Roman" w:cs="Times New Roman"/>
          <w:sz w:val="26"/>
          <w:szCs w:val="26"/>
        </w:rPr>
        <w:t>/</w:t>
      </w:r>
      <w:r w:rsidR="0093511C">
        <w:rPr>
          <w:rFonts w:ascii="Times New Roman" w:hAnsi="Times New Roman" w:cs="Times New Roman"/>
          <w:sz w:val="26"/>
          <w:szCs w:val="26"/>
          <w:lang w:val="en-US"/>
        </w:rPr>
        <w:t>user</w:t>
      </w:r>
      <w:r w:rsidR="0093511C" w:rsidRPr="00D33120">
        <w:rPr>
          <w:rFonts w:ascii="Times New Roman" w:hAnsi="Times New Roman" w:cs="Times New Roman"/>
          <w:sz w:val="26"/>
          <w:szCs w:val="26"/>
        </w:rPr>
        <w:t xml:space="preserve"> </w:t>
      </w:r>
      <w:r w:rsidR="0093511C">
        <w:rPr>
          <w:rFonts w:ascii="Times New Roman" w:hAnsi="Times New Roman" w:cs="Times New Roman"/>
          <w:sz w:val="26"/>
          <w:szCs w:val="26"/>
        </w:rPr>
        <w:t>модуль</w:t>
      </w:r>
      <w:r w:rsidR="0093511C" w:rsidRPr="00D33120">
        <w:rPr>
          <w:rFonts w:ascii="Times New Roman" w:hAnsi="Times New Roman" w:cs="Times New Roman"/>
          <w:sz w:val="26"/>
          <w:szCs w:val="26"/>
        </w:rPr>
        <w:t xml:space="preserve"> </w:t>
      </w:r>
      <w:r w:rsidR="0093511C">
        <w:rPr>
          <w:rFonts w:ascii="Times New Roman" w:hAnsi="Times New Roman" w:cs="Times New Roman"/>
          <w:sz w:val="26"/>
          <w:szCs w:val="26"/>
          <w:lang w:val="en-US"/>
        </w:rPr>
        <w:t>delivery</w:t>
      </w:r>
      <w:r w:rsidR="0093511C" w:rsidRPr="00D33120">
        <w:rPr>
          <w:rFonts w:ascii="Times New Roman" w:hAnsi="Times New Roman" w:cs="Times New Roman"/>
          <w:sz w:val="26"/>
          <w:szCs w:val="26"/>
        </w:rPr>
        <w:t>_</w:t>
      </w:r>
      <w:r w:rsidR="0093511C">
        <w:rPr>
          <w:rFonts w:ascii="Times New Roman" w:hAnsi="Times New Roman" w:cs="Times New Roman"/>
          <w:sz w:val="26"/>
          <w:szCs w:val="26"/>
          <w:lang w:val="en-US"/>
        </w:rPr>
        <w:t>status</w:t>
      </w:r>
      <w:r w:rsidR="0093511C" w:rsidRPr="00D33120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="0093511C">
        <w:rPr>
          <w:rFonts w:ascii="Times New Roman" w:hAnsi="Times New Roman" w:cs="Times New Roman"/>
          <w:sz w:val="26"/>
          <w:szCs w:val="26"/>
          <w:lang w:val="en-US"/>
        </w:rPr>
        <w:t>py</w:t>
      </w:r>
      <w:proofErr w:type="spellEnd"/>
      <w:r w:rsidR="0093511C" w:rsidRPr="00D33120">
        <w:rPr>
          <w:rFonts w:ascii="Times New Roman" w:hAnsi="Times New Roman" w:cs="Times New Roman"/>
          <w:sz w:val="26"/>
          <w:szCs w:val="26"/>
        </w:rPr>
        <w:t>.</w:t>
      </w:r>
    </w:p>
    <w:p w:rsidR="00717926" w:rsidRPr="00704505" w:rsidRDefault="00717926" w:rsidP="0071792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="00344D7B"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93511C" w:rsidRPr="0093511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344D7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delivery_status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93511C" w:rsidRPr="00D33120" w:rsidRDefault="0093511C" w:rsidP="00935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.menu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93511C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93511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process_delivery_status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orders =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orders WHERE </w:t>
      </w:r>
      <w:proofErr w:type="spellStart"/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(message.chat.id,))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93511C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(orders) == </w:t>
      </w:r>
      <w:r w:rsidRPr="0093511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вас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активных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заказов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gram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proofErr w:type="gramEnd"/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    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D3312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status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orders</w:t>
      </w:r>
      <w:r w:rsidRPr="00D33120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1A181B" w:rsidRPr="001A181B" w:rsidRDefault="005F232E" w:rsidP="005F232E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77B8FE" wp14:editId="3200BE98">
                <wp:simplePos x="0" y="0"/>
                <wp:positionH relativeFrom="margin">
                  <wp:align>center</wp:align>
                </wp:positionH>
                <wp:positionV relativeFrom="paragraph">
                  <wp:posOffset>-566090</wp:posOffset>
                </wp:positionV>
                <wp:extent cx="6660000" cy="9756000"/>
                <wp:effectExtent l="0" t="0" r="26670" b="17145"/>
                <wp:wrapNone/>
                <wp:docPr id="30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291CC" id="Прямоугольник 12" o:spid="_x0000_s1026" style="position:absolute;margin-left:0;margin-top:-44.55pt;width:524.4pt;height:768.2pt;z-index:251716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8O5+w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1A181B">
        <w:rPr>
          <w:rFonts w:ascii="Times New Roman" w:hAnsi="Times New Roman" w:cs="Times New Roman"/>
          <w:sz w:val="26"/>
          <w:szCs w:val="26"/>
        </w:rPr>
        <w:t>Получаем список заказов по идентификатору пользователя и переходим к запуску функции отображения статуса заказа.</w:t>
      </w:r>
    </w:p>
    <w:p w:rsidR="00DB6AF7" w:rsidRPr="0093511C" w:rsidRDefault="0093511C" w:rsidP="00BF4DE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 о</w:t>
      </w:r>
      <w:r w:rsidR="00704505">
        <w:rPr>
          <w:rFonts w:ascii="Times New Roman" w:hAnsi="Times New Roman" w:cs="Times New Roman"/>
          <w:sz w:val="26"/>
          <w:szCs w:val="26"/>
        </w:rPr>
        <w:t>бработчик</w:t>
      </w:r>
      <w:r w:rsidR="00704505" w:rsidRPr="0093511C">
        <w:rPr>
          <w:rFonts w:ascii="Times New Roman" w:hAnsi="Times New Roman" w:cs="Times New Roman"/>
          <w:sz w:val="26"/>
          <w:szCs w:val="26"/>
        </w:rPr>
        <w:t xml:space="preserve"> </w:t>
      </w:r>
      <w:r w:rsidR="00704505">
        <w:rPr>
          <w:rFonts w:ascii="Times New Roman" w:hAnsi="Times New Roman" w:cs="Times New Roman"/>
          <w:sz w:val="26"/>
          <w:szCs w:val="26"/>
        </w:rPr>
        <w:t>отображения</w:t>
      </w:r>
      <w:r w:rsidR="00704505" w:rsidRPr="0093511C">
        <w:rPr>
          <w:rFonts w:ascii="Times New Roman" w:hAnsi="Times New Roman" w:cs="Times New Roman"/>
          <w:sz w:val="26"/>
          <w:szCs w:val="26"/>
        </w:rPr>
        <w:t xml:space="preserve"> </w:t>
      </w:r>
      <w:r w:rsidR="00704505">
        <w:rPr>
          <w:rFonts w:ascii="Times New Roman" w:hAnsi="Times New Roman" w:cs="Times New Roman"/>
          <w:sz w:val="26"/>
          <w:szCs w:val="26"/>
        </w:rPr>
        <w:t>статуса</w:t>
      </w:r>
      <w:r w:rsidR="00704505" w:rsidRPr="0093511C">
        <w:rPr>
          <w:rFonts w:ascii="Times New Roman" w:hAnsi="Times New Roman" w:cs="Times New Roman"/>
          <w:sz w:val="26"/>
          <w:szCs w:val="26"/>
        </w:rPr>
        <w:t xml:space="preserve"> </w:t>
      </w:r>
      <w:r w:rsidR="00704505">
        <w:rPr>
          <w:rFonts w:ascii="Times New Roman" w:hAnsi="Times New Roman" w:cs="Times New Roman"/>
          <w:sz w:val="26"/>
          <w:szCs w:val="26"/>
        </w:rPr>
        <w:t>заказа</w:t>
      </w:r>
      <w:r w:rsidR="00704505" w:rsidRPr="0093511C">
        <w:rPr>
          <w:rFonts w:ascii="Times New Roman" w:hAnsi="Times New Roman" w:cs="Times New Roman"/>
          <w:sz w:val="26"/>
          <w:szCs w:val="26"/>
        </w:rPr>
        <w:t>.</w:t>
      </w:r>
      <w:r w:rsidR="0052405E" w:rsidRPr="0052405E">
        <w:rPr>
          <w:noProof/>
          <w:color w:val="FF0000"/>
          <w:lang w:eastAsia="ru-RU"/>
        </w:rPr>
        <w:t xml:space="preserve"> </w:t>
      </w:r>
    </w:p>
    <w:p w:rsidR="00704505" w:rsidRPr="00704505" w:rsidRDefault="00704505" w:rsidP="00704505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18.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93511C" w:rsidRPr="0093511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delivery_status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93511C" w:rsidRPr="0093511C" w:rsidRDefault="0093511C" w:rsidP="00935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delivery_status_answer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(message, orders):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res =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order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orders: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res +=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&lt;b&gt;№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order[</w:t>
      </w:r>
      <w:r w:rsidRPr="0093511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3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 = [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лежит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складе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уже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пути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прибыл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и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ждет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вас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на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почте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res += </w:t>
      </w:r>
      <w:proofErr w:type="gram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answer[</w:t>
      </w:r>
      <w:proofErr w:type="gramEnd"/>
      <w:r w:rsidRPr="0093511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res += 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93511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(res)</w:t>
      </w:r>
    </w:p>
    <w:p w:rsidR="00704505" w:rsidRDefault="001A181B" w:rsidP="00BF4DE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Подключим </w:t>
      </w:r>
      <w:r w:rsidR="00591B00">
        <w:rPr>
          <w:rFonts w:ascii="Times New Roman" w:hAnsi="Times New Roman" w:cs="Times New Roman"/>
          <w:sz w:val="26"/>
          <w:szCs w:val="26"/>
        </w:rPr>
        <w:t>обработчики указанного модуля к нашему проекту.</w:t>
      </w:r>
    </w:p>
    <w:p w:rsidR="00D45CE9" w:rsidRPr="00704505" w:rsidRDefault="00D45CE9" w:rsidP="00D45CE9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</w:t>
      </w:r>
      <w:r w:rsidRPr="00D45CE9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93511C" w:rsidRPr="0093511C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D45CE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init__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93511C" w:rsidRPr="0093511C" w:rsidRDefault="0093511C" w:rsidP="009351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delivery_status</w:t>
      </w:r>
      <w:proofErr w:type="spellEnd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3511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93511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</w:p>
    <w:p w:rsidR="0093511C" w:rsidRPr="001A181B" w:rsidRDefault="001A181B" w:rsidP="001A181B">
      <w:pPr>
        <w:spacing w:before="240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93511C" w:rsidRPr="00D33120" w:rsidRDefault="001A181B" w:rsidP="001A181B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991</wp:posOffset>
            </wp:positionV>
            <wp:extent cx="5727700" cy="3255010"/>
            <wp:effectExtent l="19050" t="19050" r="25400" b="21590"/>
            <wp:wrapTight wrapText="bothSides">
              <wp:wrapPolygon edited="0">
                <wp:start x="-72" y="-126"/>
                <wp:lineTo x="-72" y="21617"/>
                <wp:lineTo x="21624" y="21617"/>
                <wp:lineTo x="21624" y="-126"/>
                <wp:lineTo x="-72" y="-126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55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Start w:id="15" w:name="_GoBack"/>
    <w:p w:rsidR="00A74763" w:rsidRPr="005F232E" w:rsidRDefault="005F232E" w:rsidP="005F232E">
      <w:pPr>
        <w:pStyle w:val="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5598AA2" wp14:editId="47282BB0">
                <wp:simplePos x="0" y="0"/>
                <wp:positionH relativeFrom="margin">
                  <wp:align>center</wp:align>
                </wp:positionH>
                <wp:positionV relativeFrom="paragraph">
                  <wp:posOffset>-453111</wp:posOffset>
                </wp:positionV>
                <wp:extent cx="6660000" cy="9756000"/>
                <wp:effectExtent l="0" t="0" r="26670" b="17145"/>
                <wp:wrapNone/>
                <wp:docPr id="31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A35E5" id="Прямоугольник 12" o:spid="_x0000_s1026" style="position:absolute;margin-left:0;margin-top:-35.7pt;width:524.4pt;height:768.2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bookmarkStart w:id="16" w:name="_Toc132640274"/>
      <w:r w:rsidR="00A74763" w:rsidRPr="00170225">
        <w:t>РЕАЛИЗУЕМ РАБОТУ с ЗАКАЗОМ НА СТОРОНЕ АДМИНА</w:t>
      </w:r>
      <w:bookmarkEnd w:id="16"/>
    </w:p>
    <w:bookmarkEnd w:id="15"/>
    <w:p w:rsidR="00591B00" w:rsidRDefault="00B67A71" w:rsidP="00BF4DE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Добавим в пакет </w:t>
      </w:r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="00170225" w:rsidRPr="00CB1442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="00170225"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admin</w:t>
      </w:r>
      <w:r w:rsidRPr="00B67A7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модуль </w:t>
      </w:r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orders</w:t>
      </w:r>
      <w:r w:rsidRPr="00CB1442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CB1442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B67A71">
        <w:rPr>
          <w:rFonts w:ascii="Times New Roman" w:hAnsi="Times New Roman" w:cs="Times New Roman"/>
          <w:sz w:val="26"/>
          <w:szCs w:val="26"/>
        </w:rPr>
        <w:t>.</w:t>
      </w:r>
    </w:p>
    <w:p w:rsidR="00B67A71" w:rsidRDefault="001D635A" w:rsidP="00BF4DE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Первый обработчик – для отображения списка заказов.</w:t>
      </w:r>
    </w:p>
    <w:p w:rsidR="0008252F" w:rsidRPr="00704505" w:rsidRDefault="0008252F" w:rsidP="0008252F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08252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20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17022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orders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170225" w:rsidRPr="00170225" w:rsidRDefault="00170225" w:rsidP="0017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gram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handlers.user.menu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orders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170225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IsAdmin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17022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=orders)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process_orders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orders =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orders'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170225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(orders) == </w:t>
      </w:r>
      <w:r w:rsidRPr="00170225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У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вас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заказов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proofErr w:type="gram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else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: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br/>
        <w:t xml:space="preserve">   </w:t>
      </w:r>
      <w:proofErr w:type="gram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 </w:t>
      </w:r>
      <w:proofErr w:type="spell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await</w:t>
      </w:r>
      <w:proofErr w:type="spell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order_answer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message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orders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3C22D8" w:rsidRDefault="003C22D8" w:rsidP="003C22D8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Второй обработчик – для отображения содержимого заказа.</w:t>
      </w:r>
    </w:p>
    <w:p w:rsidR="003C22D8" w:rsidRPr="00704505" w:rsidRDefault="003C22D8" w:rsidP="003C22D8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08252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3C22D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17022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orders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3C22D8" w:rsidRDefault="003C22D8" w:rsidP="003C22D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val="en-US" w:eastAsia="ru-RU"/>
        </w:rPr>
      </w:pPr>
    </w:p>
    <w:p w:rsidR="00170225" w:rsidRPr="00170225" w:rsidRDefault="00170225" w:rsidP="0017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order_answer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(message, orders):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res = 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order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orders: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res += 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&lt;b&gt;№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order[</w:t>
      </w:r>
      <w:r w:rsidRPr="00170225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3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17022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(res)</w:t>
      </w:r>
    </w:p>
    <w:p w:rsidR="0056626F" w:rsidRDefault="0056626F" w:rsidP="0056626F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Подключим обработчики указанного модуля к нашему проекту.</w:t>
      </w:r>
    </w:p>
    <w:p w:rsidR="0056626F" w:rsidRPr="00704505" w:rsidRDefault="0056626F" w:rsidP="0056626F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56626F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22</w:t>
      </w:r>
      <w:r w:rsidRPr="00704505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="0017022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5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test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aio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bot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admin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Pr="00D45CE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init__</w:t>
      </w:r>
      <w:r w:rsidRPr="0070450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py</w:t>
      </w:r>
    </w:p>
    <w:p w:rsidR="00170225" w:rsidRPr="00170225" w:rsidRDefault="00170225" w:rsidP="001702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.orders </w:t>
      </w:r>
      <w:r w:rsidRPr="0017022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7022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</w:p>
    <w:p w:rsidR="001D635A" w:rsidRDefault="00966901" w:rsidP="00BF4DEE">
      <w:pPr>
        <w:spacing w:before="2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 w:rsidRPr="00D33120">
        <w:rPr>
          <w:rFonts w:ascii="Times New Roman" w:hAnsi="Times New Roman" w:cs="Times New Roman"/>
          <w:sz w:val="26"/>
          <w:szCs w:val="26"/>
          <w:lang w:val="en-US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Перейдем в режим администратора.</w:t>
      </w:r>
    </w:p>
    <w:p w:rsidR="00966901" w:rsidRPr="00966901" w:rsidRDefault="0052405E" w:rsidP="00BF4DEE">
      <w:pPr>
        <w:spacing w:before="240"/>
        <w:rPr>
          <w:rFonts w:ascii="Consolas" w:eastAsia="Times New Roman" w:hAnsi="Consolas" w:cs="Courier New"/>
          <w:sz w:val="20"/>
          <w:szCs w:val="20"/>
          <w:lang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19B459" wp14:editId="7C287A18">
                <wp:simplePos x="0" y="0"/>
                <wp:positionH relativeFrom="margin">
                  <wp:align>center</wp:align>
                </wp:positionH>
                <wp:positionV relativeFrom="paragraph">
                  <wp:posOffset>-512699</wp:posOffset>
                </wp:positionV>
                <wp:extent cx="6660000" cy="9756000"/>
                <wp:effectExtent l="0" t="0" r="26670" b="17145"/>
                <wp:wrapNone/>
                <wp:docPr id="32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80A13" id="Прямоугольник 12" o:spid="_x0000_s1026" style="position:absolute;margin-left:0;margin-top:-40.35pt;width:524.4pt;height:768.2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+x/A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966901">
        <w:rPr>
          <w:rFonts w:ascii="Consolas" w:eastAsia="Times New Roman" w:hAnsi="Consolas" w:cs="Courier New"/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19457</wp:posOffset>
            </wp:positionV>
            <wp:extent cx="5727700" cy="2172335"/>
            <wp:effectExtent l="19050" t="19050" r="25400" b="18415"/>
            <wp:wrapTight wrapText="bothSides">
              <wp:wrapPolygon edited="0">
                <wp:start x="-72" y="-189"/>
                <wp:lineTo x="-72" y="21594"/>
                <wp:lineTo x="21624" y="21594"/>
                <wp:lineTo x="21624" y="-189"/>
                <wp:lineTo x="-72" y="-189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72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6901" w:rsidRPr="00966901" w:rsidSect="00E65EE1">
      <w:footerReference w:type="default" r:id="rId26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6708" w:rsidRDefault="00096708" w:rsidP="00706D60">
      <w:r>
        <w:separator/>
      </w:r>
    </w:p>
  </w:endnote>
  <w:endnote w:type="continuationSeparator" w:id="0">
    <w:p w:rsidR="00096708" w:rsidRDefault="00096708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191813" w:rsidRPr="00CE1E92" w:rsidRDefault="00191813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B2499B">
          <w:rPr>
            <w:noProof/>
            <w:lang w:bidi="ru-RU"/>
          </w:rPr>
          <w:t>15</w:t>
        </w:r>
        <w:r w:rsidRPr="00CE1E92">
          <w:rPr>
            <w:noProof/>
            <w:lang w:bidi="ru-RU"/>
          </w:rPr>
          <w:fldChar w:fldCharType="end"/>
        </w:r>
      </w:p>
    </w:sdtContent>
  </w:sdt>
  <w:p w:rsidR="00191813" w:rsidRPr="00CE1E92" w:rsidRDefault="00191813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6708" w:rsidRDefault="00096708" w:rsidP="00706D60">
      <w:r>
        <w:separator/>
      </w:r>
    </w:p>
  </w:footnote>
  <w:footnote w:type="continuationSeparator" w:id="0">
    <w:p w:rsidR="00096708" w:rsidRDefault="00096708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6BC5CBE"/>
    <w:multiLevelType w:val="hybridMultilevel"/>
    <w:tmpl w:val="2CF8AE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0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23"/>
  </w:num>
  <w:num w:numId="3">
    <w:abstractNumId w:val="9"/>
  </w:num>
  <w:num w:numId="4">
    <w:abstractNumId w:val="14"/>
  </w:num>
  <w:num w:numId="5">
    <w:abstractNumId w:val="2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25"/>
  </w:num>
  <w:num w:numId="17">
    <w:abstractNumId w:val="26"/>
  </w:num>
  <w:num w:numId="18">
    <w:abstractNumId w:val="21"/>
  </w:num>
  <w:num w:numId="19">
    <w:abstractNumId w:val="27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20"/>
  </w:num>
  <w:num w:numId="23">
    <w:abstractNumId w:val="16"/>
  </w:num>
  <w:num w:numId="24">
    <w:abstractNumId w:val="28"/>
  </w:num>
  <w:num w:numId="25">
    <w:abstractNumId w:val="24"/>
  </w:num>
  <w:num w:numId="26">
    <w:abstractNumId w:val="17"/>
  </w:num>
  <w:num w:numId="27">
    <w:abstractNumId w:val="18"/>
  </w:num>
  <w:num w:numId="28">
    <w:abstractNumId w:val="13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2479"/>
    <w:rsid w:val="000029FA"/>
    <w:rsid w:val="00005C3C"/>
    <w:rsid w:val="00007708"/>
    <w:rsid w:val="00020FC9"/>
    <w:rsid w:val="0002109C"/>
    <w:rsid w:val="0002186F"/>
    <w:rsid w:val="00023AE6"/>
    <w:rsid w:val="00024DA1"/>
    <w:rsid w:val="00025B0D"/>
    <w:rsid w:val="00026050"/>
    <w:rsid w:val="000411DF"/>
    <w:rsid w:val="000433F6"/>
    <w:rsid w:val="0004743B"/>
    <w:rsid w:val="00050E77"/>
    <w:rsid w:val="00052764"/>
    <w:rsid w:val="000557A1"/>
    <w:rsid w:val="00057000"/>
    <w:rsid w:val="00060A3F"/>
    <w:rsid w:val="00062CEC"/>
    <w:rsid w:val="00065667"/>
    <w:rsid w:val="00067067"/>
    <w:rsid w:val="00067DCB"/>
    <w:rsid w:val="000714F1"/>
    <w:rsid w:val="00072813"/>
    <w:rsid w:val="0008174B"/>
    <w:rsid w:val="0008252F"/>
    <w:rsid w:val="000851F6"/>
    <w:rsid w:val="00085875"/>
    <w:rsid w:val="000861D4"/>
    <w:rsid w:val="00090E57"/>
    <w:rsid w:val="0009268B"/>
    <w:rsid w:val="00092BE7"/>
    <w:rsid w:val="00096708"/>
    <w:rsid w:val="000A0DC5"/>
    <w:rsid w:val="000A1E33"/>
    <w:rsid w:val="000A20BE"/>
    <w:rsid w:val="000A3547"/>
    <w:rsid w:val="000B1C7F"/>
    <w:rsid w:val="000B5E2F"/>
    <w:rsid w:val="000C41E4"/>
    <w:rsid w:val="000D35F6"/>
    <w:rsid w:val="000D7E11"/>
    <w:rsid w:val="000E1266"/>
    <w:rsid w:val="000E1F7F"/>
    <w:rsid w:val="000E27F0"/>
    <w:rsid w:val="000E793A"/>
    <w:rsid w:val="000F1C19"/>
    <w:rsid w:val="000F3406"/>
    <w:rsid w:val="000F5CE0"/>
    <w:rsid w:val="0010013B"/>
    <w:rsid w:val="0010378D"/>
    <w:rsid w:val="00104CC6"/>
    <w:rsid w:val="00105604"/>
    <w:rsid w:val="00115014"/>
    <w:rsid w:val="0011655A"/>
    <w:rsid w:val="00117083"/>
    <w:rsid w:val="00121D63"/>
    <w:rsid w:val="00123221"/>
    <w:rsid w:val="00124E86"/>
    <w:rsid w:val="00131535"/>
    <w:rsid w:val="00131D8A"/>
    <w:rsid w:val="00136DDD"/>
    <w:rsid w:val="00143E97"/>
    <w:rsid w:val="001440E9"/>
    <w:rsid w:val="00145612"/>
    <w:rsid w:val="00145EE3"/>
    <w:rsid w:val="00146466"/>
    <w:rsid w:val="00146B94"/>
    <w:rsid w:val="00150B01"/>
    <w:rsid w:val="001561DC"/>
    <w:rsid w:val="00160F1C"/>
    <w:rsid w:val="00164F3C"/>
    <w:rsid w:val="00165112"/>
    <w:rsid w:val="0016528B"/>
    <w:rsid w:val="00165910"/>
    <w:rsid w:val="001667D2"/>
    <w:rsid w:val="00170225"/>
    <w:rsid w:val="00180DC3"/>
    <w:rsid w:val="001812BC"/>
    <w:rsid w:val="00184A71"/>
    <w:rsid w:val="00185638"/>
    <w:rsid w:val="001871E3"/>
    <w:rsid w:val="00190A64"/>
    <w:rsid w:val="00191813"/>
    <w:rsid w:val="001A0417"/>
    <w:rsid w:val="001A0439"/>
    <w:rsid w:val="001A0B64"/>
    <w:rsid w:val="001A181B"/>
    <w:rsid w:val="001A70F2"/>
    <w:rsid w:val="001B2514"/>
    <w:rsid w:val="001B4B80"/>
    <w:rsid w:val="001C2430"/>
    <w:rsid w:val="001C3D24"/>
    <w:rsid w:val="001C45AE"/>
    <w:rsid w:val="001C7FA2"/>
    <w:rsid w:val="001D635A"/>
    <w:rsid w:val="001D6DFE"/>
    <w:rsid w:val="001E2174"/>
    <w:rsid w:val="001E2E9F"/>
    <w:rsid w:val="001E5CE9"/>
    <w:rsid w:val="001E61E5"/>
    <w:rsid w:val="001F0BF1"/>
    <w:rsid w:val="001F34FA"/>
    <w:rsid w:val="001F48C2"/>
    <w:rsid w:val="00200DDE"/>
    <w:rsid w:val="00201561"/>
    <w:rsid w:val="00204C1F"/>
    <w:rsid w:val="00206BBA"/>
    <w:rsid w:val="00207771"/>
    <w:rsid w:val="002100DD"/>
    <w:rsid w:val="00210BD6"/>
    <w:rsid w:val="0021113B"/>
    <w:rsid w:val="00212ACF"/>
    <w:rsid w:val="002151B2"/>
    <w:rsid w:val="0022046C"/>
    <w:rsid w:val="0022057A"/>
    <w:rsid w:val="0022457A"/>
    <w:rsid w:val="0022701C"/>
    <w:rsid w:val="00227648"/>
    <w:rsid w:val="00231903"/>
    <w:rsid w:val="00232B87"/>
    <w:rsid w:val="00235151"/>
    <w:rsid w:val="00236591"/>
    <w:rsid w:val="0023680A"/>
    <w:rsid w:val="00241E79"/>
    <w:rsid w:val="002437EF"/>
    <w:rsid w:val="002441F5"/>
    <w:rsid w:val="00244565"/>
    <w:rsid w:val="00245A38"/>
    <w:rsid w:val="002472D5"/>
    <w:rsid w:val="00247C44"/>
    <w:rsid w:val="002538C5"/>
    <w:rsid w:val="00255091"/>
    <w:rsid w:val="00255AF0"/>
    <w:rsid w:val="00255C53"/>
    <w:rsid w:val="00257C85"/>
    <w:rsid w:val="00257D1E"/>
    <w:rsid w:val="00261405"/>
    <w:rsid w:val="00261829"/>
    <w:rsid w:val="00265551"/>
    <w:rsid w:val="002727DC"/>
    <w:rsid w:val="002755A5"/>
    <w:rsid w:val="00281D70"/>
    <w:rsid w:val="00284881"/>
    <w:rsid w:val="00285982"/>
    <w:rsid w:val="00292A67"/>
    <w:rsid w:val="002974C8"/>
    <w:rsid w:val="002A3F69"/>
    <w:rsid w:val="002B0616"/>
    <w:rsid w:val="002B2BB5"/>
    <w:rsid w:val="002B2E77"/>
    <w:rsid w:val="002B31A6"/>
    <w:rsid w:val="002B5D98"/>
    <w:rsid w:val="002C3959"/>
    <w:rsid w:val="002C5772"/>
    <w:rsid w:val="002C64AF"/>
    <w:rsid w:val="002C7DBF"/>
    <w:rsid w:val="002D0CB3"/>
    <w:rsid w:val="002D1ADA"/>
    <w:rsid w:val="002D35F1"/>
    <w:rsid w:val="002D5F67"/>
    <w:rsid w:val="002E47E0"/>
    <w:rsid w:val="002E4D71"/>
    <w:rsid w:val="002E4D7A"/>
    <w:rsid w:val="002E58B3"/>
    <w:rsid w:val="002E58CD"/>
    <w:rsid w:val="002E608D"/>
    <w:rsid w:val="002F0A9B"/>
    <w:rsid w:val="002F0D0B"/>
    <w:rsid w:val="002F33FC"/>
    <w:rsid w:val="002F4E07"/>
    <w:rsid w:val="003024F2"/>
    <w:rsid w:val="003113B8"/>
    <w:rsid w:val="003161E7"/>
    <w:rsid w:val="003250DA"/>
    <w:rsid w:val="00331534"/>
    <w:rsid w:val="00331EA3"/>
    <w:rsid w:val="00332890"/>
    <w:rsid w:val="00332BE3"/>
    <w:rsid w:val="00332DCD"/>
    <w:rsid w:val="00334708"/>
    <w:rsid w:val="003352E9"/>
    <w:rsid w:val="00342842"/>
    <w:rsid w:val="0034423D"/>
    <w:rsid w:val="00344D7B"/>
    <w:rsid w:val="0034689C"/>
    <w:rsid w:val="00352EB2"/>
    <w:rsid w:val="0037541F"/>
    <w:rsid w:val="00383516"/>
    <w:rsid w:val="00383FC9"/>
    <w:rsid w:val="003847E5"/>
    <w:rsid w:val="0039075C"/>
    <w:rsid w:val="00390B74"/>
    <w:rsid w:val="003A36DB"/>
    <w:rsid w:val="003A7F2A"/>
    <w:rsid w:val="003B01F9"/>
    <w:rsid w:val="003B06AD"/>
    <w:rsid w:val="003B3954"/>
    <w:rsid w:val="003B7325"/>
    <w:rsid w:val="003C22D8"/>
    <w:rsid w:val="003C239A"/>
    <w:rsid w:val="003C6954"/>
    <w:rsid w:val="003C6D50"/>
    <w:rsid w:val="003D21F9"/>
    <w:rsid w:val="003D584A"/>
    <w:rsid w:val="003E0200"/>
    <w:rsid w:val="003E57F4"/>
    <w:rsid w:val="003F3A81"/>
    <w:rsid w:val="003F4F2E"/>
    <w:rsid w:val="003F58A4"/>
    <w:rsid w:val="004008E6"/>
    <w:rsid w:val="004009BB"/>
    <w:rsid w:val="00403454"/>
    <w:rsid w:val="0040459A"/>
    <w:rsid w:val="0040525F"/>
    <w:rsid w:val="00411707"/>
    <w:rsid w:val="00414ED0"/>
    <w:rsid w:val="00416074"/>
    <w:rsid w:val="004171EF"/>
    <w:rsid w:val="00420044"/>
    <w:rsid w:val="0042459E"/>
    <w:rsid w:val="00424BC5"/>
    <w:rsid w:val="0042569F"/>
    <w:rsid w:val="00434648"/>
    <w:rsid w:val="00434DA0"/>
    <w:rsid w:val="0043633F"/>
    <w:rsid w:val="004363E6"/>
    <w:rsid w:val="00436794"/>
    <w:rsid w:val="00441E7C"/>
    <w:rsid w:val="00444828"/>
    <w:rsid w:val="00450AE2"/>
    <w:rsid w:val="00453531"/>
    <w:rsid w:val="00455CDC"/>
    <w:rsid w:val="00460523"/>
    <w:rsid w:val="00473417"/>
    <w:rsid w:val="00477E4A"/>
    <w:rsid w:val="00482B22"/>
    <w:rsid w:val="004835B3"/>
    <w:rsid w:val="00483772"/>
    <w:rsid w:val="004907A8"/>
    <w:rsid w:val="00495972"/>
    <w:rsid w:val="00497899"/>
    <w:rsid w:val="004A025E"/>
    <w:rsid w:val="004A02C9"/>
    <w:rsid w:val="004A2A14"/>
    <w:rsid w:val="004A2B47"/>
    <w:rsid w:val="004A6C7E"/>
    <w:rsid w:val="004A7A84"/>
    <w:rsid w:val="004B37D9"/>
    <w:rsid w:val="004B4D19"/>
    <w:rsid w:val="004B624E"/>
    <w:rsid w:val="004C0743"/>
    <w:rsid w:val="004C0E81"/>
    <w:rsid w:val="004C0F6A"/>
    <w:rsid w:val="004C46B6"/>
    <w:rsid w:val="004C4F93"/>
    <w:rsid w:val="004C55C3"/>
    <w:rsid w:val="004D1823"/>
    <w:rsid w:val="004D2EE6"/>
    <w:rsid w:val="004D4966"/>
    <w:rsid w:val="004E276A"/>
    <w:rsid w:val="004E5E2F"/>
    <w:rsid w:val="004F1D2C"/>
    <w:rsid w:val="004F392D"/>
    <w:rsid w:val="004F4453"/>
    <w:rsid w:val="004F472C"/>
    <w:rsid w:val="004F5F91"/>
    <w:rsid w:val="004F6EDD"/>
    <w:rsid w:val="005038F3"/>
    <w:rsid w:val="00506439"/>
    <w:rsid w:val="00512EC1"/>
    <w:rsid w:val="00516FA2"/>
    <w:rsid w:val="0052049A"/>
    <w:rsid w:val="005216B8"/>
    <w:rsid w:val="0052405E"/>
    <w:rsid w:val="0052523A"/>
    <w:rsid w:val="0053586B"/>
    <w:rsid w:val="005370FF"/>
    <w:rsid w:val="005416C9"/>
    <w:rsid w:val="00542F7A"/>
    <w:rsid w:val="0055147B"/>
    <w:rsid w:val="00552B8C"/>
    <w:rsid w:val="0055359D"/>
    <w:rsid w:val="00560E36"/>
    <w:rsid w:val="005640E0"/>
    <w:rsid w:val="0056422A"/>
    <w:rsid w:val="00564BC4"/>
    <w:rsid w:val="00565CD5"/>
    <w:rsid w:val="0056626F"/>
    <w:rsid w:val="005744FB"/>
    <w:rsid w:val="00576B76"/>
    <w:rsid w:val="0058503B"/>
    <w:rsid w:val="0058590E"/>
    <w:rsid w:val="0058656A"/>
    <w:rsid w:val="00586D8C"/>
    <w:rsid w:val="00590D82"/>
    <w:rsid w:val="00591B00"/>
    <w:rsid w:val="0059724B"/>
    <w:rsid w:val="005A04DF"/>
    <w:rsid w:val="005A0BF8"/>
    <w:rsid w:val="005A4517"/>
    <w:rsid w:val="005A5A05"/>
    <w:rsid w:val="005B425A"/>
    <w:rsid w:val="005B43EE"/>
    <w:rsid w:val="005B47D4"/>
    <w:rsid w:val="005B6FDF"/>
    <w:rsid w:val="005B768B"/>
    <w:rsid w:val="005B7EC8"/>
    <w:rsid w:val="005C0074"/>
    <w:rsid w:val="005C0683"/>
    <w:rsid w:val="005C1636"/>
    <w:rsid w:val="005C403F"/>
    <w:rsid w:val="005C48D8"/>
    <w:rsid w:val="005C4F9F"/>
    <w:rsid w:val="005C65C0"/>
    <w:rsid w:val="005D217A"/>
    <w:rsid w:val="005D48DA"/>
    <w:rsid w:val="005D554F"/>
    <w:rsid w:val="005D7DB2"/>
    <w:rsid w:val="005E2BE2"/>
    <w:rsid w:val="005E640A"/>
    <w:rsid w:val="005E6B30"/>
    <w:rsid w:val="005E774B"/>
    <w:rsid w:val="005F05B3"/>
    <w:rsid w:val="005F1695"/>
    <w:rsid w:val="005F232E"/>
    <w:rsid w:val="005F28E9"/>
    <w:rsid w:val="005F72CB"/>
    <w:rsid w:val="005F7465"/>
    <w:rsid w:val="00602268"/>
    <w:rsid w:val="006030F9"/>
    <w:rsid w:val="006052E0"/>
    <w:rsid w:val="00607314"/>
    <w:rsid w:val="00611B91"/>
    <w:rsid w:val="00617426"/>
    <w:rsid w:val="00627D9C"/>
    <w:rsid w:val="006314F6"/>
    <w:rsid w:val="00632832"/>
    <w:rsid w:val="00633063"/>
    <w:rsid w:val="00634296"/>
    <w:rsid w:val="00637ACF"/>
    <w:rsid w:val="00637C5F"/>
    <w:rsid w:val="006512AE"/>
    <w:rsid w:val="00653174"/>
    <w:rsid w:val="00656438"/>
    <w:rsid w:val="00657167"/>
    <w:rsid w:val="00661772"/>
    <w:rsid w:val="00663977"/>
    <w:rsid w:val="00663EBC"/>
    <w:rsid w:val="006654C7"/>
    <w:rsid w:val="00666783"/>
    <w:rsid w:val="006745B7"/>
    <w:rsid w:val="0067643F"/>
    <w:rsid w:val="006778E3"/>
    <w:rsid w:val="00684CAE"/>
    <w:rsid w:val="00684E45"/>
    <w:rsid w:val="006862D1"/>
    <w:rsid w:val="00687FE3"/>
    <w:rsid w:val="006917BF"/>
    <w:rsid w:val="006946BF"/>
    <w:rsid w:val="00695869"/>
    <w:rsid w:val="00696265"/>
    <w:rsid w:val="006A116F"/>
    <w:rsid w:val="006A19C0"/>
    <w:rsid w:val="006A3155"/>
    <w:rsid w:val="006A686D"/>
    <w:rsid w:val="006B1301"/>
    <w:rsid w:val="006B4AC9"/>
    <w:rsid w:val="006B5432"/>
    <w:rsid w:val="006B6867"/>
    <w:rsid w:val="006C4C92"/>
    <w:rsid w:val="006C6DF1"/>
    <w:rsid w:val="006C71D2"/>
    <w:rsid w:val="006D3381"/>
    <w:rsid w:val="006D396E"/>
    <w:rsid w:val="006D3FD3"/>
    <w:rsid w:val="006D6A7F"/>
    <w:rsid w:val="006D7A61"/>
    <w:rsid w:val="006E02FF"/>
    <w:rsid w:val="006E0AD5"/>
    <w:rsid w:val="006E2FB9"/>
    <w:rsid w:val="006E3B58"/>
    <w:rsid w:val="006E3D8D"/>
    <w:rsid w:val="006E626D"/>
    <w:rsid w:val="006E6A37"/>
    <w:rsid w:val="006F1A1B"/>
    <w:rsid w:val="006F1DE9"/>
    <w:rsid w:val="006F4245"/>
    <w:rsid w:val="006F5049"/>
    <w:rsid w:val="006F6453"/>
    <w:rsid w:val="0070206E"/>
    <w:rsid w:val="007038B9"/>
    <w:rsid w:val="00704505"/>
    <w:rsid w:val="00704CAB"/>
    <w:rsid w:val="0070637A"/>
    <w:rsid w:val="00706A30"/>
    <w:rsid w:val="00706D60"/>
    <w:rsid w:val="00710767"/>
    <w:rsid w:val="00710E9A"/>
    <w:rsid w:val="00711637"/>
    <w:rsid w:val="007163DA"/>
    <w:rsid w:val="00717926"/>
    <w:rsid w:val="00721AB8"/>
    <w:rsid w:val="00721B67"/>
    <w:rsid w:val="007225FF"/>
    <w:rsid w:val="007253CE"/>
    <w:rsid w:val="007304A3"/>
    <w:rsid w:val="00731EC4"/>
    <w:rsid w:val="0073241F"/>
    <w:rsid w:val="0073372F"/>
    <w:rsid w:val="00743497"/>
    <w:rsid w:val="007449E3"/>
    <w:rsid w:val="007458AC"/>
    <w:rsid w:val="00746993"/>
    <w:rsid w:val="00750362"/>
    <w:rsid w:val="00753A0F"/>
    <w:rsid w:val="00754AFC"/>
    <w:rsid w:val="00754BE0"/>
    <w:rsid w:val="007553F5"/>
    <w:rsid w:val="00757420"/>
    <w:rsid w:val="00762087"/>
    <w:rsid w:val="007621CF"/>
    <w:rsid w:val="00764F09"/>
    <w:rsid w:val="00767D6B"/>
    <w:rsid w:val="00770D3B"/>
    <w:rsid w:val="00775976"/>
    <w:rsid w:val="0078050A"/>
    <w:rsid w:val="00782007"/>
    <w:rsid w:val="007840A2"/>
    <w:rsid w:val="0078663F"/>
    <w:rsid w:val="007877B4"/>
    <w:rsid w:val="0079570F"/>
    <w:rsid w:val="007958E5"/>
    <w:rsid w:val="00795E17"/>
    <w:rsid w:val="00796019"/>
    <w:rsid w:val="007A3AE0"/>
    <w:rsid w:val="007A4FB8"/>
    <w:rsid w:val="007A6F5D"/>
    <w:rsid w:val="007B5A5D"/>
    <w:rsid w:val="007B6F4F"/>
    <w:rsid w:val="007C7EB4"/>
    <w:rsid w:val="007D07A1"/>
    <w:rsid w:val="007D08C9"/>
    <w:rsid w:val="007D5162"/>
    <w:rsid w:val="007D7207"/>
    <w:rsid w:val="007E363C"/>
    <w:rsid w:val="007E7EB7"/>
    <w:rsid w:val="007F5A4F"/>
    <w:rsid w:val="007F6B5E"/>
    <w:rsid w:val="00801A97"/>
    <w:rsid w:val="00802132"/>
    <w:rsid w:val="008060FD"/>
    <w:rsid w:val="00811928"/>
    <w:rsid w:val="008123C5"/>
    <w:rsid w:val="00813F3C"/>
    <w:rsid w:val="00815149"/>
    <w:rsid w:val="0081549E"/>
    <w:rsid w:val="0081731E"/>
    <w:rsid w:val="00821E61"/>
    <w:rsid w:val="00830F07"/>
    <w:rsid w:val="008327CF"/>
    <w:rsid w:val="00834561"/>
    <w:rsid w:val="00836D77"/>
    <w:rsid w:val="00840651"/>
    <w:rsid w:val="0084131E"/>
    <w:rsid w:val="00843904"/>
    <w:rsid w:val="00845DE5"/>
    <w:rsid w:val="0084612F"/>
    <w:rsid w:val="00851ACB"/>
    <w:rsid w:val="008538DE"/>
    <w:rsid w:val="008613AD"/>
    <w:rsid w:val="008637B4"/>
    <w:rsid w:val="00866B2E"/>
    <w:rsid w:val="00867900"/>
    <w:rsid w:val="00867CCF"/>
    <w:rsid w:val="00871107"/>
    <w:rsid w:val="00872B30"/>
    <w:rsid w:val="00873804"/>
    <w:rsid w:val="00873897"/>
    <w:rsid w:val="00875493"/>
    <w:rsid w:val="008805CE"/>
    <w:rsid w:val="00880BBD"/>
    <w:rsid w:val="008836AF"/>
    <w:rsid w:val="00883F2F"/>
    <w:rsid w:val="008878A7"/>
    <w:rsid w:val="00893712"/>
    <w:rsid w:val="00895C1D"/>
    <w:rsid w:val="00895F07"/>
    <w:rsid w:val="008A2CD7"/>
    <w:rsid w:val="008A49DB"/>
    <w:rsid w:val="008B150D"/>
    <w:rsid w:val="008B39D6"/>
    <w:rsid w:val="008B454E"/>
    <w:rsid w:val="008B45F8"/>
    <w:rsid w:val="008B678D"/>
    <w:rsid w:val="008C0E08"/>
    <w:rsid w:val="008C24A9"/>
    <w:rsid w:val="008C544D"/>
    <w:rsid w:val="008C75BD"/>
    <w:rsid w:val="008D346C"/>
    <w:rsid w:val="008D5A54"/>
    <w:rsid w:val="008D6F37"/>
    <w:rsid w:val="008E133D"/>
    <w:rsid w:val="008E2533"/>
    <w:rsid w:val="008E3196"/>
    <w:rsid w:val="008E44E1"/>
    <w:rsid w:val="008E4CD9"/>
    <w:rsid w:val="008E4F63"/>
    <w:rsid w:val="008E68A6"/>
    <w:rsid w:val="008F12F6"/>
    <w:rsid w:val="008F3BFA"/>
    <w:rsid w:val="008F6DD9"/>
    <w:rsid w:val="008F7B78"/>
    <w:rsid w:val="00905639"/>
    <w:rsid w:val="00905EA4"/>
    <w:rsid w:val="009070A7"/>
    <w:rsid w:val="009151C9"/>
    <w:rsid w:val="0092470C"/>
    <w:rsid w:val="00926046"/>
    <w:rsid w:val="009314CB"/>
    <w:rsid w:val="009339EF"/>
    <w:rsid w:val="009347B6"/>
    <w:rsid w:val="00934DDB"/>
    <w:rsid w:val="00934F54"/>
    <w:rsid w:val="0093511C"/>
    <w:rsid w:val="009406C2"/>
    <w:rsid w:val="0094164D"/>
    <w:rsid w:val="00942A1E"/>
    <w:rsid w:val="009463FE"/>
    <w:rsid w:val="00951EC5"/>
    <w:rsid w:val="00954496"/>
    <w:rsid w:val="0095771C"/>
    <w:rsid w:val="00961C60"/>
    <w:rsid w:val="00963390"/>
    <w:rsid w:val="00964828"/>
    <w:rsid w:val="00964B1E"/>
    <w:rsid w:val="00966747"/>
    <w:rsid w:val="00966901"/>
    <w:rsid w:val="0096777A"/>
    <w:rsid w:val="0097024E"/>
    <w:rsid w:val="009743DB"/>
    <w:rsid w:val="00974552"/>
    <w:rsid w:val="009755F2"/>
    <w:rsid w:val="009765D1"/>
    <w:rsid w:val="0097759D"/>
    <w:rsid w:val="0098005E"/>
    <w:rsid w:val="009803CB"/>
    <w:rsid w:val="0098047D"/>
    <w:rsid w:val="00985CA0"/>
    <w:rsid w:val="0098736F"/>
    <w:rsid w:val="00991FC0"/>
    <w:rsid w:val="00992E33"/>
    <w:rsid w:val="00994CDA"/>
    <w:rsid w:val="00996060"/>
    <w:rsid w:val="00997733"/>
    <w:rsid w:val="009A3C94"/>
    <w:rsid w:val="009A4A40"/>
    <w:rsid w:val="009B24E6"/>
    <w:rsid w:val="009B52A6"/>
    <w:rsid w:val="009B658F"/>
    <w:rsid w:val="009B68D1"/>
    <w:rsid w:val="009C36C5"/>
    <w:rsid w:val="009C3E0C"/>
    <w:rsid w:val="009C4D78"/>
    <w:rsid w:val="009C79A0"/>
    <w:rsid w:val="009D1ACF"/>
    <w:rsid w:val="009D1DE6"/>
    <w:rsid w:val="009D2CE3"/>
    <w:rsid w:val="009D3DA7"/>
    <w:rsid w:val="009D5081"/>
    <w:rsid w:val="009E16AC"/>
    <w:rsid w:val="009E4DA1"/>
    <w:rsid w:val="009E63D6"/>
    <w:rsid w:val="009E689C"/>
    <w:rsid w:val="009F2101"/>
    <w:rsid w:val="009F2AF9"/>
    <w:rsid w:val="009F4024"/>
    <w:rsid w:val="009F4456"/>
    <w:rsid w:val="00A01A5D"/>
    <w:rsid w:val="00A02447"/>
    <w:rsid w:val="00A05709"/>
    <w:rsid w:val="00A0575E"/>
    <w:rsid w:val="00A1166B"/>
    <w:rsid w:val="00A16A4E"/>
    <w:rsid w:val="00A22866"/>
    <w:rsid w:val="00A277FD"/>
    <w:rsid w:val="00A323CC"/>
    <w:rsid w:val="00A32562"/>
    <w:rsid w:val="00A330AD"/>
    <w:rsid w:val="00A3352E"/>
    <w:rsid w:val="00A335FB"/>
    <w:rsid w:val="00A33E7D"/>
    <w:rsid w:val="00A3430A"/>
    <w:rsid w:val="00A37847"/>
    <w:rsid w:val="00A4069E"/>
    <w:rsid w:val="00A4260B"/>
    <w:rsid w:val="00A47318"/>
    <w:rsid w:val="00A50571"/>
    <w:rsid w:val="00A518CA"/>
    <w:rsid w:val="00A53F95"/>
    <w:rsid w:val="00A54D03"/>
    <w:rsid w:val="00A54E8D"/>
    <w:rsid w:val="00A57D5A"/>
    <w:rsid w:val="00A61BA5"/>
    <w:rsid w:val="00A66B18"/>
    <w:rsid w:val="00A701B3"/>
    <w:rsid w:val="00A74763"/>
    <w:rsid w:val="00A75551"/>
    <w:rsid w:val="00A75776"/>
    <w:rsid w:val="00A768DD"/>
    <w:rsid w:val="00A82D56"/>
    <w:rsid w:val="00A8445B"/>
    <w:rsid w:val="00A855C9"/>
    <w:rsid w:val="00A87E94"/>
    <w:rsid w:val="00A91845"/>
    <w:rsid w:val="00A92B66"/>
    <w:rsid w:val="00A92ED6"/>
    <w:rsid w:val="00A94749"/>
    <w:rsid w:val="00A94864"/>
    <w:rsid w:val="00A95B4C"/>
    <w:rsid w:val="00A972FD"/>
    <w:rsid w:val="00A97CFA"/>
    <w:rsid w:val="00AA0B59"/>
    <w:rsid w:val="00AA2266"/>
    <w:rsid w:val="00AA4B64"/>
    <w:rsid w:val="00AA4FEB"/>
    <w:rsid w:val="00AA5323"/>
    <w:rsid w:val="00AA6FC5"/>
    <w:rsid w:val="00AB08DF"/>
    <w:rsid w:val="00AB10FD"/>
    <w:rsid w:val="00AB6011"/>
    <w:rsid w:val="00AB728F"/>
    <w:rsid w:val="00AB7EE1"/>
    <w:rsid w:val="00AC6EFC"/>
    <w:rsid w:val="00AD1D06"/>
    <w:rsid w:val="00AD480A"/>
    <w:rsid w:val="00AD62B6"/>
    <w:rsid w:val="00AD67DA"/>
    <w:rsid w:val="00AE0595"/>
    <w:rsid w:val="00AE0D86"/>
    <w:rsid w:val="00AE2B38"/>
    <w:rsid w:val="00AE3C23"/>
    <w:rsid w:val="00AE57DB"/>
    <w:rsid w:val="00AE742B"/>
    <w:rsid w:val="00AF2400"/>
    <w:rsid w:val="00AF431B"/>
    <w:rsid w:val="00AF5066"/>
    <w:rsid w:val="00B00588"/>
    <w:rsid w:val="00B04293"/>
    <w:rsid w:val="00B13655"/>
    <w:rsid w:val="00B1441A"/>
    <w:rsid w:val="00B158F5"/>
    <w:rsid w:val="00B223F3"/>
    <w:rsid w:val="00B2436C"/>
    <w:rsid w:val="00B2499B"/>
    <w:rsid w:val="00B24EF7"/>
    <w:rsid w:val="00B25E7F"/>
    <w:rsid w:val="00B318B8"/>
    <w:rsid w:val="00B3262B"/>
    <w:rsid w:val="00B3411D"/>
    <w:rsid w:val="00B3760D"/>
    <w:rsid w:val="00B378E9"/>
    <w:rsid w:val="00B40E70"/>
    <w:rsid w:val="00B40F9C"/>
    <w:rsid w:val="00B4228F"/>
    <w:rsid w:val="00B42FCF"/>
    <w:rsid w:val="00B50A20"/>
    <w:rsid w:val="00B5305F"/>
    <w:rsid w:val="00B55C6D"/>
    <w:rsid w:val="00B563ED"/>
    <w:rsid w:val="00B57457"/>
    <w:rsid w:val="00B60B63"/>
    <w:rsid w:val="00B6557F"/>
    <w:rsid w:val="00B6574B"/>
    <w:rsid w:val="00B65CAE"/>
    <w:rsid w:val="00B66F15"/>
    <w:rsid w:val="00B67A71"/>
    <w:rsid w:val="00B67BAE"/>
    <w:rsid w:val="00B71226"/>
    <w:rsid w:val="00B73C61"/>
    <w:rsid w:val="00B7455B"/>
    <w:rsid w:val="00B75A1E"/>
    <w:rsid w:val="00B833ED"/>
    <w:rsid w:val="00B87A42"/>
    <w:rsid w:val="00B90B84"/>
    <w:rsid w:val="00B93303"/>
    <w:rsid w:val="00B934E3"/>
    <w:rsid w:val="00B95C91"/>
    <w:rsid w:val="00B9702E"/>
    <w:rsid w:val="00B978F1"/>
    <w:rsid w:val="00BA087B"/>
    <w:rsid w:val="00BA1649"/>
    <w:rsid w:val="00BA3EB1"/>
    <w:rsid w:val="00BA4112"/>
    <w:rsid w:val="00BA7E09"/>
    <w:rsid w:val="00BB0FBD"/>
    <w:rsid w:val="00BB19D4"/>
    <w:rsid w:val="00BB20A9"/>
    <w:rsid w:val="00BB71FB"/>
    <w:rsid w:val="00BC1677"/>
    <w:rsid w:val="00BC42DA"/>
    <w:rsid w:val="00BD3DBA"/>
    <w:rsid w:val="00BD3F87"/>
    <w:rsid w:val="00BD4880"/>
    <w:rsid w:val="00BD5E3E"/>
    <w:rsid w:val="00BD5EDD"/>
    <w:rsid w:val="00BD7F72"/>
    <w:rsid w:val="00BE18FF"/>
    <w:rsid w:val="00BE4825"/>
    <w:rsid w:val="00BE5117"/>
    <w:rsid w:val="00BE6A57"/>
    <w:rsid w:val="00BE7CF2"/>
    <w:rsid w:val="00BF4DEE"/>
    <w:rsid w:val="00C03BCD"/>
    <w:rsid w:val="00C03E17"/>
    <w:rsid w:val="00C05124"/>
    <w:rsid w:val="00C0624D"/>
    <w:rsid w:val="00C064CA"/>
    <w:rsid w:val="00C079B0"/>
    <w:rsid w:val="00C10F84"/>
    <w:rsid w:val="00C13838"/>
    <w:rsid w:val="00C15EC6"/>
    <w:rsid w:val="00C170FD"/>
    <w:rsid w:val="00C260D6"/>
    <w:rsid w:val="00C3069F"/>
    <w:rsid w:val="00C32BFE"/>
    <w:rsid w:val="00C35A8B"/>
    <w:rsid w:val="00C35E36"/>
    <w:rsid w:val="00C37393"/>
    <w:rsid w:val="00C411AC"/>
    <w:rsid w:val="00C42585"/>
    <w:rsid w:val="00C44EA7"/>
    <w:rsid w:val="00C47447"/>
    <w:rsid w:val="00C500E3"/>
    <w:rsid w:val="00C53763"/>
    <w:rsid w:val="00C54DE2"/>
    <w:rsid w:val="00C5688B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838FE"/>
    <w:rsid w:val="00C85251"/>
    <w:rsid w:val="00C8545C"/>
    <w:rsid w:val="00C85F33"/>
    <w:rsid w:val="00C90C03"/>
    <w:rsid w:val="00C943FC"/>
    <w:rsid w:val="00C95533"/>
    <w:rsid w:val="00C96C00"/>
    <w:rsid w:val="00CA34B0"/>
    <w:rsid w:val="00CA5C09"/>
    <w:rsid w:val="00CA722F"/>
    <w:rsid w:val="00CB0D95"/>
    <w:rsid w:val="00CB1442"/>
    <w:rsid w:val="00CB37DB"/>
    <w:rsid w:val="00CC1C38"/>
    <w:rsid w:val="00CC2206"/>
    <w:rsid w:val="00CC254C"/>
    <w:rsid w:val="00CC3D04"/>
    <w:rsid w:val="00CC4F6E"/>
    <w:rsid w:val="00CC6846"/>
    <w:rsid w:val="00CC691B"/>
    <w:rsid w:val="00CD0D77"/>
    <w:rsid w:val="00CD6D42"/>
    <w:rsid w:val="00CE021A"/>
    <w:rsid w:val="00CE1E92"/>
    <w:rsid w:val="00CE2071"/>
    <w:rsid w:val="00CE5719"/>
    <w:rsid w:val="00CE5F6F"/>
    <w:rsid w:val="00CE7841"/>
    <w:rsid w:val="00CF0087"/>
    <w:rsid w:val="00CF27B0"/>
    <w:rsid w:val="00D01B57"/>
    <w:rsid w:val="00D024D8"/>
    <w:rsid w:val="00D059FB"/>
    <w:rsid w:val="00D06E38"/>
    <w:rsid w:val="00D0707B"/>
    <w:rsid w:val="00D13197"/>
    <w:rsid w:val="00D216E6"/>
    <w:rsid w:val="00D245F0"/>
    <w:rsid w:val="00D25B00"/>
    <w:rsid w:val="00D26120"/>
    <w:rsid w:val="00D26CED"/>
    <w:rsid w:val="00D3196C"/>
    <w:rsid w:val="00D33120"/>
    <w:rsid w:val="00D422E2"/>
    <w:rsid w:val="00D44948"/>
    <w:rsid w:val="00D4551D"/>
    <w:rsid w:val="00D45CE9"/>
    <w:rsid w:val="00D47FC6"/>
    <w:rsid w:val="00D50434"/>
    <w:rsid w:val="00D50EF1"/>
    <w:rsid w:val="00D52595"/>
    <w:rsid w:val="00D54B79"/>
    <w:rsid w:val="00D56696"/>
    <w:rsid w:val="00D65714"/>
    <w:rsid w:val="00D70D98"/>
    <w:rsid w:val="00D70FB7"/>
    <w:rsid w:val="00D71A3E"/>
    <w:rsid w:val="00D727A7"/>
    <w:rsid w:val="00D80379"/>
    <w:rsid w:val="00D8185D"/>
    <w:rsid w:val="00D8773E"/>
    <w:rsid w:val="00D90322"/>
    <w:rsid w:val="00D91E2C"/>
    <w:rsid w:val="00D92051"/>
    <w:rsid w:val="00D92464"/>
    <w:rsid w:val="00D9278C"/>
    <w:rsid w:val="00D93FBB"/>
    <w:rsid w:val="00D94E08"/>
    <w:rsid w:val="00D97765"/>
    <w:rsid w:val="00DA022C"/>
    <w:rsid w:val="00DA0B78"/>
    <w:rsid w:val="00DA25BD"/>
    <w:rsid w:val="00DA2FF1"/>
    <w:rsid w:val="00DA3AD5"/>
    <w:rsid w:val="00DA6894"/>
    <w:rsid w:val="00DB691B"/>
    <w:rsid w:val="00DB6AF7"/>
    <w:rsid w:val="00DC14AE"/>
    <w:rsid w:val="00DC487D"/>
    <w:rsid w:val="00DC7DF9"/>
    <w:rsid w:val="00DD11FB"/>
    <w:rsid w:val="00DD207D"/>
    <w:rsid w:val="00DD29E4"/>
    <w:rsid w:val="00DD49CB"/>
    <w:rsid w:val="00DD753D"/>
    <w:rsid w:val="00DE1F23"/>
    <w:rsid w:val="00DE212C"/>
    <w:rsid w:val="00DE3483"/>
    <w:rsid w:val="00DE4347"/>
    <w:rsid w:val="00DE504F"/>
    <w:rsid w:val="00DF4BB0"/>
    <w:rsid w:val="00DF6A41"/>
    <w:rsid w:val="00E06E59"/>
    <w:rsid w:val="00E1198E"/>
    <w:rsid w:val="00E157DF"/>
    <w:rsid w:val="00E21413"/>
    <w:rsid w:val="00E235E0"/>
    <w:rsid w:val="00E2621B"/>
    <w:rsid w:val="00E3054A"/>
    <w:rsid w:val="00E30DD0"/>
    <w:rsid w:val="00E3115B"/>
    <w:rsid w:val="00E40B72"/>
    <w:rsid w:val="00E40F06"/>
    <w:rsid w:val="00E42B19"/>
    <w:rsid w:val="00E4321D"/>
    <w:rsid w:val="00E46640"/>
    <w:rsid w:val="00E5016D"/>
    <w:rsid w:val="00E541C4"/>
    <w:rsid w:val="00E54A09"/>
    <w:rsid w:val="00E54F27"/>
    <w:rsid w:val="00E554A8"/>
    <w:rsid w:val="00E55C29"/>
    <w:rsid w:val="00E574AC"/>
    <w:rsid w:val="00E607F2"/>
    <w:rsid w:val="00E61CC1"/>
    <w:rsid w:val="00E653C0"/>
    <w:rsid w:val="00E65950"/>
    <w:rsid w:val="00E65EE1"/>
    <w:rsid w:val="00E6643A"/>
    <w:rsid w:val="00E67606"/>
    <w:rsid w:val="00E84960"/>
    <w:rsid w:val="00E85041"/>
    <w:rsid w:val="00E930ED"/>
    <w:rsid w:val="00E94994"/>
    <w:rsid w:val="00E95505"/>
    <w:rsid w:val="00E9581B"/>
    <w:rsid w:val="00E96235"/>
    <w:rsid w:val="00E97AB4"/>
    <w:rsid w:val="00EA2B62"/>
    <w:rsid w:val="00EA67AD"/>
    <w:rsid w:val="00EB318B"/>
    <w:rsid w:val="00EC00CF"/>
    <w:rsid w:val="00EC134E"/>
    <w:rsid w:val="00EC3301"/>
    <w:rsid w:val="00EC3BA5"/>
    <w:rsid w:val="00EC4394"/>
    <w:rsid w:val="00EC4AC2"/>
    <w:rsid w:val="00ED190C"/>
    <w:rsid w:val="00ED3088"/>
    <w:rsid w:val="00ED653A"/>
    <w:rsid w:val="00EE16C5"/>
    <w:rsid w:val="00EE5671"/>
    <w:rsid w:val="00EE5847"/>
    <w:rsid w:val="00EE6F37"/>
    <w:rsid w:val="00EE6F64"/>
    <w:rsid w:val="00EF19E4"/>
    <w:rsid w:val="00EF2703"/>
    <w:rsid w:val="00EF5A23"/>
    <w:rsid w:val="00EF777E"/>
    <w:rsid w:val="00F00263"/>
    <w:rsid w:val="00F00819"/>
    <w:rsid w:val="00F01492"/>
    <w:rsid w:val="00F041AE"/>
    <w:rsid w:val="00F16E2C"/>
    <w:rsid w:val="00F16FEB"/>
    <w:rsid w:val="00F17A0B"/>
    <w:rsid w:val="00F21306"/>
    <w:rsid w:val="00F25FC9"/>
    <w:rsid w:val="00F3270E"/>
    <w:rsid w:val="00F363CB"/>
    <w:rsid w:val="00F421C1"/>
    <w:rsid w:val="00F42360"/>
    <w:rsid w:val="00F43844"/>
    <w:rsid w:val="00F44E5F"/>
    <w:rsid w:val="00F463DB"/>
    <w:rsid w:val="00F50D06"/>
    <w:rsid w:val="00F5245D"/>
    <w:rsid w:val="00F55A8D"/>
    <w:rsid w:val="00F55CCD"/>
    <w:rsid w:val="00F607AE"/>
    <w:rsid w:val="00F615E2"/>
    <w:rsid w:val="00F62AAA"/>
    <w:rsid w:val="00F66EE9"/>
    <w:rsid w:val="00F67C1D"/>
    <w:rsid w:val="00F773B8"/>
    <w:rsid w:val="00F77584"/>
    <w:rsid w:val="00F81E93"/>
    <w:rsid w:val="00F82D37"/>
    <w:rsid w:val="00F83819"/>
    <w:rsid w:val="00F83869"/>
    <w:rsid w:val="00F84EB2"/>
    <w:rsid w:val="00F84F24"/>
    <w:rsid w:val="00F8576E"/>
    <w:rsid w:val="00F8604A"/>
    <w:rsid w:val="00F878D8"/>
    <w:rsid w:val="00F91429"/>
    <w:rsid w:val="00F920E8"/>
    <w:rsid w:val="00F959F4"/>
    <w:rsid w:val="00F96C55"/>
    <w:rsid w:val="00FA2508"/>
    <w:rsid w:val="00FA37DE"/>
    <w:rsid w:val="00FA4600"/>
    <w:rsid w:val="00FA591C"/>
    <w:rsid w:val="00FA5E13"/>
    <w:rsid w:val="00FA5F82"/>
    <w:rsid w:val="00FA73C8"/>
    <w:rsid w:val="00FB290B"/>
    <w:rsid w:val="00FB5173"/>
    <w:rsid w:val="00FB52C2"/>
    <w:rsid w:val="00FB74C4"/>
    <w:rsid w:val="00FC3576"/>
    <w:rsid w:val="00FC65A4"/>
    <w:rsid w:val="00FD0CD8"/>
    <w:rsid w:val="00FD2E61"/>
    <w:rsid w:val="00FD3080"/>
    <w:rsid w:val="00FD37BC"/>
    <w:rsid w:val="00FD413C"/>
    <w:rsid w:val="00FE13DC"/>
    <w:rsid w:val="00FE3DA9"/>
    <w:rsid w:val="00FE5647"/>
    <w:rsid w:val="00FF37A9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04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CDF54-BA58-4656-A7C1-83F92080A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</Pages>
  <Words>2177</Words>
  <Characters>12412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2023-04-19T08:32:00Z</dcterms:modified>
</cp:coreProperties>
</file>