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1E7" w:rsidRPr="00331534" w:rsidRDefault="00E65EE1" w:rsidP="00706D60">
      <w:pPr>
        <w:rPr>
          <w:noProof/>
          <w:color w:val="FF0000"/>
        </w:rPr>
      </w:pPr>
      <w:bookmarkStart w:id="0" w:name="_Hlk131186330"/>
      <w:bookmarkEnd w:id="0"/>
      <w:r w:rsidRPr="00331534">
        <w:rPr>
          <w:noProof/>
          <w:color w:val="FF0000"/>
          <w:lang w:eastAsia="ru-RU"/>
        </w:rPr>
        <w:drawing>
          <wp:anchor distT="0" distB="0" distL="114300" distR="114300" simplePos="0" relativeHeight="251654141" behindDoc="1" locked="0" layoutInCell="1" allowOverlap="1" wp14:anchorId="668297DC" wp14:editId="3B08BA53">
            <wp:simplePos x="0" y="0"/>
            <wp:positionH relativeFrom="page">
              <wp:align>right</wp:align>
            </wp:positionH>
            <wp:positionV relativeFrom="paragraph">
              <wp:posOffset>-930350</wp:posOffset>
            </wp:positionV>
            <wp:extent cx="7775575" cy="10689772"/>
            <wp:effectExtent l="0" t="0" r="0" b="0"/>
            <wp:wrapNone/>
            <wp:docPr id="2" name="Рисунок 2" descr="Руки человека, работающего за ноутбуком, цветок, чашка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verage-computer-flower-9488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858" cy="10692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867" w:rsidRPr="00331534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8E0CF1A" wp14:editId="43760730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59880" cy="9755505"/>
                <wp:effectExtent l="0" t="0" r="26670" b="17145"/>
                <wp:wrapNone/>
                <wp:docPr id="5" name="Прямоугольник 5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783" w:rsidRPr="0082354C" w:rsidRDefault="00666783" w:rsidP="00F008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666783" w:rsidRDefault="006667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0CF1A" id="Прямоугольник 5" o:spid="_x0000_s1026" style="position:absolute;left:0;text-align:left;margin-left:34.5pt;margin-top:-35.25pt;width:524.4pt;height:768.1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" filled="f" strokecolor="#2f5496 [2404]" strokeweight="1pt">
                <v:textbox>
                  <w:txbxContent>
                    <w:p w:rsidR="00666783" w:rsidRPr="0082354C" w:rsidRDefault="00666783" w:rsidP="00F0081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666783" w:rsidRDefault="00666783"/>
                  </w:txbxContent>
                </v:textbox>
                <w10:wrap anchorx="page"/>
              </v:rect>
            </w:pict>
          </mc:Fallback>
        </mc:AlternateContent>
      </w: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B67BAE" w:rsidRPr="00331534" w:rsidRDefault="00B67BAE" w:rsidP="009463FE">
      <w:pPr>
        <w:pStyle w:val="af3"/>
        <w:rPr>
          <w:noProof/>
          <w:color w:val="FF0000"/>
        </w:rPr>
      </w:pPr>
    </w:p>
    <w:p w:rsidR="002B5D98" w:rsidRPr="007A7892" w:rsidRDefault="00731EC4" w:rsidP="00802132">
      <w:pPr>
        <w:pStyle w:val="af3"/>
      </w:pPr>
      <w:r w:rsidRPr="00802132">
        <w:t xml:space="preserve">Урок </w:t>
      </w:r>
      <w:r w:rsidR="007A7892">
        <w:rPr>
          <w:lang w:val="en-US"/>
        </w:rPr>
        <w:t>6</w:t>
      </w:r>
      <w:r w:rsidRPr="00802132">
        <w:t>.</w:t>
      </w:r>
      <w:r w:rsidR="003113B8" w:rsidRPr="00802132">
        <w:t xml:space="preserve"> </w:t>
      </w:r>
      <w:r w:rsidR="00ED653A">
        <w:t xml:space="preserve">Реализуем </w:t>
      </w:r>
      <w:r w:rsidR="007A7892">
        <w:t>подсистему вопросов</w:t>
      </w: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710767" w:rsidRPr="00331534" w:rsidRDefault="0073372F" w:rsidP="002B5D98">
      <w:pPr>
        <w:pStyle w:val="af1"/>
        <w:rPr>
          <w:noProof/>
          <w:color w:val="FF0000"/>
        </w:rPr>
      </w:pPr>
      <w:r w:rsidRPr="00331534">
        <w:rPr>
          <w:noProof/>
          <w:color w:val="FF0000"/>
          <w:lang w:bidi="ru-RU"/>
        </w:rPr>
        <w:fldChar w:fldCharType="begin"/>
      </w:r>
      <w:r w:rsidRPr="00331534">
        <w:rPr>
          <w:noProof/>
          <w:color w:val="FF0000"/>
          <w:lang w:bidi="ru-RU"/>
        </w:rPr>
        <w:instrText xml:space="preserve"> AUTHOR  Author  \* MERGEFORMAT </w:instrText>
      </w:r>
      <w:r w:rsidRPr="00331534">
        <w:rPr>
          <w:noProof/>
          <w:color w:val="FF0000"/>
          <w:lang w:bidi="ru-RU"/>
        </w:rPr>
        <w:fldChar w:fldCharType="end"/>
      </w:r>
    </w:p>
    <w:p w:rsidR="00E96235" w:rsidRPr="00331534" w:rsidRDefault="002974C8" w:rsidP="00706D60">
      <w:pPr>
        <w:rPr>
          <w:noProof/>
          <w:color w:val="FF0000"/>
        </w:rPr>
      </w:pPr>
      <w:r w:rsidRPr="00331534">
        <w:rPr>
          <w:noProof/>
          <w:color w:val="FF0000"/>
          <w:lang w:bidi="ru-RU"/>
        </w:rPr>
        <w:br w:type="page"/>
      </w:r>
    </w:p>
    <w:sdt>
      <w:sdtPr>
        <w:rPr>
          <w:noProof/>
          <w:color w:val="FF0000"/>
        </w:rPr>
        <w:id w:val="-1038430432"/>
        <w:docPartObj>
          <w:docPartGallery w:val="Table of Contents"/>
          <w:docPartUnique/>
        </w:docPartObj>
      </w:sdtPr>
      <w:sdtEndPr/>
      <w:sdtContent>
        <w:p w:rsidR="00B67BAE" w:rsidRPr="00331534" w:rsidRDefault="00B67BAE" w:rsidP="00B67BAE">
          <w:pPr>
            <w:rPr>
              <w:noProof/>
              <w:color w:val="FF0000"/>
            </w:rPr>
          </w:pPr>
        </w:p>
        <w:p w:rsidR="00E96235" w:rsidRPr="00802132" w:rsidRDefault="001A0417" w:rsidP="00802132">
          <w:pPr>
            <w:pStyle w:val="1"/>
            <w:jc w:val="center"/>
          </w:pPr>
          <w:bookmarkStart w:id="1" w:name="_Toc132986812"/>
          <w:r w:rsidRPr="00802132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21FEA81D" wp14:editId="418414AF">
                    <wp:simplePos x="0" y="0"/>
                    <wp:positionH relativeFrom="page">
                      <wp:posOffset>438150</wp:posOffset>
                    </wp:positionH>
                    <wp:positionV relativeFrom="paragraph">
                      <wp:posOffset>-733425</wp:posOffset>
                    </wp:positionV>
                    <wp:extent cx="6659880" cy="9755505"/>
                    <wp:effectExtent l="0" t="0" r="26670" b="17145"/>
                    <wp:wrapNone/>
                    <wp:docPr id="7" name="Прямоугольник 7">
                      <a:extLst xmlns:a="http://schemas.openxmlformats.org/drawingml/2006/main"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659880" cy="9755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66783" w:rsidRPr="00F00819" w:rsidRDefault="00666783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1FEA81D" id="Прямоугольник 7" o:spid="_x0000_s1027" style="position:absolute;left:0;text-align:left;margin-left:34.5pt;margin-top:-57.75pt;width:524.4pt;height:768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" filled="f" strokecolor="#2f5496 [2404]" strokeweight="1pt">
                    <v:textbox>
                      <w:txbxContent>
                        <w:p w:rsidR="00666783" w:rsidRPr="00F00819" w:rsidRDefault="00666783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E541C4" w:rsidRPr="00802132">
            <w:t>ОГЛАВЛЕНИЕ</w:t>
          </w:r>
          <w:bookmarkEnd w:id="1"/>
        </w:p>
        <w:p w:rsidR="00136DDD" w:rsidRPr="00331534" w:rsidRDefault="00136DDD" w:rsidP="00706D60">
          <w:pPr>
            <w:pStyle w:val="11"/>
            <w:rPr>
              <w:noProof/>
              <w:color w:val="FF0000"/>
            </w:rPr>
          </w:pPr>
        </w:p>
        <w:p w:rsidR="00136DDD" w:rsidRPr="00331534" w:rsidRDefault="00136DDD" w:rsidP="00706D60">
          <w:pPr>
            <w:pStyle w:val="11"/>
            <w:rPr>
              <w:noProof/>
              <w:color w:val="FF0000"/>
            </w:rPr>
          </w:pPr>
        </w:p>
        <w:p w:rsidR="00136DDD" w:rsidRPr="00331534" w:rsidRDefault="00136DDD" w:rsidP="00706D60">
          <w:pPr>
            <w:pStyle w:val="11"/>
            <w:rPr>
              <w:noProof/>
              <w:color w:val="FF0000"/>
            </w:rPr>
          </w:pPr>
        </w:p>
        <w:p w:rsidR="00BA2F82" w:rsidRDefault="00E96235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331534">
            <w:rPr>
              <w:b/>
              <w:noProof/>
              <w:color w:val="FF0000"/>
              <w:lang w:bidi="ru-RU"/>
            </w:rPr>
            <w:fldChar w:fldCharType="begin"/>
          </w:r>
          <w:r w:rsidRPr="00331534">
            <w:rPr>
              <w:b/>
              <w:noProof/>
              <w:color w:val="FF0000"/>
              <w:lang w:bidi="ru-RU"/>
            </w:rPr>
            <w:instrText xml:space="preserve"> TOC \o "1-3" \h \z \u </w:instrText>
          </w:r>
          <w:r w:rsidRPr="00331534">
            <w:rPr>
              <w:b/>
              <w:noProof/>
              <w:color w:val="FF0000"/>
              <w:lang w:bidi="ru-RU"/>
            </w:rPr>
            <w:fldChar w:fldCharType="separate"/>
          </w:r>
          <w:hyperlink w:anchor="_Toc132986812" w:history="1">
            <w:r w:rsidR="00BA2F82" w:rsidRPr="00FE4EC1">
              <w:rPr>
                <w:rStyle w:val="a8"/>
                <w:noProof/>
              </w:rPr>
              <w:t>ОГЛАВЛЕНИЕ</w:t>
            </w:r>
            <w:r w:rsidR="00BA2F82">
              <w:rPr>
                <w:noProof/>
                <w:webHidden/>
              </w:rPr>
              <w:tab/>
            </w:r>
            <w:r w:rsidR="00BA2F82">
              <w:rPr>
                <w:noProof/>
                <w:webHidden/>
              </w:rPr>
              <w:fldChar w:fldCharType="begin"/>
            </w:r>
            <w:r w:rsidR="00BA2F82">
              <w:rPr>
                <w:noProof/>
                <w:webHidden/>
              </w:rPr>
              <w:instrText xml:space="preserve"> PAGEREF _Toc132986812 \h </w:instrText>
            </w:r>
            <w:r w:rsidR="00BA2F82">
              <w:rPr>
                <w:noProof/>
                <w:webHidden/>
              </w:rPr>
            </w:r>
            <w:r w:rsidR="00BA2F82">
              <w:rPr>
                <w:noProof/>
                <w:webHidden/>
              </w:rPr>
              <w:fldChar w:fldCharType="separate"/>
            </w:r>
            <w:r w:rsidR="00BA2F82">
              <w:rPr>
                <w:noProof/>
                <w:webHidden/>
              </w:rPr>
              <w:t>2</w:t>
            </w:r>
            <w:r w:rsidR="00BA2F82">
              <w:rPr>
                <w:noProof/>
                <w:webHidden/>
              </w:rPr>
              <w:fldChar w:fldCharType="end"/>
            </w:r>
          </w:hyperlink>
        </w:p>
        <w:p w:rsidR="00BA2F82" w:rsidRDefault="00BA2F82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986813" w:history="1">
            <w:r w:rsidRPr="00FE4EC1">
              <w:rPr>
                <w:rStyle w:val="a8"/>
                <w:noProof/>
              </w:rPr>
              <w:t>РЕАЛИЗУЕМ РАБОТУ с ВОПРОСАМИ НА СТОРОНЕ КЛИЕНТА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_Toc132986813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2F82" w:rsidRDefault="00BA2F82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986814" w:history="1">
            <w:r w:rsidRPr="00FE4EC1">
              <w:rPr>
                <w:rStyle w:val="a8"/>
                <w:noProof/>
              </w:rPr>
              <w:t>реализуем обработчик реакции бота на вопрос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_Toc132986814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2F82" w:rsidRDefault="00BA2F82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986815" w:history="1">
            <w:r w:rsidRPr="00FE4EC1">
              <w:rPr>
                <w:rStyle w:val="a8"/>
                <w:noProof/>
              </w:rPr>
              <w:t>реализуем обработчик подтверждения, что вопрос введен верно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_Toc132986815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2F82" w:rsidRDefault="00BA2F82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986816" w:history="1">
            <w:r w:rsidRPr="00FE4EC1">
              <w:rPr>
                <w:rStyle w:val="a8"/>
                <w:noProof/>
              </w:rPr>
              <w:t>реализуем обработчик ввода пользователем текста вместо подтверждения вопроса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_Toc132986816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2F82" w:rsidRDefault="00BA2F82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986817" w:history="1">
            <w:r w:rsidRPr="00FE4EC1">
              <w:rPr>
                <w:rStyle w:val="a8"/>
                <w:noProof/>
              </w:rPr>
              <w:t>реализуем обработчик отмены вопроса от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_Toc132986817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2F82" w:rsidRDefault="00BA2F82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986818" w:history="1">
            <w:r w:rsidRPr="00FE4EC1">
              <w:rPr>
                <w:rStyle w:val="a8"/>
                <w:noProof/>
              </w:rPr>
              <w:t>реализуем обработчик отправки запроса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_Toc132986818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2F82" w:rsidRDefault="00BA2F82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986819" w:history="1">
            <w:r w:rsidRPr="00FE4EC1">
              <w:rPr>
                <w:rStyle w:val="a8"/>
                <w:noProof/>
              </w:rPr>
              <w:t>РЕАЛИЗУЕМ РАБОТУ с ВОПРОСАМИ НА СТОРОНЕ АДМИНА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_Toc132986819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2F82" w:rsidRDefault="00BA2F82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986820" w:history="1">
            <w:r w:rsidRPr="00FE4EC1">
              <w:rPr>
                <w:rStyle w:val="a8"/>
                <w:noProof/>
              </w:rPr>
              <w:t>реализуем обработчик отображения списка вопросов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_Toc132986820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2F82" w:rsidRDefault="00BA2F82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986821" w:history="1">
            <w:r w:rsidRPr="00FE4EC1">
              <w:rPr>
                <w:rStyle w:val="a8"/>
                <w:noProof/>
              </w:rPr>
              <w:t>реализуем обработчик, обеспечивающий переход к вводу ответа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_Toc132986821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2F82" w:rsidRDefault="00BA2F82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986822" w:history="1">
            <w:r w:rsidRPr="00FE4EC1">
              <w:rPr>
                <w:rStyle w:val="a8"/>
                <w:noProof/>
              </w:rPr>
              <w:t>реализуем обработчик подтверждения правильности ответа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_Toc132986822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2F82" w:rsidRDefault="00BA2F82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986823" w:history="1">
            <w:r w:rsidRPr="00FE4EC1">
              <w:rPr>
                <w:rStyle w:val="a8"/>
                <w:noProof/>
              </w:rPr>
              <w:t>реализуем обработчик отмены ответа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_Toc132986823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2F82" w:rsidRDefault="00BA2F82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986824" w:history="1">
            <w:r w:rsidRPr="00FE4EC1">
              <w:rPr>
                <w:rStyle w:val="a8"/>
                <w:noProof/>
              </w:rPr>
              <w:t>реализуем обработчик отправки ответа пользователю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_Toc132986824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21C1" w:rsidRPr="00331534" w:rsidRDefault="00E96235" w:rsidP="00706D60">
          <w:pPr>
            <w:rPr>
              <w:noProof/>
              <w:color w:val="FF0000"/>
            </w:rPr>
          </w:pPr>
          <w:r w:rsidRPr="00331534">
            <w:rPr>
              <w:noProof/>
              <w:color w:val="FF0000"/>
              <w:lang w:bidi="ru-RU"/>
            </w:rPr>
            <w:fldChar w:fldCharType="end"/>
          </w:r>
        </w:p>
      </w:sdtContent>
    </w:sdt>
    <w:p w:rsidR="00C85251" w:rsidRPr="00331534" w:rsidRDefault="00C85251" w:rsidP="00706D60">
      <w:pPr>
        <w:rPr>
          <w:noProof/>
          <w:color w:val="FF0000"/>
        </w:rPr>
      </w:pPr>
      <w:r w:rsidRPr="00331534">
        <w:rPr>
          <w:noProof/>
          <w:color w:val="FF0000"/>
          <w:lang w:bidi="ru-RU"/>
        </w:rPr>
        <w:br w:type="page"/>
      </w:r>
    </w:p>
    <w:p w:rsidR="00C85251" w:rsidRPr="00331534" w:rsidRDefault="00893712" w:rsidP="00706D60">
      <w:pPr>
        <w:rPr>
          <w:noProof/>
          <w:color w:val="FF0000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1A679A" wp14:editId="2705333F">
                <wp:simplePos x="0" y="0"/>
                <wp:positionH relativeFrom="page">
                  <wp:posOffset>447675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3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A52A3A0" id="Прямоугольник 12" o:spid="_x0000_s1026" style="position:absolute;margin-left:35.25pt;margin-top:-35.25pt;width:524.4pt;height:768.2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" filled="f" strokecolor="#2f5496 [2404]" strokeweight="1pt">
                <w10:wrap anchorx="page"/>
              </v:rect>
            </w:pict>
          </mc:Fallback>
        </mc:AlternateContent>
      </w:r>
      <w:r w:rsidR="00E653C0" w:rsidRPr="00331534">
        <w:rPr>
          <w:noProof/>
          <w:color w:val="FF0000"/>
          <w:lang w:eastAsia="ru-RU"/>
        </w:rPr>
        <w:drawing>
          <wp:anchor distT="0" distB="0" distL="114300" distR="114300" simplePos="0" relativeHeight="251675648" behindDoc="1" locked="0" layoutInCell="1" allowOverlap="1" wp14:anchorId="0D8BC97D" wp14:editId="46BD8379">
            <wp:simplePos x="0" y="0"/>
            <wp:positionH relativeFrom="page">
              <wp:align>left</wp:align>
            </wp:positionH>
            <wp:positionV relativeFrom="paragraph">
              <wp:posOffset>-1150620</wp:posOffset>
            </wp:positionV>
            <wp:extent cx="7560000" cy="3870000"/>
            <wp:effectExtent l="0" t="0" r="3175" b="0"/>
            <wp:wrapNone/>
            <wp:docPr id="13" name="Рисунок 13" descr="Ноутбук, записная книжка, кружка, ручка и растение, расположенные на синей поверхност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38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251" w:rsidRPr="00331534" w:rsidRDefault="00C85251" w:rsidP="00706D60">
      <w:pPr>
        <w:rPr>
          <w:noProof/>
          <w:color w:val="FF0000"/>
        </w:rPr>
      </w:pPr>
    </w:p>
    <w:p w:rsidR="00C85251" w:rsidRPr="00331534" w:rsidRDefault="00C85251" w:rsidP="00706D60">
      <w:pPr>
        <w:rPr>
          <w:noProof/>
          <w:color w:val="FF0000"/>
        </w:rPr>
      </w:pPr>
    </w:p>
    <w:p w:rsidR="00C85251" w:rsidRPr="00331534" w:rsidRDefault="00C85251" w:rsidP="00706D60">
      <w:pPr>
        <w:rPr>
          <w:noProof/>
          <w:color w:val="FF0000"/>
        </w:rPr>
      </w:pPr>
    </w:p>
    <w:p w:rsidR="00C85251" w:rsidRPr="00331534" w:rsidRDefault="00C85251" w:rsidP="00706D60">
      <w:pPr>
        <w:rPr>
          <w:noProof/>
          <w:color w:val="FF0000"/>
        </w:rPr>
      </w:pPr>
    </w:p>
    <w:p w:rsidR="00C85251" w:rsidRPr="00331534" w:rsidRDefault="00C85251" w:rsidP="00706D60">
      <w:pPr>
        <w:rPr>
          <w:noProof/>
          <w:color w:val="FF0000"/>
        </w:rPr>
      </w:pPr>
    </w:p>
    <w:p w:rsidR="00C85251" w:rsidRPr="00331534" w:rsidRDefault="00C85251" w:rsidP="00706D60">
      <w:pPr>
        <w:rPr>
          <w:noProof/>
          <w:color w:val="FF0000"/>
        </w:rPr>
      </w:pPr>
    </w:p>
    <w:p w:rsidR="00706D60" w:rsidRPr="00331534" w:rsidRDefault="00706D60" w:rsidP="00706D60">
      <w:pPr>
        <w:rPr>
          <w:noProof/>
          <w:color w:val="FF0000"/>
        </w:rPr>
      </w:pPr>
    </w:p>
    <w:p w:rsidR="00706D60" w:rsidRPr="00331534" w:rsidRDefault="00706D60" w:rsidP="00331534">
      <w:pPr>
        <w:spacing w:before="240"/>
        <w:rPr>
          <w:noProof/>
          <w:color w:val="FF0000"/>
        </w:rPr>
      </w:pPr>
    </w:p>
    <w:p w:rsidR="00D92051" w:rsidRPr="00331534" w:rsidRDefault="00B65CAE" w:rsidP="00331534">
      <w:pPr>
        <w:pStyle w:val="1"/>
      </w:pPr>
      <w:bookmarkStart w:id="2" w:name="_Toc132986813"/>
      <w:r>
        <w:t xml:space="preserve">РЕАЛИЗУЕМ </w:t>
      </w:r>
      <w:r w:rsidR="002B2E77">
        <w:t xml:space="preserve">РАБОТУ с </w:t>
      </w:r>
      <w:r w:rsidR="00FA7416">
        <w:t>ВОПРОСАМИ</w:t>
      </w:r>
      <w:r w:rsidR="002B2E77">
        <w:t xml:space="preserve"> НА СТОРОНЕ КЛИЕНТА</w:t>
      </w:r>
      <w:bookmarkEnd w:id="2"/>
    </w:p>
    <w:p w:rsidR="004D2EE6" w:rsidRDefault="00C53763" w:rsidP="00A60B75">
      <w:pPr>
        <w:pStyle w:val="21"/>
        <w:spacing w:after="240"/>
      </w:pPr>
      <w:bookmarkStart w:id="3" w:name="_Toc132986814"/>
      <w:r w:rsidRPr="00065667">
        <w:t xml:space="preserve">реализуем </w:t>
      </w:r>
      <w:r w:rsidR="00A60B75">
        <w:t>обработчик реакции бота на вопрос пользователя</w:t>
      </w:r>
      <w:bookmarkEnd w:id="3"/>
    </w:p>
    <w:p w:rsidR="004D2EE6" w:rsidRDefault="004D2EE6" w:rsidP="007F2048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Добавим </w:t>
      </w:r>
      <w:r w:rsidR="007F2048">
        <w:rPr>
          <w:rFonts w:ascii="Times New Roman" w:hAnsi="Times New Roman" w:cs="Times New Roman"/>
          <w:sz w:val="26"/>
          <w:szCs w:val="26"/>
        </w:rPr>
        <w:t xml:space="preserve">в директорию </w:t>
      </w:r>
      <w:r w:rsidR="007F2048" w:rsidRPr="007F2048">
        <w:rPr>
          <w:rFonts w:ascii="Times New Roman" w:hAnsi="Times New Roman" w:cs="Times New Roman"/>
          <w:color w:val="0070C0"/>
          <w:sz w:val="26"/>
          <w:szCs w:val="26"/>
          <w:lang w:val="en-US"/>
        </w:rPr>
        <w:t>states</w:t>
      </w:r>
      <w:r w:rsidR="007F2048" w:rsidRPr="007F2048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="007F2048">
        <w:rPr>
          <w:rFonts w:ascii="Times New Roman" w:hAnsi="Times New Roman" w:cs="Times New Roman"/>
          <w:sz w:val="26"/>
          <w:szCs w:val="26"/>
        </w:rPr>
        <w:t xml:space="preserve">модуль </w:t>
      </w:r>
      <w:proofErr w:type="spellStart"/>
      <w:r w:rsidR="007F2048" w:rsidRPr="007F2048">
        <w:rPr>
          <w:rFonts w:ascii="Times New Roman" w:hAnsi="Times New Roman" w:cs="Times New Roman"/>
          <w:color w:val="0070C0"/>
          <w:sz w:val="26"/>
          <w:szCs w:val="26"/>
          <w:lang w:val="en-US"/>
        </w:rPr>
        <w:t>sos</w:t>
      </w:r>
      <w:proofErr w:type="spellEnd"/>
      <w:r w:rsidR="007F2048" w:rsidRPr="007F2048">
        <w:rPr>
          <w:rFonts w:ascii="Times New Roman" w:hAnsi="Times New Roman" w:cs="Times New Roman"/>
          <w:color w:val="0070C0"/>
          <w:sz w:val="26"/>
          <w:szCs w:val="26"/>
        </w:rPr>
        <w:t>_</w:t>
      </w:r>
      <w:r w:rsidR="007F2048" w:rsidRPr="007F2048">
        <w:rPr>
          <w:rFonts w:ascii="Times New Roman" w:hAnsi="Times New Roman" w:cs="Times New Roman"/>
          <w:color w:val="0070C0"/>
          <w:sz w:val="26"/>
          <w:szCs w:val="26"/>
          <w:lang w:val="en-US"/>
        </w:rPr>
        <w:t>state</w:t>
      </w:r>
      <w:r w:rsidR="007F2048" w:rsidRPr="007F2048">
        <w:rPr>
          <w:rFonts w:ascii="Times New Roman" w:hAnsi="Times New Roman" w:cs="Times New Roman"/>
          <w:color w:val="0070C0"/>
          <w:sz w:val="26"/>
          <w:szCs w:val="26"/>
        </w:rPr>
        <w:t>.</w:t>
      </w:r>
      <w:proofErr w:type="spellStart"/>
      <w:r w:rsidR="007F2048" w:rsidRPr="007F2048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proofErr w:type="spellEnd"/>
      <w:r w:rsidR="007F2048" w:rsidRPr="007F2048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="007F2048">
        <w:rPr>
          <w:rFonts w:ascii="Times New Roman" w:hAnsi="Times New Roman" w:cs="Times New Roman"/>
          <w:sz w:val="26"/>
          <w:szCs w:val="26"/>
        </w:rPr>
        <w:t xml:space="preserve">и в него </w:t>
      </w:r>
      <w:r>
        <w:rPr>
          <w:rFonts w:ascii="Times New Roman" w:hAnsi="Times New Roman" w:cs="Times New Roman"/>
          <w:sz w:val="26"/>
          <w:szCs w:val="26"/>
        </w:rPr>
        <w:t>новый класс с состояниями.</w:t>
      </w:r>
    </w:p>
    <w:p w:rsidR="00A4260B" w:rsidRDefault="00A4260B" w:rsidP="00A4260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1.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7F2048" w:rsidRPr="007F204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6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states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="00685A0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sos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_state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9A1D7C" w:rsidRPr="009A1D7C" w:rsidRDefault="009A1D7C" w:rsidP="009A1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9A1D7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9A1D7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9A1D7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aiogram.dispatcher.filters.state</w:t>
      </w:r>
      <w:proofErr w:type="spellEnd"/>
      <w:r w:rsidRPr="009A1D7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9A1D7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9A1D7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StatesGroup</w:t>
      </w:r>
      <w:proofErr w:type="spellEnd"/>
      <w:r w:rsidRPr="009A1D7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State</w:t>
      </w:r>
      <w:r w:rsidRPr="009A1D7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A1D7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A1D7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A1D7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class </w:t>
      </w:r>
      <w:proofErr w:type="spellStart"/>
      <w:r w:rsidRPr="009A1D7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SosState</w:t>
      </w:r>
      <w:proofErr w:type="spellEnd"/>
      <w:r w:rsidRPr="009A1D7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9A1D7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StatesGroup</w:t>
      </w:r>
      <w:proofErr w:type="spellEnd"/>
      <w:r w:rsidRPr="009A1D7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9A1D7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question = State()</w:t>
      </w:r>
      <w:r w:rsidRPr="009A1D7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submit = State()</w:t>
      </w:r>
    </w:p>
    <w:p w:rsidR="00D42853" w:rsidRPr="009B2C36" w:rsidRDefault="009A1D7C" w:rsidP="009A1D7C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Сразу</w:t>
      </w:r>
      <w:r w:rsidRPr="009A1D7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настроим</w:t>
      </w:r>
      <w:r w:rsidRPr="009A1D7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импорт</w:t>
      </w:r>
      <w:r w:rsidR="00346F4E" w:rsidRPr="009B2C36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346F4E" w:rsidRDefault="00346F4E" w:rsidP="00346F4E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1022DA" w:rsidRPr="001022DA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2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9A1D7C" w:rsidRPr="009A1D7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6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states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__init__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9A1D7C" w:rsidRPr="009A1D7C" w:rsidRDefault="009A1D7C" w:rsidP="009A1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proofErr w:type="gramStart"/>
      <w:r w:rsidRPr="009A1D7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from</w:t>
      </w:r>
      <w:proofErr w:type="spellEnd"/>
      <w:r w:rsidRPr="009A1D7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r w:rsidRPr="009A1D7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proofErr w:type="spellStart"/>
      <w:r w:rsidRPr="009A1D7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sos</w:t>
      </w:r>
      <w:proofErr w:type="gramEnd"/>
      <w:r w:rsidRPr="009A1D7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_state</w:t>
      </w:r>
      <w:proofErr w:type="spellEnd"/>
      <w:r w:rsidRPr="009A1D7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proofErr w:type="spellStart"/>
      <w:r w:rsidRPr="009A1D7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import</w:t>
      </w:r>
      <w:proofErr w:type="spellEnd"/>
      <w:r w:rsidRPr="009A1D7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proofErr w:type="spellStart"/>
      <w:r w:rsidRPr="009A1D7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SosState</w:t>
      </w:r>
      <w:proofErr w:type="spellEnd"/>
    </w:p>
    <w:p w:rsidR="00346F4E" w:rsidRPr="00525556" w:rsidRDefault="002E021F" w:rsidP="009A1D7C">
      <w:pPr>
        <w:spacing w:before="24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А теперь </w:t>
      </w:r>
      <w:r w:rsidR="0082354C">
        <w:rPr>
          <w:rFonts w:ascii="Times New Roman" w:hAnsi="Times New Roman" w:cs="Times New Roman"/>
          <w:sz w:val="26"/>
          <w:szCs w:val="26"/>
        </w:rPr>
        <w:t xml:space="preserve">новый модуль </w:t>
      </w:r>
      <w:proofErr w:type="spellStart"/>
      <w:r w:rsidR="0082354C" w:rsidRPr="0082354C">
        <w:rPr>
          <w:rFonts w:ascii="Times New Roman" w:hAnsi="Times New Roman" w:cs="Times New Roman"/>
          <w:color w:val="0070C0"/>
          <w:sz w:val="26"/>
          <w:szCs w:val="26"/>
          <w:lang w:val="en-US"/>
        </w:rPr>
        <w:t>sos</w:t>
      </w:r>
      <w:proofErr w:type="spellEnd"/>
      <w:r w:rsidR="0082354C" w:rsidRPr="0082354C">
        <w:rPr>
          <w:rFonts w:ascii="Times New Roman" w:hAnsi="Times New Roman" w:cs="Times New Roman"/>
          <w:color w:val="0070C0"/>
          <w:sz w:val="26"/>
          <w:szCs w:val="26"/>
        </w:rPr>
        <w:t>.</w:t>
      </w:r>
      <w:proofErr w:type="spellStart"/>
      <w:r w:rsidR="0082354C" w:rsidRPr="0082354C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proofErr w:type="spellEnd"/>
      <w:r w:rsidR="0082354C" w:rsidRPr="0082354C">
        <w:rPr>
          <w:rFonts w:ascii="Times New Roman" w:hAnsi="Times New Roman" w:cs="Times New Roman"/>
          <w:sz w:val="26"/>
          <w:szCs w:val="26"/>
        </w:rPr>
        <w:t xml:space="preserve"> </w:t>
      </w:r>
      <w:r w:rsidR="0082354C"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</w:rPr>
        <w:t>сам о</w:t>
      </w:r>
      <w:r w:rsidR="00525556">
        <w:rPr>
          <w:rFonts w:ascii="Times New Roman" w:hAnsi="Times New Roman" w:cs="Times New Roman"/>
          <w:sz w:val="26"/>
          <w:szCs w:val="26"/>
        </w:rPr>
        <w:t>бработчик реакции бота на запрос пользователя.</w:t>
      </w:r>
    </w:p>
    <w:p w:rsidR="00525556" w:rsidRPr="001022DA" w:rsidRDefault="001022DA" w:rsidP="00A4260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1022DA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3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8A5A51" w:rsidRPr="008A5A5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6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="002E021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sos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2E021F" w:rsidRPr="002E021F" w:rsidRDefault="002E021F" w:rsidP="002E02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2E021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aiogram.dispatcher</w:t>
      </w:r>
      <w:proofErr w:type="spell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2E021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FSMContext</w:t>
      </w:r>
      <w:proofErr w:type="spell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2E021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aiogram.types</w:t>
      </w:r>
      <w:proofErr w:type="spell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2E021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ReplyKeyboardMarkup</w:t>
      </w:r>
      <w:proofErr w:type="spell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ReplyKeyboardRemove</w:t>
      </w:r>
      <w:proofErr w:type="spell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2E021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keyboards.default.markups</w:t>
      </w:r>
      <w:proofErr w:type="spell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2E021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all_right_message</w:t>
      </w:r>
      <w:proofErr w:type="spell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cancel_message</w:t>
      </w:r>
      <w:proofErr w:type="spell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\</w:t>
      </w:r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submit_markup</w:t>
      </w:r>
      <w:proofErr w:type="spell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2E021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aiogram.types</w:t>
      </w:r>
      <w:proofErr w:type="spell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2E021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</w:t>
      </w:r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2E021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lastRenderedPageBreak/>
        <w:t xml:space="preserve">from </w:t>
      </w:r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states </w:t>
      </w:r>
      <w:r w:rsidRPr="002E021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SosState</w:t>
      </w:r>
      <w:proofErr w:type="spell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2E021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filters </w:t>
      </w:r>
      <w:r w:rsidRPr="002E021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="00715C5B" w:rsidRPr="00331534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08B950" wp14:editId="78BA096D">
                <wp:simplePos x="0" y="0"/>
                <wp:positionH relativeFrom="margin">
                  <wp:align>center</wp:align>
                </wp:positionH>
                <wp:positionV relativeFrom="paragraph">
                  <wp:posOffset>-524332</wp:posOffset>
                </wp:positionV>
                <wp:extent cx="6660000" cy="9756000"/>
                <wp:effectExtent l="0" t="0" r="26670" b="17145"/>
                <wp:wrapNone/>
                <wp:docPr id="16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982D0" id="Прямоугольник 12" o:spid="_x0000_s1026" style="position:absolute;margin-left:0;margin-top:-41.3pt;width:524.4pt;height:768.2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" filled="f" strokecolor="#2f5496 [2404]" strokeweight="1pt">
                <w10:wrap anchorx="margin"/>
              </v:rect>
            </w:pict>
          </mc:Fallback>
        </mc:AlternateContent>
      </w:r>
      <w:r w:rsidRPr="002E021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loader </w:t>
      </w:r>
      <w:r w:rsidRPr="002E021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dp</w:t>
      </w:r>
      <w:proofErr w:type="spell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2E021F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2E021F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dp.message_handler</w:t>
      </w:r>
      <w:proofErr w:type="spell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2E021F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commands</w:t>
      </w:r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2E021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proofErr w:type="spellStart"/>
      <w:r w:rsidRPr="002E021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sos</w:t>
      </w:r>
      <w:proofErr w:type="spellEnd"/>
      <w:r w:rsidRPr="002E021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2E021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2E021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2E021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2E021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cmd_sos</w:t>
      </w:r>
      <w:proofErr w:type="spell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(message: Message):</w:t>
      </w:r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2E021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SosState.question.set</w:t>
      </w:r>
      <w:proofErr w:type="spell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2E021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2E021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2E021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</w:t>
      </w:r>
      <w:r w:rsidRPr="002E021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2E021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чем</w:t>
      </w:r>
      <w:r w:rsidRPr="002E021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2E021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суть</w:t>
      </w:r>
      <w:r w:rsidRPr="002E021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2E021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проблемы</w:t>
      </w:r>
      <w:r w:rsidRPr="002E021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? </w:t>
      </w:r>
      <w:r w:rsidRPr="002E021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Опишите как можно детальнее'</w:t>
      </w:r>
      <w:r w:rsidRPr="002E021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br/>
        <w:t xml:space="preserve">        ' и администратор обязательно вам ответит.</w:t>
      </w:r>
      <w:proofErr w:type="gramStart"/>
      <w:r w:rsidRPr="002E021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,</w:t>
      </w:r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 </w:t>
      </w:r>
      <w:proofErr w:type="gram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</w:t>
      </w:r>
      <w:proofErr w:type="spellStart"/>
      <w:r w:rsidRPr="002E021F">
        <w:rPr>
          <w:rFonts w:ascii="Courier New" w:eastAsia="Times New Roman" w:hAnsi="Courier New" w:cs="Courier New"/>
          <w:color w:val="660099"/>
          <w:sz w:val="20"/>
          <w:szCs w:val="20"/>
          <w:lang w:eastAsia="ru-RU"/>
        </w:rPr>
        <w:t>reply_markup</w:t>
      </w:r>
      <w:proofErr w:type="spell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</w:t>
      </w:r>
      <w:proofErr w:type="spellStart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ReplyKeyboardRemove</w:t>
      </w:r>
      <w:proofErr w:type="spell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())</w:t>
      </w:r>
    </w:p>
    <w:p w:rsidR="002E021F" w:rsidRDefault="002E021F" w:rsidP="002E021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Разберем некоторые выражения.</w:t>
      </w:r>
    </w:p>
    <w:p w:rsidR="002E021F" w:rsidRPr="002E021F" w:rsidRDefault="002E021F" w:rsidP="002E02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2E021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await</w:t>
      </w:r>
      <w:proofErr w:type="spellEnd"/>
      <w:r w:rsidRPr="002E021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proofErr w:type="spellStart"/>
      <w:proofErr w:type="gramStart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SosState.question.set</w:t>
      </w:r>
      <w:proofErr w:type="spell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:rsidR="00A60B75" w:rsidRDefault="002E021F" w:rsidP="002E021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Устанавливаем состояние, означающее, что бот ожидает получение вопроса от пользователя.</w:t>
      </w:r>
    </w:p>
    <w:p w:rsidR="008A5A51" w:rsidRPr="008A5A51" w:rsidRDefault="008A5A51" w:rsidP="008A5A51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Теперь подключим</w:t>
      </w:r>
      <w:r w:rsidRPr="008A5A5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маршрутизацию</w:t>
      </w:r>
      <w:r w:rsidRPr="008A5A5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обработчиков к</w:t>
      </w:r>
      <w:r w:rsidRPr="008A5A5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проекту</w:t>
      </w:r>
      <w:r w:rsidRPr="008A5A51">
        <w:rPr>
          <w:rFonts w:ascii="Times New Roman" w:hAnsi="Times New Roman" w:cs="Times New Roman"/>
          <w:sz w:val="26"/>
          <w:szCs w:val="26"/>
        </w:rPr>
        <w:t>:</w:t>
      </w:r>
    </w:p>
    <w:p w:rsidR="008A5A51" w:rsidRPr="008A5A51" w:rsidRDefault="008A5A51" w:rsidP="008A5A51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8A5A51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4.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</w:t>
      </w:r>
      <w:r w:rsidRPr="008A5A5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="00A70A9A" w:rsidRPr="00A70A9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6</w:t>
      </w:r>
      <w:r w:rsidRPr="008A5A5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test</w:t>
      </w:r>
      <w:r w:rsidRPr="008A5A5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aio</w:t>
      </w:r>
      <w:r w:rsidRPr="008A5A5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bot</w:t>
      </w:r>
      <w:r w:rsidRPr="008A5A5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8A5A5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="00A70A9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user/</w:t>
      </w:r>
      <w:r w:rsidRPr="008A5A5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__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init</w:t>
      </w:r>
      <w:r w:rsidRPr="008A5A5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__.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py</w:t>
      </w:r>
    </w:p>
    <w:p w:rsidR="008A5A51" w:rsidRPr="00A70A9A" w:rsidRDefault="00A70A9A" w:rsidP="00A70A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A70A9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A70A9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</w:t>
      </w:r>
      <w:proofErr w:type="spellStart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sos</w:t>
      </w:r>
      <w:proofErr w:type="spellEnd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A70A9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dp</w:t>
      </w:r>
      <w:proofErr w:type="spellEnd"/>
    </w:p>
    <w:p w:rsidR="00A60B75" w:rsidRPr="00A70A9A" w:rsidRDefault="00A70A9A" w:rsidP="00A70A9A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0768" behindDoc="1" locked="0" layoutInCell="1" allowOverlap="1" wp14:anchorId="60E870FE" wp14:editId="5043B396">
            <wp:simplePos x="0" y="0"/>
            <wp:positionH relativeFrom="column">
              <wp:posOffset>680136</wp:posOffset>
            </wp:positionH>
            <wp:positionV relativeFrom="paragraph">
              <wp:posOffset>493700</wp:posOffset>
            </wp:positionV>
            <wp:extent cx="4659630" cy="951230"/>
            <wp:effectExtent l="19050" t="19050" r="26670" b="20320"/>
            <wp:wrapTight wrapText="bothSides">
              <wp:wrapPolygon edited="0">
                <wp:start x="-88" y="-433"/>
                <wp:lineTo x="-88" y="21629"/>
                <wp:lineTo x="21635" y="21629"/>
                <wp:lineTo x="21635" y="-433"/>
                <wp:lineTo x="-88" y="-433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951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21F">
        <w:rPr>
          <w:rFonts w:ascii="Times New Roman" w:hAnsi="Times New Roman" w:cs="Times New Roman"/>
          <w:sz w:val="26"/>
          <w:szCs w:val="26"/>
        </w:rPr>
        <w:t>Проверим</w:t>
      </w:r>
      <w:r w:rsidR="002E021F" w:rsidRPr="00A70A9A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A60B75" w:rsidRPr="00A70A9A" w:rsidRDefault="00A60B75" w:rsidP="003214E7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2E021F" w:rsidRPr="00A70A9A" w:rsidRDefault="002E021F" w:rsidP="003214E7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2E021F" w:rsidRPr="00A70A9A" w:rsidRDefault="002E021F" w:rsidP="003214E7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A70A9A" w:rsidRPr="00A70A9A" w:rsidRDefault="00A70A9A" w:rsidP="00A70A9A">
      <w:pPr>
        <w:pStyle w:val="21"/>
        <w:rPr>
          <w:rFonts w:ascii="Times New Roman" w:hAnsi="Times New Roman" w:cs="Times New Roman"/>
          <w:sz w:val="26"/>
        </w:rPr>
      </w:pPr>
      <w:bookmarkStart w:id="4" w:name="_Toc132986815"/>
      <w:r w:rsidRPr="00065667">
        <w:t xml:space="preserve">реализуем </w:t>
      </w:r>
      <w:r>
        <w:t>обработчик</w:t>
      </w:r>
      <w:r w:rsidRPr="00A70A9A">
        <w:t xml:space="preserve"> </w:t>
      </w:r>
      <w:r>
        <w:t>подтверждения, что вопрос введен верно</w:t>
      </w:r>
      <w:bookmarkEnd w:id="4"/>
    </w:p>
    <w:p w:rsidR="00A70A9A" w:rsidRDefault="00A70A9A" w:rsidP="00A70A9A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Добавим функцию для формирования разметки клавиатуры для подтверждения вопроса пользователя.</w:t>
      </w:r>
    </w:p>
    <w:p w:rsidR="00A70A9A" w:rsidRDefault="00A70A9A" w:rsidP="00A70A9A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A70A9A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5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Pr="009A1D7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6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keyboards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default/markups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A70A9A" w:rsidRPr="002E021F" w:rsidRDefault="00A70A9A" w:rsidP="00A70A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2E021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proofErr w:type="gramEnd"/>
      <w:r w:rsidRPr="002E021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submit_markup</w:t>
      </w:r>
      <w:proofErr w:type="spell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():</w:t>
      </w:r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markup = </w:t>
      </w:r>
      <w:proofErr w:type="spellStart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ReplyKeyboardMarkup</w:t>
      </w:r>
      <w:proofErr w:type="spell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2E021F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resize_keyboard</w:t>
      </w:r>
      <w:proofErr w:type="spell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2E021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True</w:t>
      </w:r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2E021F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selective</w:t>
      </w:r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2E021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True</w:t>
      </w:r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markup.row</w:t>
      </w:r>
      <w:proofErr w:type="spell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cancel_message</w:t>
      </w:r>
      <w:proofErr w:type="spell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all_right_message</w:t>
      </w:r>
      <w:proofErr w:type="spellEnd"/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2E021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return </w:t>
      </w:r>
      <w:r w:rsidRPr="002E021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</w:t>
      </w:r>
    </w:p>
    <w:p w:rsidR="003214E7" w:rsidRPr="00525556" w:rsidRDefault="003214E7" w:rsidP="00A70A9A">
      <w:pPr>
        <w:spacing w:before="24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Обработчик подтверждения, что все введено верно.</w:t>
      </w:r>
    </w:p>
    <w:p w:rsidR="003214E7" w:rsidRPr="00A70A9A" w:rsidRDefault="0082354C" w:rsidP="003214E7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1FCD7E" wp14:editId="7D1B289F">
                <wp:simplePos x="0" y="0"/>
                <wp:positionH relativeFrom="margin">
                  <wp:align>center</wp:align>
                </wp:positionH>
                <wp:positionV relativeFrom="paragraph">
                  <wp:posOffset>-427548</wp:posOffset>
                </wp:positionV>
                <wp:extent cx="6660000" cy="9756000"/>
                <wp:effectExtent l="0" t="0" r="26670" b="17145"/>
                <wp:wrapNone/>
                <wp:docPr id="17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148E7" id="Прямоугольник 12" o:spid="_x0000_s1026" style="position:absolute;margin-left:0;margin-top:-33.65pt;width:524.4pt;height:768.2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" filled="f" strokecolor="#2f5496 [2404]" strokeweight="1pt">
                <w10:wrap anchorx="margin"/>
              </v:rect>
            </w:pict>
          </mc:Fallback>
        </mc:AlternateContent>
      </w:r>
      <w:r w:rsidR="003214E7"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="003214E7" w:rsidRPr="00A70A9A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A70A9A" w:rsidRPr="00A70A9A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6</w:t>
      </w:r>
      <w:r w:rsidR="003214E7" w:rsidRPr="00A70A9A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="003214E7"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</w:t>
      </w:r>
      <w:r w:rsidR="003214E7" w:rsidRPr="00A70A9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="00A70A9A" w:rsidRPr="00A70A9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6</w:t>
      </w:r>
      <w:r w:rsidR="003214E7" w:rsidRPr="00A70A9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="003214E7"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test</w:t>
      </w:r>
      <w:r w:rsidR="003214E7" w:rsidRPr="00A70A9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="003214E7"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aio</w:t>
      </w:r>
      <w:r w:rsidR="003214E7" w:rsidRPr="00A70A9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="003214E7"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bot</w:t>
      </w:r>
      <w:r w:rsidR="003214E7" w:rsidRPr="00A70A9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="003214E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="003214E7" w:rsidRPr="00A70A9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="00A70A9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user/</w:t>
      </w:r>
      <w:r w:rsidR="003214E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sos</w:t>
      </w:r>
      <w:r w:rsidR="003214E7" w:rsidRPr="00A70A9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</w:t>
      </w:r>
      <w:r w:rsidR="003214E7"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py</w:t>
      </w:r>
    </w:p>
    <w:p w:rsidR="00A70A9A" w:rsidRPr="00A70A9A" w:rsidRDefault="00A70A9A" w:rsidP="00A70A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A70A9A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A70A9A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dp.message_handler</w:t>
      </w:r>
      <w:proofErr w:type="spellEnd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A70A9A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SosState.question</w:t>
      </w:r>
      <w:proofErr w:type="spellEnd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A70A9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A70A9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A70A9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A70A9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process_question</w:t>
      </w:r>
      <w:proofErr w:type="spellEnd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(message: Message, state: </w:t>
      </w:r>
      <w:proofErr w:type="spellStart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FSMContext</w:t>
      </w:r>
      <w:proofErr w:type="spellEnd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A70A9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A70A9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with </w:t>
      </w:r>
      <w:proofErr w:type="spellStart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state.proxy</w:t>
      </w:r>
      <w:proofErr w:type="spellEnd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  <w:r w:rsidRPr="00A70A9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data[</w:t>
      </w:r>
      <w:r w:rsidRPr="00A70A9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'question'</w:t>
      </w:r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 = </w:t>
      </w:r>
      <w:proofErr w:type="spellStart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message.text</w:t>
      </w:r>
      <w:proofErr w:type="spellEnd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A70A9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A70A9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A70A9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Убедитесь</w:t>
      </w:r>
      <w:r w:rsidRPr="00A70A9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, </w:t>
      </w:r>
      <w:r w:rsidRPr="00A70A9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что</w:t>
      </w:r>
      <w:r w:rsidRPr="00A70A9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A70A9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все</w:t>
      </w:r>
      <w:r w:rsidRPr="00A70A9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A70A9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верно</w:t>
      </w:r>
      <w:r w:rsidRPr="00A70A9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</w:t>
      </w:r>
      <w:proofErr w:type="spellStart"/>
      <w:r w:rsidRPr="00A70A9A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submit_markup</w:t>
      </w:r>
      <w:proofErr w:type="spellEnd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A70A9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SosState.next</w:t>
      </w:r>
      <w:proofErr w:type="spellEnd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:rsidR="00A70A9A" w:rsidRDefault="00A70A9A" w:rsidP="00A70A9A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Разберем некоторые выражения.</w:t>
      </w:r>
    </w:p>
    <w:p w:rsidR="00A70A9A" w:rsidRPr="00A70A9A" w:rsidRDefault="00A70A9A" w:rsidP="00A70A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gramStart"/>
      <w:r w:rsidRPr="00A70A9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await</w:t>
      </w:r>
      <w:proofErr w:type="gramEnd"/>
      <w:r w:rsidRPr="00A70A9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proofErr w:type="spellStart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SosState</w:t>
      </w:r>
      <w:proofErr w:type="spellEnd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next</w:t>
      </w:r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()</w:t>
      </w:r>
    </w:p>
    <w:p w:rsidR="00A70A9A" w:rsidRPr="00A70A9A" w:rsidRDefault="00A70A9A" w:rsidP="00A70A9A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Переключаемся на следующее состояние, означающее переход к шагу подтверждения вопроса пользователем.</w:t>
      </w:r>
    </w:p>
    <w:p w:rsidR="00A70A9A" w:rsidRPr="00A70A9A" w:rsidRDefault="00A70A9A" w:rsidP="00A70A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proofErr w:type="gramStart"/>
      <w:r w:rsidRPr="00A70A9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proofErr w:type="gramEnd"/>
      <w:r w:rsidRPr="00A70A9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with </w:t>
      </w:r>
      <w:proofErr w:type="spellStart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state.proxy</w:t>
      </w:r>
      <w:proofErr w:type="spellEnd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 </w:t>
      </w:r>
      <w:r w:rsidRPr="00A70A9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data[</w:t>
      </w:r>
      <w:r w:rsidRPr="00A70A9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'question'</w:t>
      </w:r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 = </w:t>
      </w:r>
      <w:proofErr w:type="spellStart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essage.text</w:t>
      </w:r>
      <w:proofErr w:type="spellEnd"/>
    </w:p>
    <w:p w:rsidR="00A70A9A" w:rsidRDefault="00A70A9A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Словарь контекста пополняем текстом вопроса. Он пригодится нам далее.</w:t>
      </w:r>
    </w:p>
    <w:p w:rsidR="00A70A9A" w:rsidRDefault="00A70A9A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Проверим.</w:t>
      </w:r>
    </w:p>
    <w:p w:rsidR="00A70A9A" w:rsidRPr="00A70A9A" w:rsidRDefault="00A70A9A" w:rsidP="00A70A9A">
      <w:pPr>
        <w:pStyle w:val="21"/>
        <w:spacing w:after="240"/>
        <w:rPr>
          <w:rFonts w:ascii="Times New Roman" w:hAnsi="Times New Roman" w:cs="Times New Roman"/>
          <w:sz w:val="26"/>
        </w:rPr>
      </w:pPr>
      <w:bookmarkStart w:id="5" w:name="_Toc132986816"/>
      <w:r>
        <w:rPr>
          <w:rFonts w:ascii="Times New Roman" w:hAnsi="Times New Roman" w:cs="Times New Roman"/>
          <w:noProof/>
          <w:sz w:val="26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-2769</wp:posOffset>
            </wp:positionV>
            <wp:extent cx="5720715" cy="936625"/>
            <wp:effectExtent l="19050" t="19050" r="13335" b="15875"/>
            <wp:wrapTight wrapText="bothSides">
              <wp:wrapPolygon edited="0">
                <wp:start x="-72" y="-439"/>
                <wp:lineTo x="-72" y="21527"/>
                <wp:lineTo x="21578" y="21527"/>
                <wp:lineTo x="21578" y="-439"/>
                <wp:lineTo x="-72" y="-439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936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667">
        <w:t xml:space="preserve">реализуем </w:t>
      </w:r>
      <w:r>
        <w:t>обработчик ввода пользователем текста вместо подтверждения вопроса</w:t>
      </w:r>
      <w:bookmarkEnd w:id="5"/>
    </w:p>
    <w:p w:rsidR="00525556" w:rsidRPr="003214E7" w:rsidRDefault="003214E7" w:rsidP="00A4260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Обработчик ввода пользователем непонятного ответа.</w:t>
      </w:r>
    </w:p>
    <w:p w:rsidR="003214E7" w:rsidRPr="00AC4A7A" w:rsidRDefault="00AC4A7A" w:rsidP="00A4260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A70A9A" w:rsidRPr="00A70A9A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7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B56966" w:rsidRPr="00B5696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6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="00A70A9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sos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A70A9A" w:rsidRPr="00A70A9A" w:rsidRDefault="00A70A9A" w:rsidP="00A70A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A70A9A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A70A9A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</w:t>
      </w:r>
      <w:proofErr w:type="gramStart"/>
      <w:r w:rsidRPr="00A70A9A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handler</w:t>
      </w:r>
      <w:proofErr w:type="spellEnd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A70A9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lambda </w:t>
      </w:r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message: </w:t>
      </w:r>
      <w:proofErr w:type="spellStart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message.text</w:t>
      </w:r>
      <w:proofErr w:type="spellEnd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A70A9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not in </w:t>
      </w:r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cancel_message</w:t>
      </w:r>
      <w:proofErr w:type="spellEnd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all_right_message</w:t>
      </w:r>
      <w:proofErr w:type="spellEnd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],</w:t>
      </w:r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A70A9A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SosState.submit</w:t>
      </w:r>
      <w:proofErr w:type="spellEnd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A70A9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A70A9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A70A9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A70A9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process_price_invalid</w:t>
      </w:r>
      <w:proofErr w:type="spellEnd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(message: Message):</w:t>
      </w:r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A70A9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A70A9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A70A9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Такого</w:t>
      </w:r>
      <w:r w:rsidRPr="00A70A9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A70A9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варианта</w:t>
      </w:r>
      <w:r w:rsidRPr="00A70A9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A70A9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не</w:t>
      </w:r>
      <w:r w:rsidRPr="00A70A9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A70A9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было</w:t>
      </w:r>
      <w:r w:rsidRPr="00A70A9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A70A9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:rsidR="00A70A9A" w:rsidRDefault="00A70A9A" w:rsidP="00A70A9A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Проверим.</w:t>
      </w:r>
    </w:p>
    <w:p w:rsidR="00A70A9A" w:rsidRPr="00A70A9A" w:rsidRDefault="00715C5B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544F64" wp14:editId="17767EFB">
                <wp:simplePos x="0" y="0"/>
                <wp:positionH relativeFrom="page">
                  <wp:posOffset>468172</wp:posOffset>
                </wp:positionH>
                <wp:positionV relativeFrom="paragraph">
                  <wp:posOffset>-548640</wp:posOffset>
                </wp:positionV>
                <wp:extent cx="6660000" cy="9756000"/>
                <wp:effectExtent l="0" t="0" r="26670" b="17145"/>
                <wp:wrapNone/>
                <wp:docPr id="18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F1808" id="Прямоугольник 12" o:spid="_x0000_s1026" style="position:absolute;margin-left:36.85pt;margin-top:-43.2pt;width:524.4pt;height:768.2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" filled="f" strokecolor="#2f5496 [2404]" strokeweight="1pt">
                <w10:wrap anchorx="page"/>
              </v:rect>
            </w:pict>
          </mc:Fallback>
        </mc:AlternateContent>
      </w:r>
      <w:r w:rsidR="00A70A9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21590</wp:posOffset>
            </wp:positionV>
            <wp:extent cx="3255010" cy="1494790"/>
            <wp:effectExtent l="19050" t="19050" r="21590" b="10160"/>
            <wp:wrapTight wrapText="bothSides">
              <wp:wrapPolygon edited="0">
                <wp:start x="-126" y="-275"/>
                <wp:lineTo x="-126" y="21472"/>
                <wp:lineTo x="21617" y="21472"/>
                <wp:lineTo x="21617" y="-275"/>
                <wp:lineTo x="-126" y="-275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1494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A9A" w:rsidRPr="00715C5B" w:rsidRDefault="00A70A9A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A70A9A" w:rsidRPr="00715C5B" w:rsidRDefault="00A70A9A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59285B" w:rsidRDefault="0059285B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59285B" w:rsidRDefault="0059285B" w:rsidP="0059285B">
      <w:pPr>
        <w:pStyle w:val="21"/>
        <w:spacing w:after="240"/>
        <w:rPr>
          <w:rFonts w:ascii="Times New Roman" w:hAnsi="Times New Roman" w:cs="Times New Roman"/>
          <w:sz w:val="26"/>
        </w:rPr>
      </w:pPr>
      <w:bookmarkStart w:id="6" w:name="_Toc132986817"/>
      <w:r w:rsidRPr="00065667">
        <w:t xml:space="preserve">реализуем </w:t>
      </w:r>
      <w:r>
        <w:t>обработчик отмены вопроса от пользователя</w:t>
      </w:r>
      <w:bookmarkEnd w:id="6"/>
    </w:p>
    <w:p w:rsidR="003214E7" w:rsidRDefault="00AC4A7A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Обработчик отмены вопроса от пользователя.</w:t>
      </w:r>
    </w:p>
    <w:p w:rsidR="0059285B" w:rsidRPr="00AC4A7A" w:rsidRDefault="0059285B" w:rsidP="0059285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59285B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8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B56966" w:rsidRPr="00B5696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6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user/sos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59285B" w:rsidRPr="0059285B" w:rsidRDefault="0059285B" w:rsidP="005928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9285B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59285B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</w:t>
      </w:r>
      <w:proofErr w:type="gramStart"/>
      <w:r w:rsidRPr="0059285B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handler</w:t>
      </w:r>
      <w:proofErr w:type="spellEnd"/>
      <w:r w:rsidRPr="0059285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59285B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Pr="0059285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59285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cancel_message</w:t>
      </w:r>
      <w:proofErr w:type="spellEnd"/>
      <w:r w:rsidRPr="0059285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59285B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59285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59285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SosState.submit</w:t>
      </w:r>
      <w:proofErr w:type="spellEnd"/>
      <w:r w:rsidRPr="0059285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59285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59285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59285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59285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59285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59285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process_cancel</w:t>
      </w:r>
      <w:proofErr w:type="spellEnd"/>
      <w:r w:rsidRPr="0059285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(message: Message, state: </w:t>
      </w:r>
      <w:proofErr w:type="spellStart"/>
      <w:r w:rsidRPr="0059285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FSMContext</w:t>
      </w:r>
      <w:proofErr w:type="spellEnd"/>
      <w:r w:rsidRPr="0059285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59285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59285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59285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59285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59285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59285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Отменено</w:t>
      </w:r>
      <w:r w:rsidRPr="0059285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!'</w:t>
      </w:r>
      <w:r w:rsidRPr="0059285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59285B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59285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59285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ReplyKeyboardRemove</w:t>
      </w:r>
      <w:proofErr w:type="spellEnd"/>
      <w:r w:rsidRPr="0059285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  <w:r w:rsidRPr="0059285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59285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59285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state.finish</w:t>
      </w:r>
      <w:proofErr w:type="spellEnd"/>
      <w:r w:rsidRPr="0059285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:rsidR="0059285B" w:rsidRDefault="00C06B40" w:rsidP="0059285B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3840" behindDoc="1" locked="0" layoutInCell="1" allowOverlap="1" wp14:anchorId="77B5EB4F" wp14:editId="19112F63">
            <wp:simplePos x="0" y="0"/>
            <wp:positionH relativeFrom="margin">
              <wp:posOffset>1621256</wp:posOffset>
            </wp:positionH>
            <wp:positionV relativeFrom="paragraph">
              <wp:posOffset>496189</wp:posOffset>
            </wp:positionV>
            <wp:extent cx="2969895" cy="1409700"/>
            <wp:effectExtent l="19050" t="19050" r="20955" b="19050"/>
            <wp:wrapTight wrapText="bothSides">
              <wp:wrapPolygon edited="0">
                <wp:start x="-139" y="-292"/>
                <wp:lineTo x="-139" y="21600"/>
                <wp:lineTo x="21614" y="21600"/>
                <wp:lineTo x="21614" y="-292"/>
                <wp:lineTo x="-139" y="-292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409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85B">
        <w:rPr>
          <w:rFonts w:ascii="Times New Roman" w:hAnsi="Times New Roman" w:cs="Times New Roman"/>
          <w:sz w:val="26"/>
          <w:szCs w:val="26"/>
        </w:rPr>
        <w:t>Проверим.</w:t>
      </w:r>
    </w:p>
    <w:p w:rsidR="0059285B" w:rsidRPr="00B56966" w:rsidRDefault="0059285B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59285B" w:rsidRPr="00B56966" w:rsidRDefault="0059285B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59285B" w:rsidRDefault="0059285B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59285B" w:rsidRDefault="0059285B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C06B40" w:rsidRDefault="00C06B40" w:rsidP="00B56966">
      <w:pPr>
        <w:pStyle w:val="21"/>
        <w:spacing w:after="240"/>
        <w:rPr>
          <w:rFonts w:ascii="Times New Roman" w:hAnsi="Times New Roman" w:cs="Times New Roman"/>
          <w:sz w:val="26"/>
        </w:rPr>
      </w:pPr>
      <w:bookmarkStart w:id="7" w:name="_Toc132986818"/>
      <w:r w:rsidRPr="00065667">
        <w:t xml:space="preserve">реализуем </w:t>
      </w:r>
      <w:r>
        <w:t>обработчик отправки запроса</w:t>
      </w:r>
      <w:bookmarkEnd w:id="7"/>
    </w:p>
    <w:p w:rsidR="00AC4A7A" w:rsidRPr="00B56966" w:rsidRDefault="00AC4A7A" w:rsidP="00A4260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Обработчик</w:t>
      </w:r>
      <w:r w:rsidRPr="00B5696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отправки</w:t>
      </w:r>
      <w:r w:rsidRPr="00B5696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запроса</w:t>
      </w:r>
      <w:r w:rsidRPr="00B56966">
        <w:rPr>
          <w:rFonts w:ascii="Times New Roman" w:hAnsi="Times New Roman" w:cs="Times New Roman"/>
          <w:sz w:val="26"/>
          <w:szCs w:val="26"/>
        </w:rPr>
        <w:t>.</w:t>
      </w:r>
    </w:p>
    <w:p w:rsidR="00B56966" w:rsidRDefault="00AC4A7A" w:rsidP="00AC4A7A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B56966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B56966" w:rsidRPr="00B56966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8</w:t>
      </w:r>
      <w:r w:rsidRPr="00B56966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</w:t>
      </w:r>
      <w:r w:rsidRPr="00B5696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="00B56966" w:rsidRPr="00B5696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6</w:t>
      </w:r>
      <w:r w:rsidRPr="00B5696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test</w:t>
      </w:r>
      <w:r w:rsidRPr="00B5696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aio</w:t>
      </w:r>
      <w:r w:rsidRPr="00B5696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bot</w:t>
      </w:r>
      <w:r w:rsidRPr="00B5696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B5696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="00B5696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sos</w:t>
      </w:r>
      <w:r w:rsidRPr="00B5696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py</w:t>
      </w:r>
    </w:p>
    <w:p w:rsidR="00B56966" w:rsidRPr="00B56966" w:rsidRDefault="00B56966" w:rsidP="00B569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B56966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B56966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dp.message_handler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B56966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all_right_message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B56966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SosState.submit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B5696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B5696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B5696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B5696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process_submit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(message: Message, state: </w:t>
      </w:r>
      <w:proofErr w:type="spellStart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FSMContext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message.chat.id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B5696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proofErr w:type="spellStart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db.fetchone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'SELECT * FROM questions WHERE </w:t>
      </w:r>
      <w:proofErr w:type="spellStart"/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=?'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(</w:t>
      </w:r>
      <w:proofErr w:type="spellStart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,)) </w:t>
      </w:r>
      <w:r w:rsidRPr="00B5696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is None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B5696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B5696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with </w:t>
      </w:r>
      <w:proofErr w:type="spellStart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state.proxy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 </w:t>
      </w:r>
      <w:r w:rsidRPr="00B5696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proofErr w:type="spellStart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db.query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'INSERT INTO questions VALUES (?, ?)'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(</w:t>
      </w:r>
      <w:proofErr w:type="spellStart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data[</w:t>
      </w:r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'question'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]))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B5696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Отправлено</w:t>
      </w:r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!'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B56966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ReplyKeyboardRemove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B5696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else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B5696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="00715C5B"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50B8CC" wp14:editId="61CE2DC5">
                <wp:simplePos x="0" y="0"/>
                <wp:positionH relativeFrom="page">
                  <wp:posOffset>482803</wp:posOffset>
                </wp:positionH>
                <wp:positionV relativeFrom="paragraph">
                  <wp:posOffset>-519379</wp:posOffset>
                </wp:positionV>
                <wp:extent cx="6660000" cy="9756000"/>
                <wp:effectExtent l="0" t="0" r="26670" b="17145"/>
                <wp:wrapNone/>
                <wp:docPr id="19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81947" id="Прямоугольник 12" o:spid="_x0000_s1026" style="position:absolute;margin-left:38pt;margin-top:-40.9pt;width:524.4pt;height:768.2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" filled="f" strokecolor="#2f5496 [2404]" strokeweight="1pt">
                <w10:wrap anchorx="page"/>
              </v:rect>
            </w:pict>
          </mc:Fallback>
        </mc:AlternateConten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</w:t>
      </w:r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Превышен</w:t>
      </w:r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лимит</w:t>
      </w:r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на</w:t>
      </w:r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количество</w:t>
      </w:r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задаваемых</w:t>
      </w:r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вопросов</w:t>
      </w:r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proofErr w:type="spellStart"/>
      <w:r w:rsidRPr="00B56966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ReplyKeyboardRemove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B5696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state.finish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  <w:proofErr w:type="gramEnd"/>
    </w:p>
    <w:p w:rsidR="00B56966" w:rsidRDefault="00B56966" w:rsidP="00B56966">
      <w:pPr>
        <w:spacing w:before="2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Разберем некоторые выражения.</w:t>
      </w:r>
    </w:p>
    <w:p w:rsidR="00B56966" w:rsidRPr="00B56966" w:rsidRDefault="00B56966" w:rsidP="00B569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proofErr w:type="gramStart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proofErr w:type="gram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 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chat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</w:p>
    <w:p w:rsidR="00B56966" w:rsidRPr="00715C5B" w:rsidRDefault="00B56966" w:rsidP="00B56966">
      <w:pPr>
        <w:spacing w:before="2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Получаем</w:t>
      </w:r>
      <w:r w:rsidRPr="00715C5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идентификатор</w:t>
      </w:r>
      <w:r w:rsidRPr="00715C5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клиента</w:t>
      </w:r>
      <w:r w:rsidRPr="00715C5B">
        <w:rPr>
          <w:rFonts w:ascii="Times New Roman" w:hAnsi="Times New Roman" w:cs="Times New Roman"/>
          <w:sz w:val="26"/>
          <w:szCs w:val="26"/>
        </w:rPr>
        <w:t>.</w:t>
      </w:r>
    </w:p>
    <w:p w:rsidR="00B56966" w:rsidRPr="00B56966" w:rsidRDefault="00B56966" w:rsidP="00B569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B5696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if</w:t>
      </w:r>
      <w:proofErr w:type="gramEnd"/>
      <w:r w:rsidRPr="00B5696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db.fetchone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'SELECT * FROM questions WHERE </w:t>
      </w:r>
      <w:proofErr w:type="spellStart"/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=?'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(</w:t>
      </w:r>
      <w:proofErr w:type="spellStart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,)) </w:t>
      </w:r>
      <w:r w:rsidRPr="00B5696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is None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:rsidR="00B56966" w:rsidRPr="00B56966" w:rsidRDefault="00B56966" w:rsidP="00B56966">
      <w:pPr>
        <w:spacing w:before="2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Проверяем, что у пользователя нет активных вопросов.</w:t>
      </w:r>
    </w:p>
    <w:p w:rsidR="00B56966" w:rsidRPr="00B56966" w:rsidRDefault="00B56966" w:rsidP="00B569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B5696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proofErr w:type="gramEnd"/>
      <w:r w:rsidRPr="00B5696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with </w:t>
      </w:r>
      <w:proofErr w:type="spellStart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state.proxy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 </w:t>
      </w:r>
      <w:r w:rsidRPr="00B5696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db.query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'INSERT INTO questions VALUES (?, ?)'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(</w:t>
      </w:r>
      <w:proofErr w:type="spellStart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data[</w:t>
      </w:r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'question'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]))</w:t>
      </w:r>
    </w:p>
    <w:p w:rsidR="00B56966" w:rsidRPr="00B56966" w:rsidRDefault="00B56966" w:rsidP="00B56966">
      <w:pPr>
        <w:spacing w:before="240" w:line="360" w:lineRule="auto"/>
      </w:pPr>
      <w:r>
        <w:rPr>
          <w:rFonts w:ascii="Times New Roman" w:hAnsi="Times New Roman" w:cs="Times New Roman"/>
          <w:sz w:val="26"/>
          <w:szCs w:val="26"/>
        </w:rPr>
        <w:t>Опираясь на дополненный ранее словарь контекста получаем содержимое заданного вопроса и добавляем его в базу данных.</w:t>
      </w:r>
    </w:p>
    <w:p w:rsidR="00B56966" w:rsidRPr="00B56966" w:rsidRDefault="00B56966" w:rsidP="00B569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B5696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await</w:t>
      </w:r>
      <w:proofErr w:type="gramEnd"/>
      <w:r w:rsidRPr="00B5696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Отправлено</w:t>
      </w:r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!'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B56966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ReplyKeyboardRemove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:rsidR="00B56966" w:rsidRPr="00B56966" w:rsidRDefault="00B56966" w:rsidP="00B56966">
      <w:pPr>
        <w:spacing w:before="240"/>
      </w:pPr>
      <w:r>
        <w:rPr>
          <w:rFonts w:ascii="Times New Roman" w:hAnsi="Times New Roman" w:cs="Times New Roman"/>
          <w:sz w:val="26"/>
          <w:szCs w:val="26"/>
        </w:rPr>
        <w:t>Отмечаем факт отправки запроса пользователем.</w:t>
      </w:r>
    </w:p>
    <w:p w:rsidR="00B56966" w:rsidRPr="00B56966" w:rsidRDefault="00B56966" w:rsidP="00B569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B5696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await</w:t>
      </w:r>
      <w:proofErr w:type="spellEnd"/>
      <w:r w:rsidRPr="00B5696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proofErr w:type="spellStart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message.answer</w:t>
      </w:r>
      <w:proofErr w:type="spellEnd"/>
      <w:proofErr w:type="gramStart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</w:t>
      </w:r>
      <w:proofErr w:type="gram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</w:t>
      </w:r>
      <w:r w:rsidRPr="00B5696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'Превышен лимит на количество задаваемых вопросов.'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,</w:t>
      </w:r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  </w:t>
      </w:r>
      <w:proofErr w:type="spellStart"/>
      <w:r w:rsidRPr="00B56966">
        <w:rPr>
          <w:rFonts w:ascii="Courier New" w:eastAsia="Times New Roman" w:hAnsi="Courier New" w:cs="Courier New"/>
          <w:color w:val="660099"/>
          <w:sz w:val="20"/>
          <w:szCs w:val="20"/>
          <w:lang w:eastAsia="ru-RU"/>
        </w:rPr>
        <w:t>reply_markup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</w:t>
      </w:r>
      <w:proofErr w:type="spellStart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ReplyKeyboardRemove</w:t>
      </w:r>
      <w:proofErr w:type="spellEnd"/>
      <w:r w:rsidRPr="00B5696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())</w:t>
      </w:r>
    </w:p>
    <w:p w:rsidR="00B56966" w:rsidRPr="00B56966" w:rsidRDefault="00B56966" w:rsidP="00B56966"/>
    <w:p w:rsidR="00B56966" w:rsidRDefault="00B56966" w:rsidP="00B56966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у пользователя уже есть активные вопросы, сообщаем о превышении лимита заданных вопросов.</w:t>
      </w:r>
    </w:p>
    <w:p w:rsidR="006D7E8A" w:rsidRDefault="006D7E8A" w:rsidP="00B56966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Проверим.</w:t>
      </w:r>
    </w:p>
    <w:p w:rsidR="006D7E8A" w:rsidRPr="006D7E8A" w:rsidRDefault="00BF4053" w:rsidP="00B56966">
      <w:pPr>
        <w:spacing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1750D841" wp14:editId="1384F8D4">
            <wp:simplePos x="0" y="0"/>
            <wp:positionH relativeFrom="column">
              <wp:posOffset>1498955</wp:posOffset>
            </wp:positionH>
            <wp:positionV relativeFrom="paragraph">
              <wp:posOffset>29083</wp:posOffset>
            </wp:positionV>
            <wp:extent cx="2987675" cy="1874520"/>
            <wp:effectExtent l="19050" t="19050" r="22225" b="11430"/>
            <wp:wrapTight wrapText="bothSides">
              <wp:wrapPolygon edited="0">
                <wp:start x="-138" y="-220"/>
                <wp:lineTo x="-138" y="21512"/>
                <wp:lineTo x="21623" y="21512"/>
                <wp:lineTo x="21623" y="-220"/>
                <wp:lineTo x="-138" y="-22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874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8" w:name="_Toc132986819"/>
    <w:p w:rsidR="00790121" w:rsidRDefault="00715C5B" w:rsidP="00790121">
      <w:pPr>
        <w:pStyle w:val="1"/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52957C" wp14:editId="3C3D88FE">
                <wp:simplePos x="0" y="0"/>
                <wp:positionH relativeFrom="page">
                  <wp:posOffset>482803</wp:posOffset>
                </wp:positionH>
                <wp:positionV relativeFrom="paragraph">
                  <wp:posOffset>-534238</wp:posOffset>
                </wp:positionV>
                <wp:extent cx="6660000" cy="9756000"/>
                <wp:effectExtent l="0" t="0" r="26670" b="17145"/>
                <wp:wrapNone/>
                <wp:docPr id="20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D6890" id="Прямоугольник 12" o:spid="_x0000_s1026" style="position:absolute;margin-left:38pt;margin-top:-42.05pt;width:524.4pt;height:768.2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" filled="f" strokecolor="#2f5496 [2404]" strokeweight="1pt">
                <w10:wrap anchorx="page"/>
              </v:rect>
            </w:pict>
          </mc:Fallback>
        </mc:AlternateContent>
      </w:r>
      <w:r w:rsidR="00790121">
        <w:t>РЕАЛИЗУЕМ РАБОТУ с ВОПРОСАМИ НА СТОРОНЕ АДМИНА</w:t>
      </w:r>
      <w:bookmarkEnd w:id="8"/>
    </w:p>
    <w:p w:rsidR="0073521B" w:rsidRPr="0073521B" w:rsidRDefault="0073521B" w:rsidP="0073521B">
      <w:pPr>
        <w:pStyle w:val="21"/>
        <w:spacing w:after="240"/>
      </w:pPr>
      <w:bookmarkStart w:id="9" w:name="_Toc132986820"/>
      <w:bookmarkStart w:id="10" w:name="_GoBack"/>
      <w:r>
        <w:t>р</w:t>
      </w:r>
      <w:r w:rsidRPr="0073521B">
        <w:t>еализуем обработчик отображения списка вопросов</w:t>
      </w:r>
      <w:bookmarkEnd w:id="9"/>
      <w:bookmarkEnd w:id="10"/>
    </w:p>
    <w:p w:rsidR="00790121" w:rsidRPr="00505BFC" w:rsidRDefault="009B2C36" w:rsidP="0073521B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Добавим</w:t>
      </w:r>
      <w:r w:rsidRPr="00505BF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505BF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директорию</w:t>
      </w:r>
      <w:r w:rsidRPr="00505BFC">
        <w:rPr>
          <w:rFonts w:ascii="Times New Roman" w:hAnsi="Times New Roman" w:cs="Times New Roman"/>
          <w:sz w:val="26"/>
          <w:szCs w:val="26"/>
        </w:rPr>
        <w:t xml:space="preserve"> </w:t>
      </w:r>
      <w:r w:rsidRPr="00505BFC">
        <w:rPr>
          <w:rFonts w:ascii="Times New Roman" w:hAnsi="Times New Roman" w:cs="Times New Roman"/>
          <w:color w:val="0070C0"/>
          <w:sz w:val="26"/>
          <w:szCs w:val="26"/>
          <w:lang w:val="en-US"/>
        </w:rPr>
        <w:t>handlers</w:t>
      </w:r>
      <w:r w:rsidRPr="00505BFC">
        <w:rPr>
          <w:rFonts w:ascii="Times New Roman" w:hAnsi="Times New Roman" w:cs="Times New Roman"/>
          <w:color w:val="0070C0"/>
          <w:sz w:val="26"/>
          <w:szCs w:val="26"/>
        </w:rPr>
        <w:t>/</w:t>
      </w:r>
      <w:r w:rsidRPr="00505BFC">
        <w:rPr>
          <w:rFonts w:ascii="Times New Roman" w:hAnsi="Times New Roman" w:cs="Times New Roman"/>
          <w:color w:val="0070C0"/>
          <w:sz w:val="26"/>
          <w:szCs w:val="26"/>
          <w:lang w:val="en-US"/>
        </w:rPr>
        <w:t>admin</w:t>
      </w:r>
      <w:r w:rsidRPr="00505BFC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модуль</w:t>
      </w:r>
      <w:r w:rsidRPr="00505BFC">
        <w:rPr>
          <w:rFonts w:ascii="Times New Roman" w:hAnsi="Times New Roman" w:cs="Times New Roman"/>
          <w:sz w:val="26"/>
          <w:szCs w:val="26"/>
        </w:rPr>
        <w:t xml:space="preserve"> </w:t>
      </w:r>
      <w:r w:rsidRPr="00505BFC">
        <w:rPr>
          <w:rFonts w:ascii="Times New Roman" w:hAnsi="Times New Roman" w:cs="Times New Roman"/>
          <w:color w:val="0070C0"/>
          <w:sz w:val="26"/>
          <w:szCs w:val="26"/>
          <w:lang w:val="en-US"/>
        </w:rPr>
        <w:t>questions</w:t>
      </w:r>
      <w:r w:rsidRPr="00505BFC">
        <w:rPr>
          <w:rFonts w:ascii="Times New Roman" w:hAnsi="Times New Roman" w:cs="Times New Roman"/>
          <w:color w:val="0070C0"/>
          <w:sz w:val="26"/>
          <w:szCs w:val="26"/>
        </w:rPr>
        <w:t>.</w:t>
      </w:r>
      <w:proofErr w:type="spellStart"/>
      <w:r w:rsidRPr="00505BFC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proofErr w:type="spellEnd"/>
      <w:r w:rsidRPr="00505BFC">
        <w:rPr>
          <w:rFonts w:ascii="Times New Roman" w:hAnsi="Times New Roman" w:cs="Times New Roman"/>
          <w:sz w:val="26"/>
          <w:szCs w:val="26"/>
        </w:rPr>
        <w:t>.</w:t>
      </w:r>
    </w:p>
    <w:p w:rsidR="00BB40BF" w:rsidRPr="00BB40BF" w:rsidRDefault="00BB40BF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Первый</w:t>
      </w:r>
      <w:r w:rsidRPr="00BB40B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обработчик – отображения списка вопросов.</w:t>
      </w:r>
    </w:p>
    <w:p w:rsidR="009B2C36" w:rsidRPr="00AC4A7A" w:rsidRDefault="009B2C36" w:rsidP="009B2C36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505BFC" w:rsidRPr="00505BFC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9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505BFC" w:rsidRPr="00505BF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6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questions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505BFC" w:rsidRPr="00505BFC" w:rsidRDefault="00505BFC" w:rsidP="00505B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handlers.user.menu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questions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aiogram.dispatcher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FSMContext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aiogram.utils.callback_data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CallbackData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keyboards.default.markups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all_right_message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cancel_message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\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submit_markup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aiogram.types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Message,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CallbackQuery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InlineKeyboardMarkup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\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InlineKeyboardButton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ReplyKeyboardRemove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aiogram.types.chat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ChatActions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loader </w:t>
      </w:r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dp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bot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filters </w:t>
      </w:r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IsAdmin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question_cb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CallbackData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'question'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proofErr w:type="spellStart"/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'action'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505BFC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505BFC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dp.message_handler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IsAdmin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r w:rsidRPr="00505BFC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=questions)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process_questions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(message: Message):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bot.send_chat_action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(message.chat.id,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ChatActions.TYPING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questions =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db.fetchall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'SELECT * FROM questions'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proofErr w:type="spellStart"/>
      <w:r w:rsidRPr="00505BFC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len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(questions) == </w:t>
      </w:r>
      <w:r w:rsidRPr="00505BFC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0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Нет</w:t>
      </w:r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вопросов</w:t>
      </w:r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gram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else</w:t>
      </w:r>
      <w:proofErr w:type="gram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for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question </w:t>
      </w:r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in 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questions: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markup =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InlineKeyboardMarkup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markup.add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InlineKeyboardButton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</w:t>
      </w:r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Ответить</w:t>
      </w:r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</w:t>
      </w:r>
      <w:proofErr w:type="spellStart"/>
      <w:r w:rsidRPr="00505BFC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callback_data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question_cb.new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505BFC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cid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505BFC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action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'answer'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)))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(question, </w:t>
      </w:r>
      <w:proofErr w:type="spellStart"/>
      <w:r w:rsidRPr="00505BFC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=markup)</w:t>
      </w:r>
    </w:p>
    <w:p w:rsidR="00505BFC" w:rsidRPr="00505BFC" w:rsidRDefault="00505BFC" w:rsidP="00505BFC">
      <w:pPr>
        <w:spacing w:before="240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Разберем</w:t>
      </w:r>
      <w:r w:rsidRPr="00505BF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некоторые</w:t>
      </w:r>
      <w:r w:rsidRPr="00505BF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выражения</w:t>
      </w:r>
      <w:r w:rsidRPr="00505BFC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505BFC" w:rsidRPr="00505BFC" w:rsidRDefault="00505BFC" w:rsidP="00505B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question_cb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proofErr w:type="gram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CallbackData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'question'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proofErr w:type="spellStart"/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'action'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:rsidR="00505BFC" w:rsidRPr="00505BFC" w:rsidRDefault="00505BFC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Формируем шаблон с возвращаемыми данными. В нем обязательно должен быть идентификатор пользователя, поскольку нам нужно знать, кому слать ответ.</w:t>
      </w:r>
    </w:p>
    <w:p w:rsidR="00505BFC" w:rsidRPr="00505BFC" w:rsidRDefault="00505BFC" w:rsidP="00505B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await</w:t>
      </w:r>
      <w:proofErr w:type="gramEnd"/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bot.send_chat_action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(message.chat.id,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ChatActions.TYPING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:rsidR="00505BFC" w:rsidRPr="00505BFC" w:rsidRDefault="00715C5B" w:rsidP="00505BFC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CBCB61" wp14:editId="0B460EF9">
                <wp:simplePos x="0" y="0"/>
                <wp:positionH relativeFrom="page">
                  <wp:posOffset>490119</wp:posOffset>
                </wp:positionH>
                <wp:positionV relativeFrom="paragraph">
                  <wp:posOffset>-541376</wp:posOffset>
                </wp:positionV>
                <wp:extent cx="6660000" cy="9756000"/>
                <wp:effectExtent l="0" t="0" r="26670" b="17145"/>
                <wp:wrapNone/>
                <wp:docPr id="21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4464F" id="Прямоугольник 12" o:spid="_x0000_s1026" style="position:absolute;margin-left:38.6pt;margin-top:-42.65pt;width:524.4pt;height:768.2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" filled="f" strokecolor="#2f5496 [2404]" strokeweight="1pt">
                <w10:wrap anchorx="page"/>
              </v:rect>
            </w:pict>
          </mc:Fallback>
        </mc:AlternateContent>
      </w:r>
      <w:r w:rsidR="00505BFC">
        <w:rPr>
          <w:rFonts w:ascii="Times New Roman" w:hAnsi="Times New Roman" w:cs="Times New Roman"/>
          <w:sz w:val="26"/>
          <w:szCs w:val="26"/>
        </w:rPr>
        <w:t>Имитируем</w:t>
      </w:r>
      <w:r w:rsidR="00505BFC" w:rsidRPr="00505BF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505BFC">
        <w:rPr>
          <w:rFonts w:ascii="Times New Roman" w:hAnsi="Times New Roman" w:cs="Times New Roman"/>
          <w:sz w:val="26"/>
          <w:szCs w:val="26"/>
        </w:rPr>
        <w:t>набор</w:t>
      </w:r>
      <w:r w:rsidR="00505BFC" w:rsidRPr="00505BF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505BFC">
        <w:rPr>
          <w:rFonts w:ascii="Times New Roman" w:hAnsi="Times New Roman" w:cs="Times New Roman"/>
          <w:sz w:val="26"/>
          <w:szCs w:val="26"/>
        </w:rPr>
        <w:t>сообщения</w:t>
      </w:r>
      <w:r w:rsidR="00505BFC" w:rsidRPr="00505BF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505BFC">
        <w:rPr>
          <w:rFonts w:ascii="Times New Roman" w:hAnsi="Times New Roman" w:cs="Times New Roman"/>
          <w:sz w:val="26"/>
          <w:szCs w:val="26"/>
        </w:rPr>
        <w:t>человеком</w:t>
      </w:r>
      <w:r w:rsidR="00505BFC" w:rsidRPr="00505BFC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715C5B">
        <w:rPr>
          <w:noProof/>
          <w:color w:val="FF0000"/>
          <w:lang w:eastAsia="ru-RU"/>
        </w:rPr>
        <w:t xml:space="preserve"> </w:t>
      </w:r>
    </w:p>
    <w:p w:rsidR="00505BFC" w:rsidRPr="00505BFC" w:rsidRDefault="00505BFC" w:rsidP="00505B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questions</w:t>
      </w:r>
      <w:proofErr w:type="gram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db.fetchall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'SELECT * FROM questions'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:rsidR="00505BFC" w:rsidRPr="00505BFC" w:rsidRDefault="00505BFC" w:rsidP="00505BFC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Получаем список вопросов из базы данных.</w:t>
      </w:r>
    </w:p>
    <w:p w:rsidR="00505BFC" w:rsidRPr="00505BFC" w:rsidRDefault="00505BFC" w:rsidP="00505B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if</w:t>
      </w:r>
      <w:proofErr w:type="gramEnd"/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505BFC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len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(questions) == </w:t>
      </w:r>
      <w:r w:rsidRPr="00505BFC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0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Нет</w:t>
      </w:r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вопросов</w:t>
      </w:r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:rsidR="00505BFC" w:rsidRPr="00505BFC" w:rsidRDefault="00505BFC" w:rsidP="00505BFC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их нет, выводим соответствующее сообщение.</w:t>
      </w:r>
    </w:p>
    <w:p w:rsidR="00505BFC" w:rsidRPr="00505BFC" w:rsidRDefault="00505BFC" w:rsidP="00505B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for</w:t>
      </w:r>
      <w:proofErr w:type="gramEnd"/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question </w:t>
      </w:r>
      <w:r w:rsidRPr="00505BF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in 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questions: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markup = 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InlineKeyboardMarkup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:rsidR="00505BFC" w:rsidRDefault="00505BFC" w:rsidP="00505BFC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вопросы имеются, для каждого формируем кнопку.</w:t>
      </w:r>
    </w:p>
    <w:p w:rsidR="00505BFC" w:rsidRPr="00505BFC" w:rsidRDefault="00505BFC" w:rsidP="00505B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markup.add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InlineKeyboardButton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Ответить</w:t>
      </w:r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505BFC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callback_data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question_cb.new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505BFC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cid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505BFC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action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5BF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'answer'</w:t>
      </w:r>
      <w:r w:rsidRPr="00505BF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)))</w:t>
      </w:r>
    </w:p>
    <w:p w:rsidR="00505BFC" w:rsidRDefault="00505BFC" w:rsidP="00505BFC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 добавляем в разметку.</w:t>
      </w:r>
    </w:p>
    <w:p w:rsidR="00505BFC" w:rsidRDefault="00505BFC" w:rsidP="00505BFC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каждой кнопке привязываем обработчик. При его нажатии будет передаваться идентификатор пользователя.</w:t>
      </w:r>
    </w:p>
    <w:p w:rsidR="00326647" w:rsidRDefault="00326647" w:rsidP="00326647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Сразу подключим обработчики к системе маршрутизации проекта.</w:t>
      </w:r>
    </w:p>
    <w:p w:rsidR="00326647" w:rsidRPr="00BF536C" w:rsidRDefault="00326647" w:rsidP="00326647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1</w:t>
      </w:r>
      <w:r w:rsidRPr="00326647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0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Pr="0032664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6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admin/</w:t>
      </w:r>
      <w:r w:rsidRPr="00BF536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__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init__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3912B4" w:rsidRPr="003912B4" w:rsidRDefault="003912B4" w:rsidP="003912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3912B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3912B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3912B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.questions </w:t>
      </w:r>
      <w:r w:rsidRPr="003912B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3912B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dp</w:t>
      </w:r>
      <w:proofErr w:type="spellEnd"/>
    </w:p>
    <w:p w:rsidR="00505BFC" w:rsidRPr="003912B4" w:rsidRDefault="003912B4" w:rsidP="00505BFC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Проверим</w:t>
      </w:r>
      <w:r w:rsidRPr="003912B4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3912B4" w:rsidRPr="003912B4" w:rsidRDefault="0073521B" w:rsidP="00505BFC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5888" behindDoc="0" locked="0" layoutInCell="1" allowOverlap="1" wp14:anchorId="08DC2EFD" wp14:editId="02034A40">
            <wp:simplePos x="0" y="0"/>
            <wp:positionH relativeFrom="margin">
              <wp:posOffset>899185</wp:posOffset>
            </wp:positionH>
            <wp:positionV relativeFrom="paragraph">
              <wp:posOffset>-80950</wp:posOffset>
            </wp:positionV>
            <wp:extent cx="4204970" cy="2357120"/>
            <wp:effectExtent l="19050" t="19050" r="24130" b="2413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70" cy="2357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BFC" w:rsidRPr="003912B4" w:rsidRDefault="00505BFC" w:rsidP="00A4260B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505BFC" w:rsidRPr="003912B4" w:rsidRDefault="00505BFC" w:rsidP="00A4260B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505BFC" w:rsidRPr="003912B4" w:rsidRDefault="00505BFC" w:rsidP="00A4260B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505BFC" w:rsidRPr="003912B4" w:rsidRDefault="00505BFC" w:rsidP="00A4260B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505BFC" w:rsidRPr="003912B4" w:rsidRDefault="00505BFC" w:rsidP="00A4260B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bookmarkStart w:id="11" w:name="_Toc132986821"/>
    <w:p w:rsidR="00505BFC" w:rsidRDefault="00715C5B" w:rsidP="0073521B">
      <w:pPr>
        <w:pStyle w:val="21"/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DBA8D6" wp14:editId="6DE8C0A1">
                <wp:simplePos x="0" y="0"/>
                <wp:positionH relativeFrom="page">
                  <wp:posOffset>497433</wp:posOffset>
                </wp:positionH>
                <wp:positionV relativeFrom="paragraph">
                  <wp:posOffset>-519379</wp:posOffset>
                </wp:positionV>
                <wp:extent cx="6660000" cy="9756000"/>
                <wp:effectExtent l="0" t="0" r="26670" b="17145"/>
                <wp:wrapNone/>
                <wp:docPr id="22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6E34B" id="Прямоугольник 12" o:spid="_x0000_s1026" style="position:absolute;margin-left:39.15pt;margin-top:-40.9pt;width:524.4pt;height:768.2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" filled="f" strokecolor="#2f5496 [2404]" strokeweight="1pt">
                <w10:wrap anchorx="page"/>
              </v:rect>
            </w:pict>
          </mc:Fallback>
        </mc:AlternateContent>
      </w:r>
      <w:r w:rsidR="0073521B">
        <w:t>реализуем обработчик, обеспечивающий переход к вводу ответа</w:t>
      </w:r>
      <w:bookmarkEnd w:id="11"/>
    </w:p>
    <w:p w:rsidR="0073521B" w:rsidRDefault="0073521B" w:rsidP="0073521B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Добавим класс с состояниями</w:t>
      </w:r>
      <w:r w:rsidR="00E81A39" w:rsidRPr="00E81A39">
        <w:rPr>
          <w:rFonts w:ascii="Times New Roman" w:hAnsi="Times New Roman" w:cs="Times New Roman"/>
          <w:sz w:val="26"/>
          <w:szCs w:val="26"/>
        </w:rPr>
        <w:t xml:space="preserve"> </w:t>
      </w:r>
      <w:r w:rsidR="00E81A39">
        <w:rPr>
          <w:rFonts w:ascii="Times New Roman" w:hAnsi="Times New Roman" w:cs="Times New Roman"/>
          <w:sz w:val="26"/>
          <w:szCs w:val="26"/>
        </w:rPr>
        <w:t xml:space="preserve">в новый модуль </w:t>
      </w:r>
      <w:r w:rsidR="00E81A39" w:rsidRPr="00E81A39">
        <w:rPr>
          <w:rFonts w:ascii="Times New Roman" w:hAnsi="Times New Roman" w:cs="Times New Roman"/>
          <w:color w:val="0070C0"/>
          <w:sz w:val="26"/>
          <w:szCs w:val="26"/>
          <w:lang w:val="en-US"/>
        </w:rPr>
        <w:t>questions</w:t>
      </w:r>
      <w:r w:rsidR="00E81A39" w:rsidRPr="00E81A39">
        <w:rPr>
          <w:rFonts w:ascii="Times New Roman" w:hAnsi="Times New Roman" w:cs="Times New Roman"/>
          <w:color w:val="0070C0"/>
          <w:sz w:val="26"/>
          <w:szCs w:val="26"/>
        </w:rPr>
        <w:t>.</w:t>
      </w:r>
      <w:proofErr w:type="spellStart"/>
      <w:r w:rsidR="00E81A39" w:rsidRPr="00E81A39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73521B" w:rsidRPr="00AC4A7A" w:rsidRDefault="0073521B" w:rsidP="0073521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73521B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11.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</w:t>
      </w:r>
      <w:r w:rsidRPr="0073521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_6/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test</w:t>
      </w:r>
      <w:r w:rsidRPr="0073521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states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questions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E81A39" w:rsidRPr="00E81A39" w:rsidRDefault="00E81A39" w:rsidP="00E81A3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E81A3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E81A3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E81A3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aiogram.dispatcher.filters.state</w:t>
      </w:r>
      <w:proofErr w:type="spellEnd"/>
      <w:r w:rsidRPr="00E81A3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E81A3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E81A3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StatesGroup</w:t>
      </w:r>
      <w:proofErr w:type="spellEnd"/>
      <w:r w:rsidRPr="00E81A3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State</w:t>
      </w:r>
    </w:p>
    <w:p w:rsidR="00E81A39" w:rsidRDefault="00E81A39" w:rsidP="00E81A3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</w:pPr>
    </w:p>
    <w:p w:rsidR="0073521B" w:rsidRPr="0073521B" w:rsidRDefault="0073521B" w:rsidP="00E81A3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7352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class</w:t>
      </w:r>
      <w:proofErr w:type="gramEnd"/>
      <w:r w:rsidRPr="007352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AnswerState</w:t>
      </w:r>
      <w:proofErr w:type="spellEnd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StatesGroup</w:t>
      </w:r>
      <w:proofErr w:type="spellEnd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answer = State()</w:t>
      </w:r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submit = State()</w:t>
      </w:r>
    </w:p>
    <w:p w:rsidR="0073521B" w:rsidRPr="0073521B" w:rsidRDefault="0073521B" w:rsidP="0073521B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Сразу настроим импорт нового класса с </w:t>
      </w:r>
      <w:proofErr w:type="spellStart"/>
      <w:r>
        <w:rPr>
          <w:rFonts w:ascii="Times New Roman" w:hAnsi="Times New Roman" w:cs="Times New Roman"/>
          <w:sz w:val="26"/>
          <w:szCs w:val="26"/>
        </w:rPr>
        <w:t>состояними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73521B" w:rsidRPr="0073521B" w:rsidRDefault="0073521B" w:rsidP="0073521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73521B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1</w:t>
      </w:r>
      <w:r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2</w:t>
      </w:r>
      <w:r w:rsidRPr="0073521B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</w:t>
      </w:r>
      <w:r w:rsidRPr="0073521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_6/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test</w:t>
      </w:r>
      <w:r w:rsidRPr="0073521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states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__init__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73521B" w:rsidRPr="0073521B" w:rsidRDefault="0073521B" w:rsidP="0073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gramStart"/>
      <w:r w:rsidRPr="007352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7352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E81A3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questions</w:t>
      </w:r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7352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import</w:t>
      </w:r>
      <w:r w:rsidRPr="007352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proofErr w:type="spellStart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AnswerState</w:t>
      </w:r>
      <w:proofErr w:type="spellEnd"/>
    </w:p>
    <w:p w:rsidR="009B2C36" w:rsidRDefault="007436B2" w:rsidP="0073521B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Обработчик, обеспечивающий переход к вводу ответа.</w:t>
      </w:r>
    </w:p>
    <w:p w:rsidR="007436B2" w:rsidRPr="00AC4A7A" w:rsidRDefault="007436B2" w:rsidP="007436B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73521B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1</w:t>
      </w:r>
      <w:r w:rsidR="0073521B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3</w:t>
      </w:r>
      <w:r w:rsidRPr="0073521B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</w:t>
      </w:r>
      <w:r w:rsidRPr="0073521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="0073521B" w:rsidRPr="0073521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6</w:t>
      </w:r>
      <w:r w:rsidRPr="0073521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test</w:t>
      </w:r>
      <w:r w:rsidRPr="0073521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="00C23702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admin/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questions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73521B" w:rsidRPr="00715C5B" w:rsidRDefault="0073521B" w:rsidP="0073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715C5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715C5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715C5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states </w:t>
      </w:r>
      <w:r w:rsidRPr="00715C5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715C5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AnswerState</w:t>
      </w:r>
      <w:proofErr w:type="spellEnd"/>
    </w:p>
    <w:p w:rsidR="0073521B" w:rsidRPr="00715C5B" w:rsidRDefault="0073521B" w:rsidP="0073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73521B" w:rsidRPr="0073521B" w:rsidRDefault="0073521B" w:rsidP="007352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73521B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73521B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dp.callback_query_handler</w:t>
      </w:r>
      <w:proofErr w:type="spellEnd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IsAdmin</w:t>
      </w:r>
      <w:proofErr w:type="spellEnd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proofErr w:type="spellStart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question_cb.filter</w:t>
      </w:r>
      <w:proofErr w:type="spellEnd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73521B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action</w:t>
      </w:r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7352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'answer'</w:t>
      </w:r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</w:t>
      </w:r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7352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7352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7352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7352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process_answer</w:t>
      </w:r>
      <w:proofErr w:type="spellEnd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(query: </w:t>
      </w:r>
      <w:proofErr w:type="spellStart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CallbackQuery</w:t>
      </w:r>
      <w:proofErr w:type="spellEnd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callback_data</w:t>
      </w:r>
      <w:proofErr w:type="spellEnd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: </w:t>
      </w:r>
      <w:proofErr w:type="spellStart"/>
      <w:r w:rsidRPr="0073521B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dict</w:t>
      </w:r>
      <w:proofErr w:type="spellEnd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state: </w:t>
      </w:r>
      <w:proofErr w:type="spellStart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FSMContext</w:t>
      </w:r>
      <w:proofErr w:type="spellEnd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7352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7352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with </w:t>
      </w:r>
      <w:proofErr w:type="spellStart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state.proxy</w:t>
      </w:r>
      <w:proofErr w:type="spellEnd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 </w:t>
      </w:r>
      <w:r w:rsidRPr="007352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data[</w:t>
      </w:r>
      <w:r w:rsidRPr="007352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proofErr w:type="spellStart"/>
      <w:r w:rsidRPr="007352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7352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 = </w:t>
      </w:r>
      <w:proofErr w:type="spellStart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callback_data</w:t>
      </w:r>
      <w:proofErr w:type="spellEnd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r w:rsidRPr="007352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proofErr w:type="spellStart"/>
      <w:r w:rsidRPr="007352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7352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7352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query.message.answer</w:t>
      </w:r>
      <w:proofErr w:type="spellEnd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7352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7352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Напиши</w:t>
      </w:r>
      <w:r w:rsidRPr="007352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7352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ответ</w:t>
      </w:r>
      <w:r w:rsidRPr="007352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</w:t>
      </w:r>
      <w:proofErr w:type="spellStart"/>
      <w:r w:rsidRPr="0073521B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ReplyKeyboardRemove</w:t>
      </w:r>
      <w:proofErr w:type="spellEnd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7352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AnswerState.answer.set</w:t>
      </w:r>
      <w:proofErr w:type="spellEnd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:rsidR="0073521B" w:rsidRPr="001D5D35" w:rsidRDefault="001D5D35" w:rsidP="001D5D35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Разберем</w:t>
      </w:r>
      <w:r w:rsidRPr="001D5D3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некоторые</w:t>
      </w:r>
      <w:r w:rsidRPr="001D5D3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выражения</w:t>
      </w:r>
      <w:r w:rsidRPr="001D5D35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1D5D35" w:rsidRPr="001D5D35" w:rsidRDefault="001D5D35" w:rsidP="001D5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jc w:val="left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proofErr w:type="gramStart"/>
      <w:r w:rsidRPr="007352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proofErr w:type="gramEnd"/>
      <w:r w:rsidRPr="007352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with </w:t>
      </w:r>
      <w:proofErr w:type="spellStart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state.proxy</w:t>
      </w:r>
      <w:proofErr w:type="spellEnd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 </w:t>
      </w:r>
      <w:r w:rsidRPr="007352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data[</w:t>
      </w:r>
      <w:r w:rsidRPr="007352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proofErr w:type="spellStart"/>
      <w:r w:rsidRPr="007352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7352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 = </w:t>
      </w:r>
      <w:proofErr w:type="spellStart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callback_data</w:t>
      </w:r>
      <w:proofErr w:type="spellEnd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r w:rsidRPr="007352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proofErr w:type="spellStart"/>
      <w:r w:rsidRPr="007352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7352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</w:p>
    <w:p w:rsidR="001D5D35" w:rsidRPr="001D5D35" w:rsidRDefault="001D5D35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Пополняем словарь контекста идентификатором пользователя. Идентификатор получаем из «</w:t>
      </w:r>
      <w:proofErr w:type="spellStart"/>
      <w:r>
        <w:rPr>
          <w:rFonts w:ascii="Times New Roman" w:hAnsi="Times New Roman" w:cs="Times New Roman"/>
          <w:sz w:val="26"/>
          <w:szCs w:val="26"/>
        </w:rPr>
        <w:t>коллбека</w:t>
      </w:r>
      <w:proofErr w:type="spellEnd"/>
      <w:r>
        <w:rPr>
          <w:rFonts w:ascii="Times New Roman" w:hAnsi="Times New Roman" w:cs="Times New Roman"/>
          <w:sz w:val="26"/>
          <w:szCs w:val="26"/>
        </w:rPr>
        <w:t>» с данными.</w:t>
      </w:r>
    </w:p>
    <w:p w:rsidR="0073521B" w:rsidRPr="001D5D35" w:rsidRDefault="001D5D35" w:rsidP="001D5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7352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await</w:t>
      </w:r>
      <w:proofErr w:type="gramEnd"/>
      <w:r w:rsidRPr="007352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query.message.answer</w:t>
      </w:r>
      <w:proofErr w:type="spellEnd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7352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7352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Напиши</w:t>
      </w:r>
      <w:r w:rsidRPr="007352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7352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ответ</w:t>
      </w:r>
      <w:r w:rsidRPr="0073521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</w:t>
      </w:r>
      <w:proofErr w:type="spellStart"/>
      <w:r w:rsidRPr="0073521B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ReplyKeyboardRemove</w:t>
      </w:r>
      <w:proofErr w:type="spellEnd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:rsidR="0073521B" w:rsidRPr="001D5D35" w:rsidRDefault="001D5D35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Предлагаем админу ввести ответ на вопрос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пользовтаеля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73521B" w:rsidRPr="001D5D35" w:rsidRDefault="001D5D35" w:rsidP="001D5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7352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await</w:t>
      </w:r>
      <w:proofErr w:type="gramEnd"/>
      <w:r w:rsidRPr="0073521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proofErr w:type="spellStart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AnswerState</w:t>
      </w:r>
      <w:proofErr w:type="spellEnd"/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answer</w:t>
      </w:r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set</w:t>
      </w:r>
      <w:r w:rsidRPr="0073521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()</w:t>
      </w:r>
    </w:p>
    <w:p w:rsidR="0073521B" w:rsidRDefault="00715C5B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994447" wp14:editId="6EDD203F">
                <wp:simplePos x="0" y="0"/>
                <wp:positionH relativeFrom="page">
                  <wp:posOffset>497434</wp:posOffset>
                </wp:positionH>
                <wp:positionV relativeFrom="paragraph">
                  <wp:posOffset>-512064</wp:posOffset>
                </wp:positionV>
                <wp:extent cx="6660000" cy="9756000"/>
                <wp:effectExtent l="0" t="0" r="26670" b="17145"/>
                <wp:wrapNone/>
                <wp:docPr id="23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E572F" id="Прямоугольник 12" o:spid="_x0000_s1026" style="position:absolute;margin-left:39.15pt;margin-top:-40.3pt;width:524.4pt;height:768.2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" filled="f" strokecolor="#2f5496 [2404]" strokeweight="1pt">
                <w10:wrap anchorx="page"/>
              </v:rect>
            </w:pict>
          </mc:Fallback>
        </mc:AlternateContent>
      </w:r>
      <w:r w:rsidR="001D5D35">
        <w:rPr>
          <w:rFonts w:ascii="Times New Roman" w:hAnsi="Times New Roman" w:cs="Times New Roman"/>
          <w:sz w:val="26"/>
          <w:szCs w:val="26"/>
        </w:rPr>
        <w:t>Устанавливаем состояние ожидания ответа на вопрос.</w:t>
      </w:r>
    </w:p>
    <w:p w:rsidR="001D5D35" w:rsidRDefault="00C23702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6912" behindDoc="1" locked="0" layoutInCell="1" allowOverlap="1" wp14:anchorId="46BB88A8" wp14:editId="23765FF6">
            <wp:simplePos x="0" y="0"/>
            <wp:positionH relativeFrom="column">
              <wp:posOffset>1273124</wp:posOffset>
            </wp:positionH>
            <wp:positionV relativeFrom="paragraph">
              <wp:posOffset>279527</wp:posOffset>
            </wp:positionV>
            <wp:extent cx="3188335" cy="2135505"/>
            <wp:effectExtent l="19050" t="19050" r="12065" b="17145"/>
            <wp:wrapTight wrapText="bothSides">
              <wp:wrapPolygon edited="0">
                <wp:start x="-129" y="-193"/>
                <wp:lineTo x="-129" y="21581"/>
                <wp:lineTo x="21553" y="21581"/>
                <wp:lineTo x="21553" y="-193"/>
                <wp:lineTo x="-129" y="-193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135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>Проверим.</w:t>
      </w:r>
    </w:p>
    <w:p w:rsidR="00C23702" w:rsidRPr="001D5D35" w:rsidRDefault="00C23702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73521B" w:rsidRPr="001D5D35" w:rsidRDefault="0073521B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73521B" w:rsidRPr="001D5D35" w:rsidRDefault="0073521B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73521B" w:rsidRPr="001D5D35" w:rsidRDefault="0073521B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73521B" w:rsidRPr="001D5D35" w:rsidRDefault="0073521B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73521B" w:rsidRPr="001D5D35" w:rsidRDefault="0073521B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73521B" w:rsidRPr="00C23702" w:rsidRDefault="00C23702" w:rsidP="00C23702">
      <w:pPr>
        <w:pStyle w:val="21"/>
        <w:spacing w:after="240"/>
      </w:pPr>
      <w:bookmarkStart w:id="12" w:name="_Toc132986822"/>
      <w:r>
        <w:t>реализуем обработчик подтверждения правильности ответа</w:t>
      </w:r>
      <w:bookmarkEnd w:id="12"/>
    </w:p>
    <w:p w:rsidR="007436B2" w:rsidRDefault="007436B2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Обработчик подтверждения правильности ответа.</w:t>
      </w:r>
    </w:p>
    <w:p w:rsidR="007436B2" w:rsidRPr="00715C5B" w:rsidRDefault="007436B2" w:rsidP="007436B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715C5B">
        <w:rPr>
          <w:rFonts w:ascii="Times New Roman" w:eastAsia="Arial" w:hAnsi="Times New Roman" w:cs="Times New Roman"/>
          <w:b/>
          <w:sz w:val="28"/>
          <w:szCs w:val="28"/>
          <w:u w:val="single"/>
        </w:rPr>
        <w:t xml:space="preserve"> 1</w:t>
      </w:r>
      <w:r w:rsidR="00C23702" w:rsidRPr="00715C5B">
        <w:rPr>
          <w:rFonts w:ascii="Times New Roman" w:eastAsia="Arial" w:hAnsi="Times New Roman" w:cs="Times New Roman"/>
          <w:b/>
          <w:sz w:val="28"/>
          <w:szCs w:val="28"/>
          <w:u w:val="single"/>
        </w:rPr>
        <w:t>4</w:t>
      </w:r>
      <w:r w:rsidRPr="00715C5B">
        <w:rPr>
          <w:rFonts w:ascii="Times New Roman" w:eastAsia="Arial" w:hAnsi="Times New Roman" w:cs="Times New Roman"/>
          <w:b/>
          <w:sz w:val="28"/>
          <w:szCs w:val="28"/>
          <w:u w:val="single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</w:t>
      </w:r>
      <w:r w:rsidRPr="00715C5B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r w:rsidR="00C23702" w:rsidRPr="00715C5B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715C5B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test</w:t>
      </w:r>
      <w:r w:rsidRPr="00715C5B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proofErr w:type="spellStart"/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aio</w:t>
      </w:r>
      <w:proofErr w:type="spellEnd"/>
      <w:r w:rsidRPr="00715C5B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bot</w:t>
      </w:r>
      <w:r w:rsidRPr="00715C5B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715C5B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 w:rsidR="00C23702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admin</w:t>
      </w:r>
      <w:r w:rsidR="00C23702" w:rsidRPr="00715C5B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questions</w:t>
      </w:r>
      <w:r w:rsidRPr="00715C5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py</w:t>
      </w:r>
      <w:proofErr w:type="spellEnd"/>
    </w:p>
    <w:p w:rsidR="00C23702" w:rsidRPr="00C23702" w:rsidRDefault="00C23702" w:rsidP="00C237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23702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C23702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dp.message_handler</w:t>
      </w:r>
      <w:proofErr w:type="spellEnd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IsAdmin</w:t>
      </w:r>
      <w:proofErr w:type="spellEnd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r w:rsidRPr="00C2370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AnswerState.answer</w:t>
      </w:r>
      <w:proofErr w:type="spellEnd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C2370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C2370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C2370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C2370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process_submit</w:t>
      </w:r>
      <w:proofErr w:type="spellEnd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(message: Message, state: </w:t>
      </w:r>
      <w:proofErr w:type="spellStart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FSMContext</w:t>
      </w:r>
      <w:proofErr w:type="spellEnd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C2370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C2370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with </w:t>
      </w:r>
      <w:proofErr w:type="spellStart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state.proxy</w:t>
      </w:r>
      <w:proofErr w:type="spellEnd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 </w:t>
      </w:r>
      <w:r w:rsidRPr="00C2370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data[</w:t>
      </w:r>
      <w:r w:rsidRPr="00C2370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'answer'</w:t>
      </w:r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 = </w:t>
      </w:r>
      <w:proofErr w:type="spellStart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message.text</w:t>
      </w:r>
      <w:proofErr w:type="spellEnd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C2370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AnswerState.next</w:t>
      </w:r>
      <w:proofErr w:type="spellEnd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C2370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C2370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C2370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Убедитесь</w:t>
      </w:r>
      <w:r w:rsidRPr="00C2370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, </w:t>
      </w:r>
      <w:r w:rsidRPr="00C2370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что</w:t>
      </w:r>
      <w:r w:rsidRPr="00C2370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C2370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не</w:t>
      </w:r>
      <w:r w:rsidRPr="00C2370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C2370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ошиблись</w:t>
      </w:r>
      <w:r w:rsidRPr="00C2370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C2370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</w:t>
      </w:r>
      <w:r w:rsidRPr="00C2370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C2370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ответе</w:t>
      </w:r>
      <w:r w:rsidRPr="00C2370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</w:t>
      </w:r>
      <w:proofErr w:type="spellStart"/>
      <w:r w:rsidRPr="00C2370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submit_markup</w:t>
      </w:r>
      <w:proofErr w:type="spellEnd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:rsidR="00C23702" w:rsidRPr="00505BFC" w:rsidRDefault="00C23702" w:rsidP="00C23702">
      <w:pPr>
        <w:spacing w:before="240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Разберем</w:t>
      </w:r>
      <w:r w:rsidRPr="00505BF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некоторые</w:t>
      </w:r>
      <w:r w:rsidRPr="00505BF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выражения</w:t>
      </w:r>
      <w:r w:rsidRPr="00505BFC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C23702" w:rsidRPr="00C23702" w:rsidRDefault="00C23702" w:rsidP="00C237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proofErr w:type="gramStart"/>
      <w:r w:rsidRPr="00C2370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proofErr w:type="gramEnd"/>
      <w:r w:rsidRPr="00C2370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with </w:t>
      </w:r>
      <w:proofErr w:type="spellStart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state.proxy</w:t>
      </w:r>
      <w:proofErr w:type="spellEnd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 </w:t>
      </w:r>
      <w:r w:rsidRPr="00C2370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data[</w:t>
      </w:r>
      <w:r w:rsidRPr="00C2370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'answer'</w:t>
      </w:r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 = </w:t>
      </w:r>
      <w:proofErr w:type="spellStart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message.text</w:t>
      </w:r>
      <w:proofErr w:type="spellEnd"/>
    </w:p>
    <w:p w:rsidR="00C23702" w:rsidRPr="00C23702" w:rsidRDefault="00C23702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Пополняем словарь контекста текстом сообщения – ответом на вопрос.</w:t>
      </w:r>
    </w:p>
    <w:p w:rsidR="00C23702" w:rsidRPr="00C23702" w:rsidRDefault="00C23702" w:rsidP="00C237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="Times New Roman" w:hAnsi="Times New Roman" w:cs="Times New Roman"/>
          <w:sz w:val="26"/>
          <w:szCs w:val="26"/>
        </w:rPr>
      </w:pPr>
      <w:proofErr w:type="gramStart"/>
      <w:r w:rsidRPr="00C2370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await</w:t>
      </w:r>
      <w:proofErr w:type="gramEnd"/>
      <w:r w:rsidRPr="00C2370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proofErr w:type="spellStart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AnswerState</w:t>
      </w:r>
      <w:proofErr w:type="spellEnd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next</w:t>
      </w:r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()</w:t>
      </w:r>
    </w:p>
    <w:p w:rsidR="00C23702" w:rsidRDefault="00C23702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Переключаемся в состояние подтверждения ответа.</w:t>
      </w:r>
    </w:p>
    <w:p w:rsidR="00C23702" w:rsidRPr="00C23702" w:rsidRDefault="00C23702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Проверим.</w:t>
      </w:r>
    </w:p>
    <w:bookmarkStart w:id="13" w:name="_Toc132986823"/>
    <w:p w:rsidR="00C23702" w:rsidRPr="00C23702" w:rsidRDefault="00715C5B" w:rsidP="00C23702">
      <w:pPr>
        <w:pStyle w:val="21"/>
        <w:spacing w:after="240"/>
        <w:rPr>
          <w:rFonts w:ascii="Times New Roman" w:hAnsi="Times New Roman" w:cs="Times New Roman"/>
          <w:sz w:val="26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5E4FDB" wp14:editId="562A7001">
                <wp:simplePos x="0" y="0"/>
                <wp:positionH relativeFrom="page">
                  <wp:posOffset>504749</wp:posOffset>
                </wp:positionH>
                <wp:positionV relativeFrom="paragraph">
                  <wp:posOffset>-548716</wp:posOffset>
                </wp:positionV>
                <wp:extent cx="6660000" cy="9756000"/>
                <wp:effectExtent l="0" t="0" r="26670" b="17145"/>
                <wp:wrapNone/>
                <wp:docPr id="24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C7D5B" id="Прямоугольник 12" o:spid="_x0000_s1026" style="position:absolute;margin-left:39.75pt;margin-top:-43.2pt;width:524.4pt;height:768.2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" filled="f" strokecolor="#2f5496 [2404]" strokeweight="1pt">
                <w10:wrap anchorx="page"/>
              </v:rect>
            </w:pict>
          </mc:Fallback>
        </mc:AlternateContent>
      </w:r>
      <w:r w:rsidR="00C23702">
        <w:t xml:space="preserve">реализуем обработчик </w:t>
      </w:r>
      <w:r w:rsidR="00C23702">
        <w:rPr>
          <w:rFonts w:ascii="Times New Roman" w:hAnsi="Times New Roman" w:cs="Times New Roman"/>
          <w:noProof/>
          <w:sz w:val="26"/>
          <w:lang w:eastAsia="ru-RU"/>
        </w:rPr>
        <w:drawing>
          <wp:anchor distT="0" distB="0" distL="114300" distR="114300" simplePos="0" relativeHeight="251687936" behindDoc="1" locked="0" layoutInCell="1" allowOverlap="1" wp14:anchorId="77EADFC0" wp14:editId="0896ADC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27700" cy="2531110"/>
            <wp:effectExtent l="19050" t="19050" r="25400" b="21590"/>
            <wp:wrapTight wrapText="bothSides">
              <wp:wrapPolygon edited="0">
                <wp:start x="-72" y="-163"/>
                <wp:lineTo x="-72" y="21622"/>
                <wp:lineTo x="21624" y="21622"/>
                <wp:lineTo x="21624" y="-163"/>
                <wp:lineTo x="-72" y="-163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531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702">
        <w:t>отмены ответа</w:t>
      </w:r>
      <w:bookmarkEnd w:id="13"/>
    </w:p>
    <w:p w:rsidR="007436B2" w:rsidRPr="00C23702" w:rsidRDefault="00C23702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Он будет реагировать на ситуацию, если админ передумает отвечать.</w:t>
      </w:r>
    </w:p>
    <w:p w:rsidR="00D95AF1" w:rsidRPr="00AC4A7A" w:rsidRDefault="00D95AF1" w:rsidP="00D95AF1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1</w:t>
      </w:r>
      <w:r w:rsidR="00C23702" w:rsidRPr="00C23702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5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C23702" w:rsidRPr="00C23702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6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questions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C23702" w:rsidRPr="00C23702" w:rsidRDefault="00C23702" w:rsidP="00C237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23702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C23702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</w:t>
      </w:r>
      <w:proofErr w:type="gramStart"/>
      <w:r w:rsidRPr="00C23702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handler</w:t>
      </w:r>
      <w:proofErr w:type="spellEnd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IsAdmin</w:t>
      </w:r>
      <w:proofErr w:type="spellEnd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r w:rsidRPr="00C2370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cancel_message</w:t>
      </w:r>
      <w:proofErr w:type="spellEnd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C2370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AnswerState.submit</w:t>
      </w:r>
      <w:proofErr w:type="spellEnd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C2370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C2370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C2370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C2370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process_send_answer</w:t>
      </w:r>
      <w:proofErr w:type="spellEnd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(message: Message, state: </w:t>
      </w:r>
      <w:proofErr w:type="spellStart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FSMContext</w:t>
      </w:r>
      <w:proofErr w:type="spellEnd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C2370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C2370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C2370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Отменено</w:t>
      </w:r>
      <w:r w:rsidRPr="00C2370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!'</w:t>
      </w:r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2370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ReplyKeyboardRemove</w:t>
      </w:r>
      <w:proofErr w:type="spellEnd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C2370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state.finish</w:t>
      </w:r>
      <w:proofErr w:type="spellEnd"/>
      <w:r w:rsidRPr="00C237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:rsidR="00C23702" w:rsidRDefault="00C23702" w:rsidP="00C23702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Выключаем состояние. Это означает откат к исходному положению.</w:t>
      </w:r>
    </w:p>
    <w:p w:rsidR="00C23702" w:rsidRDefault="00C23702" w:rsidP="00C23702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Проверим.</w:t>
      </w:r>
    </w:p>
    <w:p w:rsidR="00C23702" w:rsidRDefault="00C23702" w:rsidP="00C23702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C23702" w:rsidRDefault="00C23702" w:rsidP="00C23702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8960" behindDoc="1" locked="0" layoutInCell="1" allowOverlap="1" wp14:anchorId="6ACFD41D" wp14:editId="4209455C">
            <wp:simplePos x="0" y="0"/>
            <wp:positionH relativeFrom="margin">
              <wp:posOffset>1546301</wp:posOffset>
            </wp:positionH>
            <wp:positionV relativeFrom="paragraph">
              <wp:posOffset>-319837</wp:posOffset>
            </wp:positionV>
            <wp:extent cx="2586990" cy="3247390"/>
            <wp:effectExtent l="19050" t="19050" r="22860" b="10160"/>
            <wp:wrapTight wrapText="bothSides">
              <wp:wrapPolygon edited="0">
                <wp:start x="-159" y="-127"/>
                <wp:lineTo x="-159" y="21541"/>
                <wp:lineTo x="21632" y="21541"/>
                <wp:lineTo x="21632" y="-127"/>
                <wp:lineTo x="-159" y="-127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3247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702" w:rsidRDefault="00C23702" w:rsidP="00C23702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C23702" w:rsidRDefault="00C23702" w:rsidP="00C23702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C23702" w:rsidRDefault="00C23702" w:rsidP="00C23702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C23702" w:rsidRDefault="00C23702" w:rsidP="00C23702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C23702" w:rsidRDefault="00C23702" w:rsidP="00C23702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C23702" w:rsidRDefault="00C23702" w:rsidP="00C23702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bookmarkStart w:id="14" w:name="_Toc132986824"/>
    <w:p w:rsidR="00FB5910" w:rsidRDefault="00715C5B" w:rsidP="00FB5910">
      <w:pPr>
        <w:pStyle w:val="21"/>
        <w:rPr>
          <w:rFonts w:ascii="Times New Roman" w:hAnsi="Times New Roman" w:cs="Times New Roman"/>
          <w:sz w:val="26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1DE239" wp14:editId="127C6E97">
                <wp:simplePos x="0" y="0"/>
                <wp:positionH relativeFrom="page">
                  <wp:posOffset>484496</wp:posOffset>
                </wp:positionH>
                <wp:positionV relativeFrom="paragraph">
                  <wp:posOffset>-566383</wp:posOffset>
                </wp:positionV>
                <wp:extent cx="6660000" cy="9756000"/>
                <wp:effectExtent l="0" t="0" r="26670" b="17145"/>
                <wp:wrapNone/>
                <wp:docPr id="25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E6604" id="Прямоугольник 12" o:spid="_x0000_s1026" style="position:absolute;margin-left:38.15pt;margin-top:-44.6pt;width:524.4pt;height:768.2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" filled="f" strokecolor="#2f5496 [2404]" strokeweight="1pt">
                <w10:wrap anchorx="page"/>
              </v:rect>
            </w:pict>
          </mc:Fallback>
        </mc:AlternateContent>
      </w:r>
      <w:r w:rsidR="00FB5910">
        <w:t>реализуем обработчик отправки ответа пользователю</w:t>
      </w:r>
      <w:bookmarkEnd w:id="14"/>
    </w:p>
    <w:p w:rsidR="00D95AF1" w:rsidRDefault="00D95AF1" w:rsidP="00C23702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Обработчик отправки ответа пользователю.</w:t>
      </w:r>
    </w:p>
    <w:p w:rsidR="00D95AF1" w:rsidRPr="00715C5B" w:rsidRDefault="00D95AF1" w:rsidP="00D95AF1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715C5B">
        <w:rPr>
          <w:rFonts w:ascii="Times New Roman" w:eastAsia="Arial" w:hAnsi="Times New Roman" w:cs="Times New Roman"/>
          <w:b/>
          <w:sz w:val="28"/>
          <w:szCs w:val="28"/>
          <w:u w:val="single"/>
        </w:rPr>
        <w:t xml:space="preserve"> 1</w:t>
      </w:r>
      <w:r w:rsidR="00FB5910" w:rsidRPr="00715C5B">
        <w:rPr>
          <w:rFonts w:ascii="Times New Roman" w:eastAsia="Arial" w:hAnsi="Times New Roman" w:cs="Times New Roman"/>
          <w:b/>
          <w:sz w:val="28"/>
          <w:szCs w:val="28"/>
          <w:u w:val="single"/>
        </w:rPr>
        <w:t>6</w:t>
      </w:r>
      <w:r w:rsidRPr="00715C5B">
        <w:rPr>
          <w:rFonts w:ascii="Times New Roman" w:eastAsia="Arial" w:hAnsi="Times New Roman" w:cs="Times New Roman"/>
          <w:b/>
          <w:sz w:val="28"/>
          <w:szCs w:val="28"/>
          <w:u w:val="single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</w:t>
      </w:r>
      <w:r w:rsidRPr="00715C5B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r w:rsidR="00FB5910" w:rsidRPr="00715C5B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715C5B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test</w:t>
      </w:r>
      <w:r w:rsidRPr="00715C5B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proofErr w:type="spellStart"/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aio</w:t>
      </w:r>
      <w:proofErr w:type="spellEnd"/>
      <w:r w:rsidRPr="00715C5B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bot</w:t>
      </w:r>
      <w:r w:rsidRPr="00715C5B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715C5B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 w:rsidR="00FB591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admin</w:t>
      </w:r>
      <w:r w:rsidR="00FB5910" w:rsidRPr="00715C5B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questions</w:t>
      </w:r>
      <w:r w:rsidRPr="00715C5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py</w:t>
      </w:r>
      <w:proofErr w:type="spellEnd"/>
    </w:p>
    <w:p w:rsidR="00FB5910" w:rsidRPr="00FB5910" w:rsidRDefault="00FB5910" w:rsidP="00FB5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FB5910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FB5910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dp.message_handler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IsAdmin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r w:rsidRPr="00FB5910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all_right_message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FB5910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AnswerState.submit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process_send_answer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(message: Message, state: </w:t>
      </w: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FSMContext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with </w:t>
      </w: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state.proxy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 </w:t>
      </w:r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answer = data[</w:t>
      </w:r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'answer'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data[</w:t>
      </w:r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proofErr w:type="spellStart"/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question = </w:t>
      </w: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db.fetchone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'SELECT question FROM questions WHERE </w:t>
      </w:r>
      <w:proofErr w:type="spellStart"/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=?'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(</w:t>
      </w: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,))[</w:t>
      </w:r>
      <w:r w:rsidRPr="00FB5910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0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db.query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'DELETE FROM questions WHERE </w:t>
      </w:r>
      <w:proofErr w:type="spellStart"/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=?'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(</w:t>
      </w: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,))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text = </w:t>
      </w:r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f'</w:t>
      </w:r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Вопрос</w:t>
      </w:r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: &lt;b&gt;</w:t>
      </w:r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question</w:t>
      </w:r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&lt;/b&gt;</w:t>
      </w:r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\n\n</w:t>
      </w:r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Ответ</w:t>
      </w:r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: &lt;b&gt;</w:t>
      </w:r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answer</w:t>
      </w:r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&lt;/b&gt;'</w:t>
      </w:r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    </w:t>
      </w:r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Отправлено</w:t>
      </w:r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!'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FB5910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ReplyKeyboardRemove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bot.send_message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text)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state.finish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  <w:proofErr w:type="gramEnd"/>
    </w:p>
    <w:p w:rsidR="00D95AF1" w:rsidRPr="00FB5910" w:rsidRDefault="00FB5910" w:rsidP="00FB5910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некоторые</w:t>
      </w:r>
      <w:r w:rsidRPr="00FB591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выражения</w:t>
      </w:r>
      <w:r w:rsidRPr="00FB5910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D95AF1" w:rsidRPr="00FB5910" w:rsidRDefault="00FB5910" w:rsidP="00FB5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="Times New Roman" w:hAnsi="Times New Roman" w:cs="Times New Roman"/>
          <w:sz w:val="26"/>
          <w:szCs w:val="26"/>
          <w:lang w:val="en-US"/>
        </w:rPr>
      </w:pP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proofErr w:type="gramEnd"/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with </w:t>
      </w: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state.proxy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 </w:t>
      </w:r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answer = data[</w:t>
      </w:r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'answer'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data[</w:t>
      </w:r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proofErr w:type="spellStart"/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</w:p>
    <w:p w:rsidR="007436B2" w:rsidRDefault="00FB5910" w:rsidP="00A4260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Получаем ответ пользователя и его идентификатор.</w:t>
      </w:r>
    </w:p>
    <w:p w:rsidR="00FB5910" w:rsidRPr="00FB5910" w:rsidRDefault="00FB5910" w:rsidP="00FB5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question</w:t>
      </w:r>
      <w:proofErr w:type="gram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db.fetchone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'SELECT question FROM questions WHERE </w:t>
      </w:r>
      <w:proofErr w:type="spellStart"/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=?'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(</w:t>
      </w: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,))[</w:t>
      </w:r>
      <w:r w:rsidRPr="00FB5910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0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</w:p>
    <w:p w:rsidR="00FB5910" w:rsidRDefault="00FB5910" w:rsidP="00FB5910">
      <w:pPr>
        <w:spacing w:before="24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Получаем вопрос пользователя.</w:t>
      </w:r>
    </w:p>
    <w:p w:rsidR="00FB5910" w:rsidRPr="00FB5910" w:rsidRDefault="00FB5910" w:rsidP="00FB5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db.query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'DELETE FROM questions WHERE </w:t>
      </w:r>
      <w:proofErr w:type="spellStart"/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=?'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(</w:t>
      </w: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,))</w:t>
      </w:r>
    </w:p>
    <w:p w:rsidR="00FB5910" w:rsidRDefault="00FB5910" w:rsidP="00FB5910">
      <w:pPr>
        <w:spacing w:before="2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Удаляем вопрос пользователя.</w:t>
      </w:r>
    </w:p>
    <w:p w:rsidR="00FB5910" w:rsidRPr="00FB5910" w:rsidRDefault="00FB5910" w:rsidP="00FB5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text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 </w:t>
      </w:r>
      <w:proofErr w:type="spellStart"/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f'Вопрос</w:t>
      </w:r>
      <w:proofErr w:type="spellEnd"/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: &lt;b&gt;</w:t>
      </w:r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{</w:t>
      </w: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question</w:t>
      </w:r>
      <w:proofErr w:type="spellEnd"/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}</w:t>
      </w:r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&lt;/</w:t>
      </w:r>
      <w:proofErr w:type="gramStart"/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b&gt;</w:t>
      </w:r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\n\</w:t>
      </w:r>
      <w:proofErr w:type="spellStart"/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n</w:t>
      </w:r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Ответ</w:t>
      </w:r>
      <w:proofErr w:type="spellEnd"/>
      <w:proofErr w:type="gramEnd"/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: &lt;b&gt;</w:t>
      </w:r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{</w:t>
      </w: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answer</w:t>
      </w:r>
      <w:proofErr w:type="spellEnd"/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}</w:t>
      </w:r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&lt;/b&gt;'</w:t>
      </w:r>
    </w:p>
    <w:p w:rsidR="00FB5910" w:rsidRDefault="00FB5910" w:rsidP="00FB5910">
      <w:pPr>
        <w:spacing w:before="2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Формируем текст вопроса и ответа.</w:t>
      </w:r>
    </w:p>
    <w:p w:rsidR="00FB5910" w:rsidRPr="00FB5910" w:rsidRDefault="00FB5910" w:rsidP="00FB5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await</w:t>
      </w:r>
      <w:proofErr w:type="gramEnd"/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Отправлено</w:t>
      </w:r>
      <w:r w:rsidRPr="00FB591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!'</w:t>
      </w:r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FB5910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ReplyKeyboardRemove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:rsidR="00FB5910" w:rsidRDefault="00FB5910" w:rsidP="00FB5910">
      <w:pPr>
        <w:spacing w:before="2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Извещаем админа об отправке ответа.</w:t>
      </w:r>
    </w:p>
    <w:p w:rsidR="00FB5910" w:rsidRPr="00FB5910" w:rsidRDefault="00FB5910" w:rsidP="00FB5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await</w:t>
      </w:r>
      <w:proofErr w:type="gramEnd"/>
      <w:r w:rsidRPr="00FB591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bot.send_message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FB591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text)</w:t>
      </w:r>
    </w:p>
    <w:p w:rsidR="0009006C" w:rsidRPr="00715C5B" w:rsidRDefault="00715C5B" w:rsidP="00FB5910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571183" wp14:editId="3E4774E1">
                <wp:simplePos x="0" y="0"/>
                <wp:positionH relativeFrom="page">
                  <wp:posOffset>463550</wp:posOffset>
                </wp:positionH>
                <wp:positionV relativeFrom="paragraph">
                  <wp:posOffset>-565785</wp:posOffset>
                </wp:positionV>
                <wp:extent cx="6660000" cy="9756000"/>
                <wp:effectExtent l="0" t="0" r="26670" b="17145"/>
                <wp:wrapNone/>
                <wp:docPr id="26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A4D53" id="Прямоугольник 12" o:spid="_x0000_s1026" style="position:absolute;margin-left:36.5pt;margin-top:-44.55pt;width:524.4pt;height:768.2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" filled="f" strokecolor="#2f5496 [2404]" strokeweight="1pt">
                <w10:wrap anchorx="page"/>
              </v:rect>
            </w:pict>
          </mc:Fallback>
        </mc:AlternateContent>
      </w:r>
      <w:r w:rsidR="00FB5910">
        <w:rPr>
          <w:rFonts w:ascii="Times New Roman" w:hAnsi="Times New Roman" w:cs="Times New Roman"/>
          <w:sz w:val="26"/>
          <w:szCs w:val="26"/>
        </w:rPr>
        <w:t>Отправляем ответ автору вопроса.</w:t>
      </w:r>
    </w:p>
    <w:p w:rsidR="0009006C" w:rsidRPr="0009006C" w:rsidRDefault="0009006C" w:rsidP="000900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09006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await</w:t>
      </w:r>
      <w:proofErr w:type="spellEnd"/>
      <w:r w:rsidRPr="0009006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proofErr w:type="spellStart"/>
      <w:r w:rsidRPr="0009006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state.finish</w:t>
      </w:r>
      <w:proofErr w:type="spellEnd"/>
      <w:r w:rsidRPr="0009006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()</w:t>
      </w:r>
    </w:p>
    <w:p w:rsidR="003455BF" w:rsidRDefault="0009006C" w:rsidP="0009006C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Выключаем состояние.</w:t>
      </w:r>
      <w:r w:rsidR="00715C5B" w:rsidRPr="00715C5B">
        <w:rPr>
          <w:noProof/>
          <w:color w:val="FF0000"/>
          <w:lang w:eastAsia="ru-RU"/>
        </w:rPr>
        <w:t xml:space="preserve"> </w:t>
      </w:r>
    </w:p>
    <w:p w:rsidR="00FB5910" w:rsidRDefault="003455BF" w:rsidP="003455B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Проверим.</w:t>
      </w:r>
    </w:p>
    <w:p w:rsidR="003455BF" w:rsidRDefault="003455BF" w:rsidP="003455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10D7432F" wp14:editId="2D3916C0">
            <wp:simplePos x="0" y="0"/>
            <wp:positionH relativeFrom="margin">
              <wp:align>center</wp:align>
            </wp:positionH>
            <wp:positionV relativeFrom="paragraph">
              <wp:posOffset>54940</wp:posOffset>
            </wp:positionV>
            <wp:extent cx="2515870" cy="3730625"/>
            <wp:effectExtent l="19050" t="19050" r="17780" b="22225"/>
            <wp:wrapTight wrapText="bothSides">
              <wp:wrapPolygon edited="0">
                <wp:start x="-164" y="-110"/>
                <wp:lineTo x="-164" y="21618"/>
                <wp:lineTo x="21589" y="21618"/>
                <wp:lineTo x="21589" y="-110"/>
                <wp:lineTo x="-164" y="-11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3730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5BF" w:rsidRPr="003455BF" w:rsidRDefault="003455BF" w:rsidP="003455BF">
      <w:pPr>
        <w:rPr>
          <w:rFonts w:ascii="Times New Roman" w:hAnsi="Times New Roman" w:cs="Times New Roman"/>
          <w:sz w:val="28"/>
          <w:szCs w:val="28"/>
        </w:rPr>
      </w:pPr>
    </w:p>
    <w:p w:rsidR="003455BF" w:rsidRPr="003455BF" w:rsidRDefault="003455BF" w:rsidP="003455BF">
      <w:pPr>
        <w:rPr>
          <w:rFonts w:ascii="Times New Roman" w:hAnsi="Times New Roman" w:cs="Times New Roman"/>
          <w:sz w:val="28"/>
          <w:szCs w:val="28"/>
        </w:rPr>
      </w:pPr>
    </w:p>
    <w:p w:rsidR="003455BF" w:rsidRPr="003455BF" w:rsidRDefault="003455BF" w:rsidP="003455BF">
      <w:pPr>
        <w:rPr>
          <w:rFonts w:ascii="Times New Roman" w:hAnsi="Times New Roman" w:cs="Times New Roman"/>
          <w:sz w:val="28"/>
          <w:szCs w:val="28"/>
        </w:rPr>
      </w:pPr>
    </w:p>
    <w:p w:rsidR="003455BF" w:rsidRPr="003455BF" w:rsidRDefault="003455BF" w:rsidP="003455BF">
      <w:pPr>
        <w:rPr>
          <w:rFonts w:ascii="Times New Roman" w:hAnsi="Times New Roman" w:cs="Times New Roman"/>
          <w:sz w:val="28"/>
          <w:szCs w:val="28"/>
        </w:rPr>
      </w:pPr>
    </w:p>
    <w:p w:rsidR="003455BF" w:rsidRPr="003455BF" w:rsidRDefault="003455BF" w:rsidP="003455BF">
      <w:pPr>
        <w:rPr>
          <w:rFonts w:ascii="Times New Roman" w:hAnsi="Times New Roman" w:cs="Times New Roman"/>
          <w:sz w:val="28"/>
          <w:szCs w:val="28"/>
        </w:rPr>
      </w:pPr>
    </w:p>
    <w:p w:rsidR="003455BF" w:rsidRPr="003455BF" w:rsidRDefault="003455BF" w:rsidP="003455BF">
      <w:pPr>
        <w:rPr>
          <w:rFonts w:ascii="Times New Roman" w:hAnsi="Times New Roman" w:cs="Times New Roman"/>
          <w:sz w:val="28"/>
          <w:szCs w:val="28"/>
        </w:rPr>
      </w:pPr>
    </w:p>
    <w:p w:rsidR="003455BF" w:rsidRPr="003455BF" w:rsidRDefault="003455BF" w:rsidP="003455BF">
      <w:pPr>
        <w:rPr>
          <w:rFonts w:ascii="Times New Roman" w:hAnsi="Times New Roman" w:cs="Times New Roman"/>
          <w:sz w:val="28"/>
          <w:szCs w:val="28"/>
        </w:rPr>
      </w:pPr>
    </w:p>
    <w:p w:rsidR="003455BF" w:rsidRPr="003455BF" w:rsidRDefault="003455BF" w:rsidP="003455BF">
      <w:pPr>
        <w:rPr>
          <w:rFonts w:ascii="Times New Roman" w:hAnsi="Times New Roman" w:cs="Times New Roman"/>
          <w:sz w:val="28"/>
          <w:szCs w:val="28"/>
        </w:rPr>
      </w:pPr>
    </w:p>
    <w:p w:rsidR="003455BF" w:rsidRPr="003455BF" w:rsidRDefault="003455BF" w:rsidP="003455BF">
      <w:pPr>
        <w:rPr>
          <w:rFonts w:ascii="Times New Roman" w:hAnsi="Times New Roman" w:cs="Times New Roman"/>
          <w:sz w:val="28"/>
          <w:szCs w:val="28"/>
        </w:rPr>
      </w:pPr>
    </w:p>
    <w:p w:rsidR="003455BF" w:rsidRPr="003455BF" w:rsidRDefault="003455BF" w:rsidP="003455BF">
      <w:pPr>
        <w:rPr>
          <w:rFonts w:ascii="Times New Roman" w:hAnsi="Times New Roman" w:cs="Times New Roman"/>
          <w:sz w:val="28"/>
          <w:szCs w:val="28"/>
        </w:rPr>
      </w:pPr>
    </w:p>
    <w:p w:rsidR="003455BF" w:rsidRPr="003455BF" w:rsidRDefault="003455BF" w:rsidP="003455BF">
      <w:pPr>
        <w:rPr>
          <w:rFonts w:ascii="Times New Roman" w:hAnsi="Times New Roman" w:cs="Times New Roman"/>
          <w:sz w:val="28"/>
          <w:szCs w:val="28"/>
        </w:rPr>
      </w:pPr>
    </w:p>
    <w:p w:rsidR="003455BF" w:rsidRPr="003455BF" w:rsidRDefault="003455BF" w:rsidP="003455BF">
      <w:pPr>
        <w:rPr>
          <w:rFonts w:ascii="Times New Roman" w:hAnsi="Times New Roman" w:cs="Times New Roman"/>
          <w:sz w:val="28"/>
          <w:szCs w:val="28"/>
        </w:rPr>
      </w:pPr>
    </w:p>
    <w:sectPr w:rsidR="003455BF" w:rsidRPr="003455BF" w:rsidSect="00E65EE1">
      <w:footerReference w:type="default" r:id="rId22"/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9C6" w:rsidRDefault="008A39C6" w:rsidP="00706D60">
      <w:r>
        <w:separator/>
      </w:r>
    </w:p>
  </w:endnote>
  <w:endnote w:type="continuationSeparator" w:id="0">
    <w:p w:rsidR="008A39C6" w:rsidRDefault="008A39C6" w:rsidP="00706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/>
      </w:rPr>
      <w:id w:val="-3443680"/>
      <w:docPartObj>
        <w:docPartGallery w:val="Page Numbers (Bottom of Page)"/>
        <w:docPartUnique/>
      </w:docPartObj>
    </w:sdtPr>
    <w:sdtEndPr/>
    <w:sdtContent>
      <w:p w:rsidR="00666783" w:rsidRPr="00CE1E92" w:rsidRDefault="00666783" w:rsidP="00706D60">
        <w:pPr>
          <w:pStyle w:val="af"/>
          <w:rPr>
            <w:noProof/>
          </w:rPr>
        </w:pPr>
        <w:r w:rsidRPr="00CE1E92">
          <w:rPr>
            <w:noProof/>
            <w:lang w:bidi="ru-RU"/>
          </w:rPr>
          <w:fldChar w:fldCharType="begin"/>
        </w:r>
        <w:r w:rsidRPr="00CE1E92">
          <w:rPr>
            <w:noProof/>
            <w:lang w:bidi="ru-RU"/>
          </w:rPr>
          <w:instrText xml:space="preserve"> PAGE   \* MERGEFORMAT </w:instrText>
        </w:r>
        <w:r w:rsidRPr="00CE1E92">
          <w:rPr>
            <w:noProof/>
            <w:lang w:bidi="ru-RU"/>
          </w:rPr>
          <w:fldChar w:fldCharType="separate"/>
        </w:r>
        <w:r w:rsidR="00BA2F82">
          <w:rPr>
            <w:noProof/>
            <w:lang w:bidi="ru-RU"/>
          </w:rPr>
          <w:t>8</w:t>
        </w:r>
        <w:r w:rsidRPr="00CE1E92">
          <w:rPr>
            <w:noProof/>
            <w:lang w:bidi="ru-RU"/>
          </w:rPr>
          <w:fldChar w:fldCharType="end"/>
        </w:r>
      </w:p>
    </w:sdtContent>
  </w:sdt>
  <w:p w:rsidR="00666783" w:rsidRPr="00CE1E92" w:rsidRDefault="00666783" w:rsidP="00706D60">
    <w:pPr>
      <w:pStyle w:val="af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9C6" w:rsidRDefault="008A39C6" w:rsidP="00706D60">
      <w:r>
        <w:separator/>
      </w:r>
    </w:p>
  </w:footnote>
  <w:footnote w:type="continuationSeparator" w:id="0">
    <w:p w:rsidR="008A39C6" w:rsidRDefault="008A39C6" w:rsidP="00706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DB3AFE8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8F2553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A0C77F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7E0286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AECF00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0A26E3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216244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820BF1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C1A862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5CC83A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2C4253"/>
    <w:multiLevelType w:val="multilevel"/>
    <w:tmpl w:val="34CAA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484937"/>
    <w:multiLevelType w:val="multilevel"/>
    <w:tmpl w:val="21C4B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80629F"/>
    <w:multiLevelType w:val="multilevel"/>
    <w:tmpl w:val="62302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D15EB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0857E16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442B7732"/>
    <w:multiLevelType w:val="multilevel"/>
    <w:tmpl w:val="11984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C83103"/>
    <w:multiLevelType w:val="multilevel"/>
    <w:tmpl w:val="05C81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0E409CC"/>
    <w:multiLevelType w:val="hybridMultilevel"/>
    <w:tmpl w:val="4392B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9">
    <w:nsid w:val="57661A6A"/>
    <w:multiLevelType w:val="multilevel"/>
    <w:tmpl w:val="1EF89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607707"/>
    <w:multiLevelType w:val="hybridMultilevel"/>
    <w:tmpl w:val="11D0B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AB7B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0637704"/>
    <w:multiLevelType w:val="multilevel"/>
    <w:tmpl w:val="62D61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7256A3"/>
    <w:multiLevelType w:val="hybridMultilevel"/>
    <w:tmpl w:val="DDDE4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F82F20"/>
    <w:multiLevelType w:val="hybridMultilevel"/>
    <w:tmpl w:val="5540D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210000"/>
    <w:multiLevelType w:val="hybridMultilevel"/>
    <w:tmpl w:val="6010C3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3635EF"/>
    <w:multiLevelType w:val="multilevel"/>
    <w:tmpl w:val="B69E6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2"/>
  </w:num>
  <w:num w:numId="3">
    <w:abstractNumId w:val="9"/>
  </w:num>
  <w:num w:numId="4">
    <w:abstractNumId w:val="13"/>
  </w:num>
  <w:num w:numId="5">
    <w:abstractNumId w:val="21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24"/>
  </w:num>
  <w:num w:numId="17">
    <w:abstractNumId w:val="25"/>
  </w:num>
  <w:num w:numId="18">
    <w:abstractNumId w:val="20"/>
  </w:num>
  <w:num w:numId="19">
    <w:abstractNumId w:val="26"/>
  </w:num>
  <w:num w:numId="20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19"/>
  </w:num>
  <w:num w:numId="23">
    <w:abstractNumId w:val="15"/>
  </w:num>
  <w:num w:numId="24">
    <w:abstractNumId w:val="27"/>
  </w:num>
  <w:num w:numId="25">
    <w:abstractNumId w:val="23"/>
  </w:num>
  <w:num w:numId="26">
    <w:abstractNumId w:val="16"/>
  </w:num>
  <w:num w:numId="27">
    <w:abstractNumId w:val="17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A40"/>
    <w:rsid w:val="000018F2"/>
    <w:rsid w:val="00002479"/>
    <w:rsid w:val="000029FA"/>
    <w:rsid w:val="00005C3C"/>
    <w:rsid w:val="00007708"/>
    <w:rsid w:val="00020FC9"/>
    <w:rsid w:val="0002109C"/>
    <w:rsid w:val="0002186F"/>
    <w:rsid w:val="00024DA1"/>
    <w:rsid w:val="00025B0D"/>
    <w:rsid w:val="00026050"/>
    <w:rsid w:val="000411DF"/>
    <w:rsid w:val="000433F6"/>
    <w:rsid w:val="0004743B"/>
    <w:rsid w:val="00050E77"/>
    <w:rsid w:val="00052764"/>
    <w:rsid w:val="000557A1"/>
    <w:rsid w:val="00057000"/>
    <w:rsid w:val="00060A3F"/>
    <w:rsid w:val="00062CEC"/>
    <w:rsid w:val="00065667"/>
    <w:rsid w:val="00067067"/>
    <w:rsid w:val="00067DCB"/>
    <w:rsid w:val="000714F1"/>
    <w:rsid w:val="00072813"/>
    <w:rsid w:val="0008174B"/>
    <w:rsid w:val="0008252F"/>
    <w:rsid w:val="000851F6"/>
    <w:rsid w:val="00085875"/>
    <w:rsid w:val="000861D4"/>
    <w:rsid w:val="0009006C"/>
    <w:rsid w:val="00090E57"/>
    <w:rsid w:val="0009268B"/>
    <w:rsid w:val="00092BE7"/>
    <w:rsid w:val="000A0DC5"/>
    <w:rsid w:val="000A1E33"/>
    <w:rsid w:val="000A20BE"/>
    <w:rsid w:val="000A3547"/>
    <w:rsid w:val="000B1C7F"/>
    <w:rsid w:val="000B5E2F"/>
    <w:rsid w:val="000C41E4"/>
    <w:rsid w:val="000D35F6"/>
    <w:rsid w:val="000D7E11"/>
    <w:rsid w:val="000E1266"/>
    <w:rsid w:val="000E1F7F"/>
    <w:rsid w:val="000E27F0"/>
    <w:rsid w:val="000E793A"/>
    <w:rsid w:val="000F1C19"/>
    <w:rsid w:val="000F3406"/>
    <w:rsid w:val="000F5CE0"/>
    <w:rsid w:val="0010013B"/>
    <w:rsid w:val="001022DA"/>
    <w:rsid w:val="0010378D"/>
    <w:rsid w:val="00104CC6"/>
    <w:rsid w:val="00105604"/>
    <w:rsid w:val="00115014"/>
    <w:rsid w:val="0011655A"/>
    <w:rsid w:val="00117083"/>
    <w:rsid w:val="00121D63"/>
    <w:rsid w:val="00123221"/>
    <w:rsid w:val="00124E86"/>
    <w:rsid w:val="00131535"/>
    <w:rsid w:val="00131D8A"/>
    <w:rsid w:val="00136DDD"/>
    <w:rsid w:val="00143E97"/>
    <w:rsid w:val="001440E9"/>
    <w:rsid w:val="00145612"/>
    <w:rsid w:val="00145EE3"/>
    <w:rsid w:val="00146466"/>
    <w:rsid w:val="00146B94"/>
    <w:rsid w:val="00150B01"/>
    <w:rsid w:val="001561DC"/>
    <w:rsid w:val="00160F1C"/>
    <w:rsid w:val="00164F3C"/>
    <w:rsid w:val="00165112"/>
    <w:rsid w:val="0016528B"/>
    <w:rsid w:val="00165910"/>
    <w:rsid w:val="001667D2"/>
    <w:rsid w:val="00180DC3"/>
    <w:rsid w:val="001812BC"/>
    <w:rsid w:val="00184A71"/>
    <w:rsid w:val="00185638"/>
    <w:rsid w:val="001871E3"/>
    <w:rsid w:val="00190A64"/>
    <w:rsid w:val="001A0417"/>
    <w:rsid w:val="001A0439"/>
    <w:rsid w:val="001A0B64"/>
    <w:rsid w:val="001A4458"/>
    <w:rsid w:val="001A70F2"/>
    <w:rsid w:val="001B2514"/>
    <w:rsid w:val="001B4B80"/>
    <w:rsid w:val="001C2430"/>
    <w:rsid w:val="001C3D24"/>
    <w:rsid w:val="001C45AE"/>
    <w:rsid w:val="001C7FA2"/>
    <w:rsid w:val="001D5D35"/>
    <w:rsid w:val="001D635A"/>
    <w:rsid w:val="001D6DFE"/>
    <w:rsid w:val="001E2174"/>
    <w:rsid w:val="001E2E9F"/>
    <w:rsid w:val="001E5CE9"/>
    <w:rsid w:val="001E61E5"/>
    <w:rsid w:val="001F0BF1"/>
    <w:rsid w:val="001F34FA"/>
    <w:rsid w:val="001F48C2"/>
    <w:rsid w:val="00200DDE"/>
    <w:rsid w:val="00201561"/>
    <w:rsid w:val="00204C1F"/>
    <w:rsid w:val="00206BBA"/>
    <w:rsid w:val="00207771"/>
    <w:rsid w:val="002100DD"/>
    <w:rsid w:val="00210BD6"/>
    <w:rsid w:val="0021113B"/>
    <w:rsid w:val="00212ACF"/>
    <w:rsid w:val="002151B2"/>
    <w:rsid w:val="0022046C"/>
    <w:rsid w:val="0022057A"/>
    <w:rsid w:val="0022457A"/>
    <w:rsid w:val="0022701C"/>
    <w:rsid w:val="00227648"/>
    <w:rsid w:val="00231903"/>
    <w:rsid w:val="00232B87"/>
    <w:rsid w:val="00235151"/>
    <w:rsid w:val="00236591"/>
    <w:rsid w:val="0023680A"/>
    <w:rsid w:val="00241E79"/>
    <w:rsid w:val="002437EF"/>
    <w:rsid w:val="002441F5"/>
    <w:rsid w:val="00244565"/>
    <w:rsid w:val="00245A38"/>
    <w:rsid w:val="002472D5"/>
    <w:rsid w:val="00247C44"/>
    <w:rsid w:val="002538C5"/>
    <w:rsid w:val="00255091"/>
    <w:rsid w:val="00255AF0"/>
    <w:rsid w:val="00255C53"/>
    <w:rsid w:val="00257C85"/>
    <w:rsid w:val="00257D1E"/>
    <w:rsid w:val="00261405"/>
    <w:rsid w:val="00261829"/>
    <w:rsid w:val="00265551"/>
    <w:rsid w:val="002727DC"/>
    <w:rsid w:val="002755A5"/>
    <w:rsid w:val="00281D70"/>
    <w:rsid w:val="00284881"/>
    <w:rsid w:val="00285982"/>
    <w:rsid w:val="00292A67"/>
    <w:rsid w:val="002974C8"/>
    <w:rsid w:val="002A3F69"/>
    <w:rsid w:val="002B0616"/>
    <w:rsid w:val="002B2BB5"/>
    <w:rsid w:val="002B2E77"/>
    <w:rsid w:val="002B31A6"/>
    <w:rsid w:val="002B5D98"/>
    <w:rsid w:val="002C3959"/>
    <w:rsid w:val="002C5772"/>
    <w:rsid w:val="002C64AF"/>
    <w:rsid w:val="002C7DBF"/>
    <w:rsid w:val="002D0CB3"/>
    <w:rsid w:val="002D1ADA"/>
    <w:rsid w:val="002D35F1"/>
    <w:rsid w:val="002D5F67"/>
    <w:rsid w:val="002E021F"/>
    <w:rsid w:val="002E47E0"/>
    <w:rsid w:val="002E4D71"/>
    <w:rsid w:val="002E4D7A"/>
    <w:rsid w:val="002E58B3"/>
    <w:rsid w:val="002E58CD"/>
    <w:rsid w:val="002E608D"/>
    <w:rsid w:val="002F0A9B"/>
    <w:rsid w:val="002F0D0B"/>
    <w:rsid w:val="002F33FC"/>
    <w:rsid w:val="002F4E07"/>
    <w:rsid w:val="003024F2"/>
    <w:rsid w:val="003113B8"/>
    <w:rsid w:val="003161E7"/>
    <w:rsid w:val="003214E7"/>
    <w:rsid w:val="003250DA"/>
    <w:rsid w:val="00326647"/>
    <w:rsid w:val="00331534"/>
    <w:rsid w:val="00331EA3"/>
    <w:rsid w:val="00332890"/>
    <w:rsid w:val="00332DCD"/>
    <w:rsid w:val="00334708"/>
    <w:rsid w:val="003352E9"/>
    <w:rsid w:val="00342842"/>
    <w:rsid w:val="0034423D"/>
    <w:rsid w:val="00344D7B"/>
    <w:rsid w:val="003455BF"/>
    <w:rsid w:val="0034689C"/>
    <w:rsid w:val="00346F4E"/>
    <w:rsid w:val="00352EB2"/>
    <w:rsid w:val="0037541F"/>
    <w:rsid w:val="00383516"/>
    <w:rsid w:val="00383FC9"/>
    <w:rsid w:val="003847E5"/>
    <w:rsid w:val="0039075C"/>
    <w:rsid w:val="00390B74"/>
    <w:rsid w:val="003912B4"/>
    <w:rsid w:val="003A36DB"/>
    <w:rsid w:val="003A7F2A"/>
    <w:rsid w:val="003B01F9"/>
    <w:rsid w:val="003B06AD"/>
    <w:rsid w:val="003B3954"/>
    <w:rsid w:val="003B7325"/>
    <w:rsid w:val="003C22D8"/>
    <w:rsid w:val="003C239A"/>
    <w:rsid w:val="003C6D50"/>
    <w:rsid w:val="003D21F9"/>
    <w:rsid w:val="003D584A"/>
    <w:rsid w:val="003E0200"/>
    <w:rsid w:val="003E57F4"/>
    <w:rsid w:val="003F3A81"/>
    <w:rsid w:val="003F4F2E"/>
    <w:rsid w:val="003F58A4"/>
    <w:rsid w:val="004008E6"/>
    <w:rsid w:val="004009BB"/>
    <w:rsid w:val="00403454"/>
    <w:rsid w:val="0040459A"/>
    <w:rsid w:val="0040525F"/>
    <w:rsid w:val="00411707"/>
    <w:rsid w:val="00414ED0"/>
    <w:rsid w:val="00416074"/>
    <w:rsid w:val="004171EF"/>
    <w:rsid w:val="00420044"/>
    <w:rsid w:val="0042459E"/>
    <w:rsid w:val="00424BC5"/>
    <w:rsid w:val="0042569F"/>
    <w:rsid w:val="00434648"/>
    <w:rsid w:val="0043633F"/>
    <w:rsid w:val="004363E6"/>
    <w:rsid w:val="00436794"/>
    <w:rsid w:val="00441E7C"/>
    <w:rsid w:val="00444828"/>
    <w:rsid w:val="00450AE2"/>
    <w:rsid w:val="00453531"/>
    <w:rsid w:val="00455CDC"/>
    <w:rsid w:val="00460523"/>
    <w:rsid w:val="00473417"/>
    <w:rsid w:val="00477E4A"/>
    <w:rsid w:val="00482B22"/>
    <w:rsid w:val="004835B3"/>
    <w:rsid w:val="00483772"/>
    <w:rsid w:val="004907A8"/>
    <w:rsid w:val="00495972"/>
    <w:rsid w:val="00497899"/>
    <w:rsid w:val="004A025E"/>
    <w:rsid w:val="004A02C9"/>
    <w:rsid w:val="004A2A14"/>
    <w:rsid w:val="004A2B47"/>
    <w:rsid w:val="004A6C7E"/>
    <w:rsid w:val="004A7A84"/>
    <w:rsid w:val="004B37D9"/>
    <w:rsid w:val="004B4D19"/>
    <w:rsid w:val="004B624E"/>
    <w:rsid w:val="004C0743"/>
    <w:rsid w:val="004C0E81"/>
    <w:rsid w:val="004C0F6A"/>
    <w:rsid w:val="004C46B6"/>
    <w:rsid w:val="004C4F93"/>
    <w:rsid w:val="004C55C3"/>
    <w:rsid w:val="004D1823"/>
    <w:rsid w:val="004D2EE6"/>
    <w:rsid w:val="004D4966"/>
    <w:rsid w:val="004E276A"/>
    <w:rsid w:val="004E5E2F"/>
    <w:rsid w:val="004F1D2C"/>
    <w:rsid w:val="004F392D"/>
    <w:rsid w:val="004F4453"/>
    <w:rsid w:val="004F472C"/>
    <w:rsid w:val="004F5F91"/>
    <w:rsid w:val="004F6EDD"/>
    <w:rsid w:val="005038F3"/>
    <w:rsid w:val="00505BFC"/>
    <w:rsid w:val="00506439"/>
    <w:rsid w:val="00512EC1"/>
    <w:rsid w:val="00516FA2"/>
    <w:rsid w:val="0052049A"/>
    <w:rsid w:val="005216B8"/>
    <w:rsid w:val="0052523A"/>
    <w:rsid w:val="00525556"/>
    <w:rsid w:val="0053586B"/>
    <w:rsid w:val="005370FF"/>
    <w:rsid w:val="005416C9"/>
    <w:rsid w:val="00542F7A"/>
    <w:rsid w:val="0055147B"/>
    <w:rsid w:val="00552B8C"/>
    <w:rsid w:val="0055359D"/>
    <w:rsid w:val="00560E36"/>
    <w:rsid w:val="005640E0"/>
    <w:rsid w:val="0056422A"/>
    <w:rsid w:val="00564BC4"/>
    <w:rsid w:val="00565CD5"/>
    <w:rsid w:val="0056626F"/>
    <w:rsid w:val="005744FB"/>
    <w:rsid w:val="00576B76"/>
    <w:rsid w:val="0058503B"/>
    <w:rsid w:val="0058590E"/>
    <w:rsid w:val="00586D8C"/>
    <w:rsid w:val="00590D82"/>
    <w:rsid w:val="00591B00"/>
    <w:rsid w:val="0059285B"/>
    <w:rsid w:val="0059724B"/>
    <w:rsid w:val="005A04DF"/>
    <w:rsid w:val="005A0BF8"/>
    <w:rsid w:val="005A4517"/>
    <w:rsid w:val="005A5A05"/>
    <w:rsid w:val="005B425A"/>
    <w:rsid w:val="005B43EE"/>
    <w:rsid w:val="005B47D4"/>
    <w:rsid w:val="005B6FDF"/>
    <w:rsid w:val="005B7EC8"/>
    <w:rsid w:val="005C0074"/>
    <w:rsid w:val="005C0683"/>
    <w:rsid w:val="005C1636"/>
    <w:rsid w:val="005C403F"/>
    <w:rsid w:val="005C48D8"/>
    <w:rsid w:val="005C4F9F"/>
    <w:rsid w:val="005C65C0"/>
    <w:rsid w:val="005D217A"/>
    <w:rsid w:val="005D48DA"/>
    <w:rsid w:val="005D554F"/>
    <w:rsid w:val="005D7DB2"/>
    <w:rsid w:val="005E2BE2"/>
    <w:rsid w:val="005E640A"/>
    <w:rsid w:val="005E6B30"/>
    <w:rsid w:val="005E774B"/>
    <w:rsid w:val="005F05B3"/>
    <w:rsid w:val="005F1695"/>
    <w:rsid w:val="005F28E9"/>
    <w:rsid w:val="005F72CB"/>
    <w:rsid w:val="005F7465"/>
    <w:rsid w:val="00602268"/>
    <w:rsid w:val="006030F9"/>
    <w:rsid w:val="006052E0"/>
    <w:rsid w:val="00611B91"/>
    <w:rsid w:val="00617426"/>
    <w:rsid w:val="00627D9C"/>
    <w:rsid w:val="006314F6"/>
    <w:rsid w:val="00632832"/>
    <w:rsid w:val="00633063"/>
    <w:rsid w:val="00634296"/>
    <w:rsid w:val="00637ACF"/>
    <w:rsid w:val="00637C5F"/>
    <w:rsid w:val="006512AE"/>
    <w:rsid w:val="00653174"/>
    <w:rsid w:val="00656438"/>
    <w:rsid w:val="00657167"/>
    <w:rsid w:val="00661772"/>
    <w:rsid w:val="00663977"/>
    <w:rsid w:val="00663EBC"/>
    <w:rsid w:val="006654C7"/>
    <w:rsid w:val="00666783"/>
    <w:rsid w:val="006745B7"/>
    <w:rsid w:val="0067643F"/>
    <w:rsid w:val="006778E3"/>
    <w:rsid w:val="00684CAE"/>
    <w:rsid w:val="00684E45"/>
    <w:rsid w:val="00685A07"/>
    <w:rsid w:val="006862D1"/>
    <w:rsid w:val="00687FE3"/>
    <w:rsid w:val="006917BF"/>
    <w:rsid w:val="006946BF"/>
    <w:rsid w:val="00696265"/>
    <w:rsid w:val="006A116F"/>
    <w:rsid w:val="006A3155"/>
    <w:rsid w:val="006A686D"/>
    <w:rsid w:val="006B1301"/>
    <w:rsid w:val="006B4AC9"/>
    <w:rsid w:val="006B6867"/>
    <w:rsid w:val="006C6DF1"/>
    <w:rsid w:val="006C71D2"/>
    <w:rsid w:val="006D3381"/>
    <w:rsid w:val="006D396E"/>
    <w:rsid w:val="006D3FD3"/>
    <w:rsid w:val="006D6A7F"/>
    <w:rsid w:val="006D7A61"/>
    <w:rsid w:val="006D7E8A"/>
    <w:rsid w:val="006E02FF"/>
    <w:rsid w:val="006E0AD5"/>
    <w:rsid w:val="006E2FB9"/>
    <w:rsid w:val="006E3B58"/>
    <w:rsid w:val="006E3D8D"/>
    <w:rsid w:val="006E626D"/>
    <w:rsid w:val="006E6A37"/>
    <w:rsid w:val="006F1DE9"/>
    <w:rsid w:val="006F4245"/>
    <w:rsid w:val="006F5049"/>
    <w:rsid w:val="006F6453"/>
    <w:rsid w:val="0070206E"/>
    <w:rsid w:val="007038B9"/>
    <w:rsid w:val="00704505"/>
    <w:rsid w:val="00704CAB"/>
    <w:rsid w:val="0070637A"/>
    <w:rsid w:val="00706A30"/>
    <w:rsid w:val="00706D60"/>
    <w:rsid w:val="00710767"/>
    <w:rsid w:val="00710E9A"/>
    <w:rsid w:val="00715C5B"/>
    <w:rsid w:val="007163DA"/>
    <w:rsid w:val="00717926"/>
    <w:rsid w:val="00721AB8"/>
    <w:rsid w:val="00721B67"/>
    <w:rsid w:val="007225FF"/>
    <w:rsid w:val="007253CE"/>
    <w:rsid w:val="007304A3"/>
    <w:rsid w:val="00731EC4"/>
    <w:rsid w:val="0073241F"/>
    <w:rsid w:val="0073372F"/>
    <w:rsid w:val="0073521B"/>
    <w:rsid w:val="00743497"/>
    <w:rsid w:val="007436B2"/>
    <w:rsid w:val="007458AC"/>
    <w:rsid w:val="00746993"/>
    <w:rsid w:val="00750362"/>
    <w:rsid w:val="00753A0F"/>
    <w:rsid w:val="00754AFC"/>
    <w:rsid w:val="00754BE0"/>
    <w:rsid w:val="007553F5"/>
    <w:rsid w:val="00762087"/>
    <w:rsid w:val="007621CF"/>
    <w:rsid w:val="00764F09"/>
    <w:rsid w:val="00767D6B"/>
    <w:rsid w:val="00770D3B"/>
    <w:rsid w:val="00775976"/>
    <w:rsid w:val="0078050A"/>
    <w:rsid w:val="00782007"/>
    <w:rsid w:val="007840A2"/>
    <w:rsid w:val="0078663F"/>
    <w:rsid w:val="007877B4"/>
    <w:rsid w:val="00790121"/>
    <w:rsid w:val="0079570F"/>
    <w:rsid w:val="007958E5"/>
    <w:rsid w:val="00795E17"/>
    <w:rsid w:val="00796019"/>
    <w:rsid w:val="007A284E"/>
    <w:rsid w:val="007A3AE0"/>
    <w:rsid w:val="007A4FB8"/>
    <w:rsid w:val="007A6F5D"/>
    <w:rsid w:val="007A7892"/>
    <w:rsid w:val="007B6F4F"/>
    <w:rsid w:val="007C1C85"/>
    <w:rsid w:val="007C7EB4"/>
    <w:rsid w:val="007D07A1"/>
    <w:rsid w:val="007D08C9"/>
    <w:rsid w:val="007D5162"/>
    <w:rsid w:val="007D7207"/>
    <w:rsid w:val="007E363C"/>
    <w:rsid w:val="007E7EB7"/>
    <w:rsid w:val="007F2048"/>
    <w:rsid w:val="007F5A4F"/>
    <w:rsid w:val="007F6B5E"/>
    <w:rsid w:val="00801A97"/>
    <w:rsid w:val="00802132"/>
    <w:rsid w:val="008060FD"/>
    <w:rsid w:val="00811928"/>
    <w:rsid w:val="008123C5"/>
    <w:rsid w:val="00813F3C"/>
    <w:rsid w:val="00815149"/>
    <w:rsid w:val="0081549E"/>
    <w:rsid w:val="0081731E"/>
    <w:rsid w:val="00821E61"/>
    <w:rsid w:val="0082354C"/>
    <w:rsid w:val="00830F07"/>
    <w:rsid w:val="008327CF"/>
    <w:rsid w:val="00834561"/>
    <w:rsid w:val="00836D77"/>
    <w:rsid w:val="00840651"/>
    <w:rsid w:val="0084131E"/>
    <w:rsid w:val="00843904"/>
    <w:rsid w:val="00845DE5"/>
    <w:rsid w:val="0084612F"/>
    <w:rsid w:val="00851ACB"/>
    <w:rsid w:val="008538DE"/>
    <w:rsid w:val="008613AD"/>
    <w:rsid w:val="008637B4"/>
    <w:rsid w:val="00866B2E"/>
    <w:rsid w:val="00867900"/>
    <w:rsid w:val="00867CCF"/>
    <w:rsid w:val="00871107"/>
    <w:rsid w:val="00872B30"/>
    <w:rsid w:val="00873804"/>
    <w:rsid w:val="00873897"/>
    <w:rsid w:val="00875493"/>
    <w:rsid w:val="008805CE"/>
    <w:rsid w:val="00880BBD"/>
    <w:rsid w:val="008836AF"/>
    <w:rsid w:val="00883F2F"/>
    <w:rsid w:val="008878A7"/>
    <w:rsid w:val="00893712"/>
    <w:rsid w:val="00895C1D"/>
    <w:rsid w:val="00895F07"/>
    <w:rsid w:val="008A2CD7"/>
    <w:rsid w:val="008A39C6"/>
    <w:rsid w:val="008A49DB"/>
    <w:rsid w:val="008A5A51"/>
    <w:rsid w:val="008B150D"/>
    <w:rsid w:val="008B39D6"/>
    <w:rsid w:val="008B454E"/>
    <w:rsid w:val="008B45F8"/>
    <w:rsid w:val="008B678D"/>
    <w:rsid w:val="008C0E08"/>
    <w:rsid w:val="008C24A9"/>
    <w:rsid w:val="008C544D"/>
    <w:rsid w:val="008C75BD"/>
    <w:rsid w:val="008D346C"/>
    <w:rsid w:val="008D5A54"/>
    <w:rsid w:val="008D6F37"/>
    <w:rsid w:val="008E133D"/>
    <w:rsid w:val="008E2533"/>
    <w:rsid w:val="008E3196"/>
    <w:rsid w:val="008E44E1"/>
    <w:rsid w:val="008E4CD9"/>
    <w:rsid w:val="008E4F63"/>
    <w:rsid w:val="008E68A6"/>
    <w:rsid w:val="008F12F6"/>
    <w:rsid w:val="008F3BFA"/>
    <w:rsid w:val="008F6DD9"/>
    <w:rsid w:val="008F7B78"/>
    <w:rsid w:val="00905639"/>
    <w:rsid w:val="00905EA4"/>
    <w:rsid w:val="009070A7"/>
    <w:rsid w:val="009151C9"/>
    <w:rsid w:val="00922E71"/>
    <w:rsid w:val="0092470C"/>
    <w:rsid w:val="00926046"/>
    <w:rsid w:val="009314CB"/>
    <w:rsid w:val="009339EF"/>
    <w:rsid w:val="009347B6"/>
    <w:rsid w:val="00934DDB"/>
    <w:rsid w:val="00934F54"/>
    <w:rsid w:val="009406C2"/>
    <w:rsid w:val="0094164D"/>
    <w:rsid w:val="00942A1E"/>
    <w:rsid w:val="009463FE"/>
    <w:rsid w:val="00951EC5"/>
    <w:rsid w:val="0095771C"/>
    <w:rsid w:val="00961C60"/>
    <w:rsid w:val="00963390"/>
    <w:rsid w:val="00964828"/>
    <w:rsid w:val="00964B1E"/>
    <w:rsid w:val="00966747"/>
    <w:rsid w:val="0096777A"/>
    <w:rsid w:val="0097024E"/>
    <w:rsid w:val="009743DB"/>
    <w:rsid w:val="00974552"/>
    <w:rsid w:val="009755F2"/>
    <w:rsid w:val="009765D1"/>
    <w:rsid w:val="0097759D"/>
    <w:rsid w:val="0098005E"/>
    <w:rsid w:val="009803CB"/>
    <w:rsid w:val="0098047D"/>
    <w:rsid w:val="00985CA0"/>
    <w:rsid w:val="0098736F"/>
    <w:rsid w:val="00991FC0"/>
    <w:rsid w:val="00992E33"/>
    <w:rsid w:val="00994CDA"/>
    <w:rsid w:val="00996060"/>
    <w:rsid w:val="00997733"/>
    <w:rsid w:val="009A1D7C"/>
    <w:rsid w:val="009A3C94"/>
    <w:rsid w:val="009A4A40"/>
    <w:rsid w:val="009B24E6"/>
    <w:rsid w:val="009B2C36"/>
    <w:rsid w:val="009B52A6"/>
    <w:rsid w:val="009B658F"/>
    <w:rsid w:val="009B68D1"/>
    <w:rsid w:val="009C36C5"/>
    <w:rsid w:val="009C3E0C"/>
    <w:rsid w:val="009C4D78"/>
    <w:rsid w:val="009C79A0"/>
    <w:rsid w:val="009D1ACF"/>
    <w:rsid w:val="009D1DE6"/>
    <w:rsid w:val="009D2CE3"/>
    <w:rsid w:val="009D3DA7"/>
    <w:rsid w:val="009D5081"/>
    <w:rsid w:val="009E4DA1"/>
    <w:rsid w:val="009E63D6"/>
    <w:rsid w:val="009E689C"/>
    <w:rsid w:val="009F2101"/>
    <w:rsid w:val="009F2AF9"/>
    <w:rsid w:val="009F4024"/>
    <w:rsid w:val="009F4456"/>
    <w:rsid w:val="00A01A5D"/>
    <w:rsid w:val="00A02447"/>
    <w:rsid w:val="00A05709"/>
    <w:rsid w:val="00A0575E"/>
    <w:rsid w:val="00A1166B"/>
    <w:rsid w:val="00A22866"/>
    <w:rsid w:val="00A277FD"/>
    <w:rsid w:val="00A323CC"/>
    <w:rsid w:val="00A32562"/>
    <w:rsid w:val="00A330AD"/>
    <w:rsid w:val="00A3352E"/>
    <w:rsid w:val="00A335FB"/>
    <w:rsid w:val="00A33E7D"/>
    <w:rsid w:val="00A3430A"/>
    <w:rsid w:val="00A37847"/>
    <w:rsid w:val="00A4069E"/>
    <w:rsid w:val="00A4260B"/>
    <w:rsid w:val="00A47318"/>
    <w:rsid w:val="00A50571"/>
    <w:rsid w:val="00A518CA"/>
    <w:rsid w:val="00A53F95"/>
    <w:rsid w:val="00A54D03"/>
    <w:rsid w:val="00A54E8D"/>
    <w:rsid w:val="00A57D5A"/>
    <w:rsid w:val="00A60B75"/>
    <w:rsid w:val="00A61BA5"/>
    <w:rsid w:val="00A66B18"/>
    <w:rsid w:val="00A701B3"/>
    <w:rsid w:val="00A70A9A"/>
    <w:rsid w:val="00A74763"/>
    <w:rsid w:val="00A75551"/>
    <w:rsid w:val="00A75776"/>
    <w:rsid w:val="00A768DD"/>
    <w:rsid w:val="00A82D56"/>
    <w:rsid w:val="00A8445B"/>
    <w:rsid w:val="00A855C9"/>
    <w:rsid w:val="00A87E94"/>
    <w:rsid w:val="00A91845"/>
    <w:rsid w:val="00A92B66"/>
    <w:rsid w:val="00A94749"/>
    <w:rsid w:val="00A94864"/>
    <w:rsid w:val="00A95B4C"/>
    <w:rsid w:val="00A972FD"/>
    <w:rsid w:val="00A97CFA"/>
    <w:rsid w:val="00AA0B59"/>
    <w:rsid w:val="00AA2266"/>
    <w:rsid w:val="00AA4B64"/>
    <w:rsid w:val="00AA5323"/>
    <w:rsid w:val="00AA6FC5"/>
    <w:rsid w:val="00AB08DF"/>
    <w:rsid w:val="00AB10FD"/>
    <w:rsid w:val="00AB6011"/>
    <w:rsid w:val="00AB728F"/>
    <w:rsid w:val="00AB7EE1"/>
    <w:rsid w:val="00AC4A7A"/>
    <w:rsid w:val="00AC6EFC"/>
    <w:rsid w:val="00AD1D06"/>
    <w:rsid w:val="00AD480A"/>
    <w:rsid w:val="00AD62B6"/>
    <w:rsid w:val="00AD67DA"/>
    <w:rsid w:val="00AE0595"/>
    <w:rsid w:val="00AE0D86"/>
    <w:rsid w:val="00AE57DB"/>
    <w:rsid w:val="00AE742B"/>
    <w:rsid w:val="00AF2400"/>
    <w:rsid w:val="00AF431B"/>
    <w:rsid w:val="00AF5066"/>
    <w:rsid w:val="00B00588"/>
    <w:rsid w:val="00B04293"/>
    <w:rsid w:val="00B13655"/>
    <w:rsid w:val="00B1441A"/>
    <w:rsid w:val="00B158F5"/>
    <w:rsid w:val="00B223F3"/>
    <w:rsid w:val="00B2436C"/>
    <w:rsid w:val="00B24EF7"/>
    <w:rsid w:val="00B25E7F"/>
    <w:rsid w:val="00B318B8"/>
    <w:rsid w:val="00B3262B"/>
    <w:rsid w:val="00B3411D"/>
    <w:rsid w:val="00B3760D"/>
    <w:rsid w:val="00B378E9"/>
    <w:rsid w:val="00B40E70"/>
    <w:rsid w:val="00B4228F"/>
    <w:rsid w:val="00B42FCF"/>
    <w:rsid w:val="00B50A20"/>
    <w:rsid w:val="00B5305F"/>
    <w:rsid w:val="00B55C6D"/>
    <w:rsid w:val="00B563ED"/>
    <w:rsid w:val="00B56966"/>
    <w:rsid w:val="00B60B63"/>
    <w:rsid w:val="00B6557F"/>
    <w:rsid w:val="00B6574B"/>
    <w:rsid w:val="00B65CAE"/>
    <w:rsid w:val="00B66F15"/>
    <w:rsid w:val="00B67A71"/>
    <w:rsid w:val="00B67BAE"/>
    <w:rsid w:val="00B73C61"/>
    <w:rsid w:val="00B7455B"/>
    <w:rsid w:val="00B75A1E"/>
    <w:rsid w:val="00B833ED"/>
    <w:rsid w:val="00B87A42"/>
    <w:rsid w:val="00B90B84"/>
    <w:rsid w:val="00B93303"/>
    <w:rsid w:val="00B934E3"/>
    <w:rsid w:val="00B95C91"/>
    <w:rsid w:val="00B9702E"/>
    <w:rsid w:val="00B978F1"/>
    <w:rsid w:val="00BA087B"/>
    <w:rsid w:val="00BA1649"/>
    <w:rsid w:val="00BA2F82"/>
    <w:rsid w:val="00BA3EB1"/>
    <w:rsid w:val="00BA4112"/>
    <w:rsid w:val="00BA7E09"/>
    <w:rsid w:val="00BB0FBD"/>
    <w:rsid w:val="00BB1216"/>
    <w:rsid w:val="00BB19D4"/>
    <w:rsid w:val="00BB20A9"/>
    <w:rsid w:val="00BB40BF"/>
    <w:rsid w:val="00BB71FB"/>
    <w:rsid w:val="00BC1677"/>
    <w:rsid w:val="00BC42DA"/>
    <w:rsid w:val="00BD3DBA"/>
    <w:rsid w:val="00BD3F87"/>
    <w:rsid w:val="00BD4880"/>
    <w:rsid w:val="00BD5E3E"/>
    <w:rsid w:val="00BD5EDD"/>
    <w:rsid w:val="00BD7F72"/>
    <w:rsid w:val="00BE18FF"/>
    <w:rsid w:val="00BE4825"/>
    <w:rsid w:val="00BE5117"/>
    <w:rsid w:val="00BE6A57"/>
    <w:rsid w:val="00BE7CF2"/>
    <w:rsid w:val="00BF4053"/>
    <w:rsid w:val="00BF4DEE"/>
    <w:rsid w:val="00BF536C"/>
    <w:rsid w:val="00C03BCD"/>
    <w:rsid w:val="00C03E17"/>
    <w:rsid w:val="00C05124"/>
    <w:rsid w:val="00C0624D"/>
    <w:rsid w:val="00C064CA"/>
    <w:rsid w:val="00C06B40"/>
    <w:rsid w:val="00C079B0"/>
    <w:rsid w:val="00C07BAB"/>
    <w:rsid w:val="00C10F84"/>
    <w:rsid w:val="00C13838"/>
    <w:rsid w:val="00C15EC6"/>
    <w:rsid w:val="00C170FD"/>
    <w:rsid w:val="00C23702"/>
    <w:rsid w:val="00C260D6"/>
    <w:rsid w:val="00C3069F"/>
    <w:rsid w:val="00C32BFE"/>
    <w:rsid w:val="00C35A8B"/>
    <w:rsid w:val="00C35E36"/>
    <w:rsid w:val="00C37393"/>
    <w:rsid w:val="00C411AC"/>
    <w:rsid w:val="00C42585"/>
    <w:rsid w:val="00C44EA7"/>
    <w:rsid w:val="00C47447"/>
    <w:rsid w:val="00C500E3"/>
    <w:rsid w:val="00C53763"/>
    <w:rsid w:val="00C54DE2"/>
    <w:rsid w:val="00C5688B"/>
    <w:rsid w:val="00C56C55"/>
    <w:rsid w:val="00C57BA9"/>
    <w:rsid w:val="00C60FE3"/>
    <w:rsid w:val="00C61976"/>
    <w:rsid w:val="00C6497B"/>
    <w:rsid w:val="00C6701C"/>
    <w:rsid w:val="00C70ACC"/>
    <w:rsid w:val="00C71C81"/>
    <w:rsid w:val="00C7287A"/>
    <w:rsid w:val="00C838FE"/>
    <w:rsid w:val="00C85251"/>
    <w:rsid w:val="00C8545C"/>
    <w:rsid w:val="00C85F33"/>
    <w:rsid w:val="00C90C03"/>
    <w:rsid w:val="00C943FC"/>
    <w:rsid w:val="00C95533"/>
    <w:rsid w:val="00C96C00"/>
    <w:rsid w:val="00CA34B0"/>
    <w:rsid w:val="00CA5C09"/>
    <w:rsid w:val="00CA722F"/>
    <w:rsid w:val="00CB0D95"/>
    <w:rsid w:val="00CC1C38"/>
    <w:rsid w:val="00CC2206"/>
    <w:rsid w:val="00CC254C"/>
    <w:rsid w:val="00CC3D04"/>
    <w:rsid w:val="00CC4F6E"/>
    <w:rsid w:val="00CC6846"/>
    <w:rsid w:val="00CC691B"/>
    <w:rsid w:val="00CD0D77"/>
    <w:rsid w:val="00CE021A"/>
    <w:rsid w:val="00CE0879"/>
    <w:rsid w:val="00CE1E92"/>
    <w:rsid w:val="00CE2071"/>
    <w:rsid w:val="00CE5719"/>
    <w:rsid w:val="00CE5F6F"/>
    <w:rsid w:val="00CE7841"/>
    <w:rsid w:val="00CF0087"/>
    <w:rsid w:val="00D01B57"/>
    <w:rsid w:val="00D024D8"/>
    <w:rsid w:val="00D0482F"/>
    <w:rsid w:val="00D059FB"/>
    <w:rsid w:val="00D06E38"/>
    <w:rsid w:val="00D0707B"/>
    <w:rsid w:val="00D13197"/>
    <w:rsid w:val="00D216E6"/>
    <w:rsid w:val="00D245F0"/>
    <w:rsid w:val="00D25B00"/>
    <w:rsid w:val="00D26120"/>
    <w:rsid w:val="00D26CED"/>
    <w:rsid w:val="00D3196C"/>
    <w:rsid w:val="00D422E2"/>
    <w:rsid w:val="00D42853"/>
    <w:rsid w:val="00D44948"/>
    <w:rsid w:val="00D4551D"/>
    <w:rsid w:val="00D45CE9"/>
    <w:rsid w:val="00D47FC6"/>
    <w:rsid w:val="00D50434"/>
    <w:rsid w:val="00D50EF1"/>
    <w:rsid w:val="00D52595"/>
    <w:rsid w:val="00D533FA"/>
    <w:rsid w:val="00D54B79"/>
    <w:rsid w:val="00D56696"/>
    <w:rsid w:val="00D65714"/>
    <w:rsid w:val="00D70D98"/>
    <w:rsid w:val="00D70FB7"/>
    <w:rsid w:val="00D71A3E"/>
    <w:rsid w:val="00D727A7"/>
    <w:rsid w:val="00D80379"/>
    <w:rsid w:val="00D8185D"/>
    <w:rsid w:val="00D8773E"/>
    <w:rsid w:val="00D90322"/>
    <w:rsid w:val="00D91E2C"/>
    <w:rsid w:val="00D92051"/>
    <w:rsid w:val="00D92464"/>
    <w:rsid w:val="00D9278C"/>
    <w:rsid w:val="00D94E08"/>
    <w:rsid w:val="00D95AF1"/>
    <w:rsid w:val="00D97765"/>
    <w:rsid w:val="00DA022C"/>
    <w:rsid w:val="00DA0B78"/>
    <w:rsid w:val="00DA25BD"/>
    <w:rsid w:val="00DA2FF1"/>
    <w:rsid w:val="00DA3AD5"/>
    <w:rsid w:val="00DA6894"/>
    <w:rsid w:val="00DB691B"/>
    <w:rsid w:val="00DB6AF7"/>
    <w:rsid w:val="00DC487D"/>
    <w:rsid w:val="00DC7DF9"/>
    <w:rsid w:val="00DD11FB"/>
    <w:rsid w:val="00DD207D"/>
    <w:rsid w:val="00DD29E4"/>
    <w:rsid w:val="00DD49CB"/>
    <w:rsid w:val="00DD753D"/>
    <w:rsid w:val="00DE1F23"/>
    <w:rsid w:val="00DE212C"/>
    <w:rsid w:val="00DE3483"/>
    <w:rsid w:val="00DE4347"/>
    <w:rsid w:val="00DE504F"/>
    <w:rsid w:val="00DF4BB0"/>
    <w:rsid w:val="00DF6A41"/>
    <w:rsid w:val="00E06E59"/>
    <w:rsid w:val="00E1198E"/>
    <w:rsid w:val="00E157DF"/>
    <w:rsid w:val="00E21413"/>
    <w:rsid w:val="00E235E0"/>
    <w:rsid w:val="00E2621B"/>
    <w:rsid w:val="00E3054A"/>
    <w:rsid w:val="00E30DD0"/>
    <w:rsid w:val="00E3115B"/>
    <w:rsid w:val="00E40F06"/>
    <w:rsid w:val="00E4321D"/>
    <w:rsid w:val="00E46640"/>
    <w:rsid w:val="00E5016D"/>
    <w:rsid w:val="00E541C4"/>
    <w:rsid w:val="00E54A09"/>
    <w:rsid w:val="00E54F27"/>
    <w:rsid w:val="00E554A8"/>
    <w:rsid w:val="00E55C29"/>
    <w:rsid w:val="00E574AC"/>
    <w:rsid w:val="00E607F2"/>
    <w:rsid w:val="00E61CC1"/>
    <w:rsid w:val="00E653C0"/>
    <w:rsid w:val="00E65950"/>
    <w:rsid w:val="00E65EE1"/>
    <w:rsid w:val="00E6643A"/>
    <w:rsid w:val="00E67606"/>
    <w:rsid w:val="00E81A39"/>
    <w:rsid w:val="00E84960"/>
    <w:rsid w:val="00E85041"/>
    <w:rsid w:val="00E930ED"/>
    <w:rsid w:val="00E94994"/>
    <w:rsid w:val="00E95505"/>
    <w:rsid w:val="00E9581B"/>
    <w:rsid w:val="00E96235"/>
    <w:rsid w:val="00E97AB4"/>
    <w:rsid w:val="00EA2B62"/>
    <w:rsid w:val="00EA67AD"/>
    <w:rsid w:val="00EB318B"/>
    <w:rsid w:val="00EC00CF"/>
    <w:rsid w:val="00EC134E"/>
    <w:rsid w:val="00EC3301"/>
    <w:rsid w:val="00EC3BA5"/>
    <w:rsid w:val="00EC4394"/>
    <w:rsid w:val="00EC4AC2"/>
    <w:rsid w:val="00ED190C"/>
    <w:rsid w:val="00ED3088"/>
    <w:rsid w:val="00ED653A"/>
    <w:rsid w:val="00EE16C5"/>
    <w:rsid w:val="00EE30BD"/>
    <w:rsid w:val="00EE5671"/>
    <w:rsid w:val="00EE5847"/>
    <w:rsid w:val="00EE6F37"/>
    <w:rsid w:val="00EE6F64"/>
    <w:rsid w:val="00EF19E4"/>
    <w:rsid w:val="00EF2703"/>
    <w:rsid w:val="00EF777E"/>
    <w:rsid w:val="00F00263"/>
    <w:rsid w:val="00F00819"/>
    <w:rsid w:val="00F01492"/>
    <w:rsid w:val="00F041AE"/>
    <w:rsid w:val="00F16E2C"/>
    <w:rsid w:val="00F16FEB"/>
    <w:rsid w:val="00F17A0B"/>
    <w:rsid w:val="00F21306"/>
    <w:rsid w:val="00F25FC9"/>
    <w:rsid w:val="00F3270E"/>
    <w:rsid w:val="00F363CB"/>
    <w:rsid w:val="00F421C1"/>
    <w:rsid w:val="00F42360"/>
    <w:rsid w:val="00F43844"/>
    <w:rsid w:val="00F44E5F"/>
    <w:rsid w:val="00F463DB"/>
    <w:rsid w:val="00F50D06"/>
    <w:rsid w:val="00F5245D"/>
    <w:rsid w:val="00F55A8D"/>
    <w:rsid w:val="00F55CCD"/>
    <w:rsid w:val="00F607AE"/>
    <w:rsid w:val="00F615E2"/>
    <w:rsid w:val="00F62AAA"/>
    <w:rsid w:val="00F67C1D"/>
    <w:rsid w:val="00F773B8"/>
    <w:rsid w:val="00F77584"/>
    <w:rsid w:val="00F81E93"/>
    <w:rsid w:val="00F82D37"/>
    <w:rsid w:val="00F83819"/>
    <w:rsid w:val="00F83869"/>
    <w:rsid w:val="00F84EB2"/>
    <w:rsid w:val="00F84F24"/>
    <w:rsid w:val="00F8576E"/>
    <w:rsid w:val="00F8604A"/>
    <w:rsid w:val="00F878D8"/>
    <w:rsid w:val="00F91429"/>
    <w:rsid w:val="00F920E8"/>
    <w:rsid w:val="00F959F4"/>
    <w:rsid w:val="00F96C55"/>
    <w:rsid w:val="00FA2508"/>
    <w:rsid w:val="00FA37DE"/>
    <w:rsid w:val="00FA4600"/>
    <w:rsid w:val="00FA591C"/>
    <w:rsid w:val="00FA5E13"/>
    <w:rsid w:val="00FA5F82"/>
    <w:rsid w:val="00FA73C8"/>
    <w:rsid w:val="00FA7416"/>
    <w:rsid w:val="00FB290B"/>
    <w:rsid w:val="00FB52C2"/>
    <w:rsid w:val="00FB5910"/>
    <w:rsid w:val="00FB74C4"/>
    <w:rsid w:val="00FC1F4F"/>
    <w:rsid w:val="00FC3576"/>
    <w:rsid w:val="00FC65A4"/>
    <w:rsid w:val="00FD0CD8"/>
    <w:rsid w:val="00FD2E61"/>
    <w:rsid w:val="00FD3080"/>
    <w:rsid w:val="00FD37BC"/>
    <w:rsid w:val="00FD413C"/>
    <w:rsid w:val="00FE13DC"/>
    <w:rsid w:val="00FE3DA9"/>
    <w:rsid w:val="00FE5647"/>
    <w:rsid w:val="00FF37A9"/>
    <w:rsid w:val="00FF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00819"/>
    <w:pPr>
      <w:jc w:val="both"/>
    </w:pPr>
    <w:rPr>
      <w:rFonts w:ascii="Calibri" w:hAnsi="Calibri" w:cs="Calibri"/>
    </w:rPr>
  </w:style>
  <w:style w:type="paragraph" w:styleId="1">
    <w:name w:val="heading 1"/>
    <w:basedOn w:val="a2"/>
    <w:next w:val="a2"/>
    <w:link w:val="10"/>
    <w:uiPriority w:val="9"/>
    <w:qFormat/>
    <w:rsid w:val="00F00819"/>
    <w:pPr>
      <w:keepNext/>
      <w:keepLines/>
      <w:spacing w:before="240" w:after="0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21">
    <w:name w:val="heading 2"/>
    <w:basedOn w:val="a2"/>
    <w:next w:val="a2"/>
    <w:link w:val="22"/>
    <w:uiPriority w:val="9"/>
    <w:qFormat/>
    <w:rsid w:val="0034423D"/>
    <w:pPr>
      <w:keepNext/>
      <w:keepLines/>
      <w:spacing w:before="40" w:after="0"/>
      <w:outlineLvl w:val="1"/>
    </w:pPr>
    <w:rPr>
      <w:rFonts w:ascii="Calibri Light" w:eastAsiaTheme="majorEastAsia" w:hAnsi="Calibri Light" w:cs="Calibri Light"/>
      <w:color w:val="2F5496" w:themeColor="accent1" w:themeShade="BF"/>
      <w:sz w:val="24"/>
      <w:szCs w:val="26"/>
    </w:rPr>
  </w:style>
  <w:style w:type="paragraph" w:styleId="31">
    <w:name w:val="heading 3"/>
    <w:basedOn w:val="a2"/>
    <w:next w:val="a2"/>
    <w:link w:val="32"/>
    <w:uiPriority w:val="9"/>
    <w:semiHidden/>
    <w:qFormat/>
    <w:rsid w:val="00F00819"/>
    <w:pPr>
      <w:keepNext/>
      <w:keepLines/>
      <w:spacing w:before="40" w:after="0"/>
      <w:outlineLvl w:val="2"/>
    </w:pPr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qFormat/>
    <w:rsid w:val="00F00819"/>
    <w:pPr>
      <w:keepNext/>
      <w:keepLines/>
      <w:spacing w:before="40" w:after="0"/>
      <w:outlineLvl w:val="3"/>
    </w:pPr>
    <w:rPr>
      <w:rFonts w:ascii="Calibri Light" w:eastAsiaTheme="majorEastAsia" w:hAnsi="Calibri Light" w:cs="Calibri Light"/>
      <w:i/>
      <w:iCs/>
      <w:color w:val="2F5496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qFormat/>
    <w:rsid w:val="00F00819"/>
    <w:pPr>
      <w:keepNext/>
      <w:keepLines/>
      <w:spacing w:before="40" w:after="0"/>
      <w:outlineLvl w:val="4"/>
    </w:pPr>
    <w:rPr>
      <w:rFonts w:ascii="Calibri Light" w:eastAsiaTheme="majorEastAsia" w:hAnsi="Calibri Light" w:cs="Calibri Light"/>
      <w:color w:val="2F5496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F00819"/>
    <w:pPr>
      <w:keepNext/>
      <w:keepLines/>
      <w:spacing w:before="40" w:after="0"/>
      <w:outlineLvl w:val="5"/>
    </w:pPr>
    <w:rPr>
      <w:rFonts w:ascii="Calibri Light" w:eastAsiaTheme="majorEastAsia" w:hAnsi="Calibri Light" w:cs="Calibri Light"/>
      <w:color w:val="1F3763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F00819"/>
    <w:pPr>
      <w:keepNext/>
      <w:keepLines/>
      <w:spacing w:before="40" w:after="0"/>
      <w:outlineLvl w:val="6"/>
    </w:pPr>
    <w:rPr>
      <w:rFonts w:ascii="Calibri Light" w:eastAsiaTheme="majorEastAsia" w:hAnsi="Calibri Light" w:cs="Calibri Light"/>
      <w:i/>
      <w:iCs/>
      <w:color w:val="1F3763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F00819"/>
    <w:pPr>
      <w:keepNext/>
      <w:keepLines/>
      <w:spacing w:before="40" w:after="0"/>
      <w:outlineLvl w:val="7"/>
    </w:pPr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F00819"/>
    <w:pPr>
      <w:keepNext/>
      <w:keepLines/>
      <w:spacing w:before="40" w:after="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F00819"/>
    <w:rPr>
      <w:rFonts w:ascii="Calibri" w:hAnsi="Calibri" w:cs="Calibri"/>
      <w:color w:val="808080"/>
    </w:rPr>
  </w:style>
  <w:style w:type="character" w:customStyle="1" w:styleId="10">
    <w:name w:val="Заголовок 1 Знак"/>
    <w:basedOn w:val="a3"/>
    <w:link w:val="1"/>
    <w:uiPriority w:val="9"/>
    <w:rsid w:val="00F00819"/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a7">
    <w:name w:val="TOC Heading"/>
    <w:basedOn w:val="1"/>
    <w:next w:val="a2"/>
    <w:uiPriority w:val="39"/>
    <w:unhideWhenUsed/>
    <w:qFormat/>
    <w:rsid w:val="00F00819"/>
    <w:pPr>
      <w:jc w:val="center"/>
      <w:outlineLvl w:val="9"/>
    </w:pPr>
  </w:style>
  <w:style w:type="paragraph" w:styleId="11">
    <w:name w:val="toc 1"/>
    <w:basedOn w:val="a2"/>
    <w:next w:val="a2"/>
    <w:autoRedefine/>
    <w:uiPriority w:val="39"/>
    <w:rsid w:val="00F00819"/>
    <w:pPr>
      <w:spacing w:after="100"/>
    </w:pPr>
  </w:style>
  <w:style w:type="character" w:styleId="a8">
    <w:name w:val="Hyperlink"/>
    <w:basedOn w:val="a3"/>
    <w:uiPriority w:val="99"/>
    <w:unhideWhenUsed/>
    <w:rsid w:val="00F00819"/>
    <w:rPr>
      <w:rFonts w:ascii="Calibri" w:hAnsi="Calibri" w:cs="Calibri"/>
      <w:color w:val="0563C1" w:themeColor="hyperlink"/>
      <w:u w:val="single"/>
    </w:rPr>
  </w:style>
  <w:style w:type="paragraph" w:styleId="a9">
    <w:name w:val="Balloon Text"/>
    <w:basedOn w:val="a2"/>
    <w:link w:val="aa"/>
    <w:uiPriority w:val="99"/>
    <w:semiHidden/>
    <w:unhideWhenUsed/>
    <w:rsid w:val="00F008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3"/>
    <w:link w:val="a9"/>
    <w:uiPriority w:val="99"/>
    <w:semiHidden/>
    <w:rsid w:val="00F00819"/>
    <w:rPr>
      <w:rFonts w:ascii="Segoe UI" w:hAnsi="Segoe UI" w:cs="Segoe UI"/>
      <w:sz w:val="18"/>
      <w:szCs w:val="18"/>
    </w:rPr>
  </w:style>
  <w:style w:type="paragraph" w:styleId="ab">
    <w:name w:val="Normal (Web)"/>
    <w:basedOn w:val="a2"/>
    <w:uiPriority w:val="99"/>
    <w:semiHidden/>
    <w:unhideWhenUsed/>
    <w:rsid w:val="00F00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Заголовок 2 Знак"/>
    <w:basedOn w:val="a3"/>
    <w:link w:val="21"/>
    <w:uiPriority w:val="9"/>
    <w:rsid w:val="0034423D"/>
    <w:rPr>
      <w:rFonts w:ascii="Calibri Light" w:eastAsiaTheme="majorEastAsia" w:hAnsi="Calibri Light" w:cs="Calibri Light"/>
      <w:color w:val="2F5496" w:themeColor="accent1" w:themeShade="BF"/>
      <w:sz w:val="24"/>
      <w:szCs w:val="26"/>
    </w:rPr>
  </w:style>
  <w:style w:type="paragraph" w:styleId="23">
    <w:name w:val="toc 2"/>
    <w:basedOn w:val="a2"/>
    <w:next w:val="a2"/>
    <w:autoRedefine/>
    <w:uiPriority w:val="39"/>
    <w:rsid w:val="00F00819"/>
    <w:pPr>
      <w:spacing w:after="100"/>
      <w:ind w:left="220"/>
    </w:pPr>
  </w:style>
  <w:style w:type="paragraph" w:styleId="ac">
    <w:name w:val="List Paragraph"/>
    <w:basedOn w:val="a2"/>
    <w:uiPriority w:val="34"/>
    <w:qFormat/>
    <w:rsid w:val="00F00819"/>
    <w:pPr>
      <w:ind w:left="720"/>
      <w:contextualSpacing/>
    </w:pPr>
  </w:style>
  <w:style w:type="paragraph" w:styleId="ad">
    <w:name w:val="header"/>
    <w:basedOn w:val="a2"/>
    <w:link w:val="ae"/>
    <w:uiPriority w:val="99"/>
    <w:semiHidden/>
    <w:rsid w:val="00F008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Верхний колонтитул Знак"/>
    <w:basedOn w:val="a3"/>
    <w:link w:val="ad"/>
    <w:uiPriority w:val="99"/>
    <w:semiHidden/>
    <w:rsid w:val="00F00819"/>
    <w:rPr>
      <w:rFonts w:ascii="Calibri" w:hAnsi="Calibri" w:cs="Calibri"/>
    </w:rPr>
  </w:style>
  <w:style w:type="paragraph" w:styleId="af">
    <w:name w:val="footer"/>
    <w:basedOn w:val="a2"/>
    <w:link w:val="af0"/>
    <w:uiPriority w:val="99"/>
    <w:unhideWhenUsed/>
    <w:rsid w:val="00F00819"/>
    <w:pPr>
      <w:tabs>
        <w:tab w:val="center" w:pos="4680"/>
        <w:tab w:val="right" w:pos="9360"/>
      </w:tabs>
      <w:spacing w:after="0" w:line="240" w:lineRule="auto"/>
      <w:jc w:val="right"/>
    </w:pPr>
  </w:style>
  <w:style w:type="character" w:customStyle="1" w:styleId="af0">
    <w:name w:val="Нижний колонтитул Знак"/>
    <w:basedOn w:val="a3"/>
    <w:link w:val="af"/>
    <w:uiPriority w:val="99"/>
    <w:rsid w:val="00F00819"/>
    <w:rPr>
      <w:rFonts w:ascii="Calibri" w:hAnsi="Calibri" w:cs="Calibri"/>
    </w:rPr>
  </w:style>
  <w:style w:type="paragraph" w:styleId="a0">
    <w:name w:val="List Bullet"/>
    <w:basedOn w:val="a2"/>
    <w:uiPriority w:val="99"/>
    <w:rsid w:val="00F00819"/>
    <w:pPr>
      <w:numPr>
        <w:numId w:val="3"/>
      </w:numPr>
      <w:contextualSpacing/>
    </w:pPr>
  </w:style>
  <w:style w:type="paragraph" w:styleId="af1">
    <w:name w:val="Subtitle"/>
    <w:basedOn w:val="a2"/>
    <w:next w:val="a2"/>
    <w:link w:val="af2"/>
    <w:uiPriority w:val="11"/>
    <w:qFormat/>
    <w:rsid w:val="00F00819"/>
    <w:pPr>
      <w:jc w:val="center"/>
    </w:pPr>
  </w:style>
  <w:style w:type="character" w:customStyle="1" w:styleId="af2">
    <w:name w:val="Подзаголовок Знак"/>
    <w:basedOn w:val="a3"/>
    <w:link w:val="af1"/>
    <w:uiPriority w:val="11"/>
    <w:rsid w:val="00F00819"/>
    <w:rPr>
      <w:rFonts w:ascii="Calibri" w:hAnsi="Calibri" w:cs="Calibri"/>
    </w:rPr>
  </w:style>
  <w:style w:type="paragraph" w:styleId="af3">
    <w:name w:val="Title"/>
    <w:basedOn w:val="a2"/>
    <w:next w:val="a2"/>
    <w:link w:val="af4"/>
    <w:uiPriority w:val="10"/>
    <w:qFormat/>
    <w:rsid w:val="00F00819"/>
    <w:pPr>
      <w:spacing w:after="0" w:line="240" w:lineRule="auto"/>
      <w:contextualSpacing/>
      <w:jc w:val="center"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af4">
    <w:name w:val="Название Знак"/>
    <w:basedOn w:val="a3"/>
    <w:link w:val="af3"/>
    <w:uiPriority w:val="10"/>
    <w:rsid w:val="00F00819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12">
    <w:name w:val="Упомянуть1"/>
    <w:basedOn w:val="a3"/>
    <w:uiPriority w:val="99"/>
    <w:semiHidden/>
    <w:unhideWhenUsed/>
    <w:rsid w:val="00F0081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00819"/>
    <w:pPr>
      <w:numPr>
        <w:numId w:val="4"/>
      </w:numPr>
    </w:pPr>
  </w:style>
  <w:style w:type="numbering" w:styleId="1ai">
    <w:name w:val="Outline List 1"/>
    <w:basedOn w:val="a5"/>
    <w:uiPriority w:val="99"/>
    <w:semiHidden/>
    <w:unhideWhenUsed/>
    <w:rsid w:val="00F00819"/>
    <w:pPr>
      <w:numPr>
        <w:numId w:val="5"/>
      </w:numPr>
    </w:pPr>
  </w:style>
  <w:style w:type="character" w:styleId="HTML">
    <w:name w:val="HTML Code"/>
    <w:basedOn w:val="a3"/>
    <w:uiPriority w:val="99"/>
    <w:semiHidden/>
    <w:unhideWhenUsed/>
    <w:rsid w:val="00F00819"/>
    <w:rPr>
      <w:rFonts w:ascii="Consolas" w:hAnsi="Consolas" w:cs="Calibr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F00819"/>
    <w:rPr>
      <w:rFonts w:ascii="Calibri" w:hAnsi="Calibri" w:cs="Calibr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F00819"/>
    <w:pPr>
      <w:spacing w:after="0" w:line="240" w:lineRule="auto"/>
    </w:pPr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F00819"/>
    <w:rPr>
      <w:rFonts w:ascii="Calibri" w:hAnsi="Calibri" w:cs="Calibri"/>
      <w:i/>
      <w:iCs/>
    </w:rPr>
  </w:style>
  <w:style w:type="character" w:styleId="HTML3">
    <w:name w:val="HTML Definition"/>
    <w:basedOn w:val="a3"/>
    <w:uiPriority w:val="99"/>
    <w:semiHidden/>
    <w:unhideWhenUsed/>
    <w:rsid w:val="00F00819"/>
    <w:rPr>
      <w:rFonts w:ascii="Calibri" w:hAnsi="Calibri" w:cs="Calibri"/>
      <w:i/>
      <w:iCs/>
    </w:rPr>
  </w:style>
  <w:style w:type="character" w:styleId="HTML4">
    <w:name w:val="HTML Cite"/>
    <w:basedOn w:val="a3"/>
    <w:uiPriority w:val="99"/>
    <w:semiHidden/>
    <w:unhideWhenUsed/>
    <w:rsid w:val="00F00819"/>
    <w:rPr>
      <w:rFonts w:ascii="Calibri" w:hAnsi="Calibri" w:cs="Calibri"/>
      <w:i/>
      <w:iCs/>
    </w:rPr>
  </w:style>
  <w:style w:type="character" w:styleId="HTML5">
    <w:name w:val="HTML Typewriter"/>
    <w:basedOn w:val="a3"/>
    <w:uiPriority w:val="99"/>
    <w:semiHidden/>
    <w:unhideWhenUsed/>
    <w:rsid w:val="00F00819"/>
    <w:rPr>
      <w:rFonts w:ascii="Consolas" w:hAnsi="Consolas" w:cs="Calibr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F00819"/>
    <w:rPr>
      <w:rFonts w:ascii="Consolas" w:hAnsi="Consolas" w:cs="Calibr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F00819"/>
    <w:rPr>
      <w:rFonts w:ascii="Calibri" w:hAnsi="Calibri" w:cs="Calibri"/>
    </w:rPr>
  </w:style>
  <w:style w:type="character" w:styleId="HTML8">
    <w:name w:val="HTML Keyboard"/>
    <w:basedOn w:val="a3"/>
    <w:uiPriority w:val="99"/>
    <w:semiHidden/>
    <w:unhideWhenUsed/>
    <w:rsid w:val="00F00819"/>
    <w:rPr>
      <w:rFonts w:ascii="Consolas" w:hAnsi="Consolas" w:cs="Calibri"/>
      <w:sz w:val="20"/>
      <w:szCs w:val="20"/>
    </w:rPr>
  </w:style>
  <w:style w:type="paragraph" w:styleId="HTML9">
    <w:name w:val="HTML Preformatted"/>
    <w:basedOn w:val="a2"/>
    <w:link w:val="HTMLa"/>
    <w:uiPriority w:val="99"/>
    <w:unhideWhenUsed/>
    <w:rsid w:val="00F0081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rsid w:val="00F00819"/>
    <w:rPr>
      <w:rFonts w:ascii="Consolas" w:hAnsi="Consolas" w:cs="Calibri"/>
      <w:sz w:val="20"/>
      <w:szCs w:val="20"/>
    </w:rPr>
  </w:style>
  <w:style w:type="paragraph" w:styleId="33">
    <w:name w:val="toc 3"/>
    <w:basedOn w:val="a2"/>
    <w:next w:val="a2"/>
    <w:autoRedefine/>
    <w:uiPriority w:val="39"/>
    <w:rsid w:val="00F00819"/>
    <w:pPr>
      <w:spacing w:after="100"/>
      <w:ind w:left="440"/>
    </w:pPr>
  </w:style>
  <w:style w:type="paragraph" w:styleId="43">
    <w:name w:val="toc 4"/>
    <w:basedOn w:val="a2"/>
    <w:next w:val="a2"/>
    <w:autoRedefine/>
    <w:uiPriority w:val="39"/>
    <w:semiHidden/>
    <w:rsid w:val="00F00819"/>
    <w:pPr>
      <w:spacing w:after="100"/>
      <w:ind w:left="660"/>
    </w:pPr>
  </w:style>
  <w:style w:type="paragraph" w:styleId="53">
    <w:name w:val="toc 5"/>
    <w:basedOn w:val="a2"/>
    <w:next w:val="a2"/>
    <w:autoRedefine/>
    <w:uiPriority w:val="39"/>
    <w:semiHidden/>
    <w:rsid w:val="00F00819"/>
    <w:pPr>
      <w:spacing w:after="100"/>
      <w:ind w:left="880"/>
    </w:pPr>
  </w:style>
  <w:style w:type="paragraph" w:styleId="61">
    <w:name w:val="toc 6"/>
    <w:basedOn w:val="a2"/>
    <w:next w:val="a2"/>
    <w:autoRedefine/>
    <w:uiPriority w:val="39"/>
    <w:semiHidden/>
    <w:rsid w:val="00F00819"/>
    <w:pPr>
      <w:spacing w:after="100"/>
      <w:ind w:left="1100"/>
    </w:pPr>
  </w:style>
  <w:style w:type="paragraph" w:styleId="71">
    <w:name w:val="toc 7"/>
    <w:basedOn w:val="a2"/>
    <w:next w:val="a2"/>
    <w:autoRedefine/>
    <w:uiPriority w:val="39"/>
    <w:semiHidden/>
    <w:rsid w:val="00F00819"/>
    <w:pPr>
      <w:spacing w:after="100"/>
      <w:ind w:left="1320"/>
    </w:pPr>
  </w:style>
  <w:style w:type="paragraph" w:styleId="81">
    <w:name w:val="toc 8"/>
    <w:basedOn w:val="a2"/>
    <w:next w:val="a2"/>
    <w:autoRedefine/>
    <w:uiPriority w:val="39"/>
    <w:semiHidden/>
    <w:rsid w:val="00F00819"/>
    <w:pPr>
      <w:spacing w:after="100"/>
      <w:ind w:left="1540"/>
    </w:pPr>
  </w:style>
  <w:style w:type="paragraph" w:styleId="91">
    <w:name w:val="toc 9"/>
    <w:basedOn w:val="a2"/>
    <w:next w:val="a2"/>
    <w:autoRedefine/>
    <w:uiPriority w:val="39"/>
    <w:semiHidden/>
    <w:rsid w:val="00F00819"/>
    <w:pPr>
      <w:spacing w:after="100"/>
      <w:ind w:left="1760"/>
    </w:pPr>
  </w:style>
  <w:style w:type="character" w:styleId="af5">
    <w:name w:val="Subtle Reference"/>
    <w:basedOn w:val="a3"/>
    <w:uiPriority w:val="31"/>
    <w:semiHidden/>
    <w:qFormat/>
    <w:rsid w:val="00F00819"/>
    <w:rPr>
      <w:rFonts w:ascii="Calibri" w:hAnsi="Calibri" w:cs="Calibri"/>
      <w:smallCaps/>
      <w:color w:val="5A5A5A" w:themeColor="text1" w:themeTint="A5"/>
    </w:rPr>
  </w:style>
  <w:style w:type="character" w:styleId="af6">
    <w:name w:val="Subtle Emphasis"/>
    <w:basedOn w:val="a3"/>
    <w:uiPriority w:val="19"/>
    <w:semiHidden/>
    <w:qFormat/>
    <w:rsid w:val="00F00819"/>
    <w:rPr>
      <w:rFonts w:ascii="Calibri" w:hAnsi="Calibri" w:cs="Calibri"/>
      <w:i/>
      <w:iCs/>
      <w:color w:val="404040" w:themeColor="text1" w:themeTint="BF"/>
    </w:rPr>
  </w:style>
  <w:style w:type="table" w:styleId="af7">
    <w:name w:val="Table Professional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af8">
    <w:name w:val="Bibliography"/>
    <w:basedOn w:val="a2"/>
    <w:next w:val="a2"/>
    <w:uiPriority w:val="37"/>
    <w:semiHidden/>
    <w:unhideWhenUsed/>
    <w:rsid w:val="00F00819"/>
  </w:style>
  <w:style w:type="character" w:styleId="af9">
    <w:name w:val="Book Title"/>
    <w:basedOn w:val="a3"/>
    <w:uiPriority w:val="33"/>
    <w:semiHidden/>
    <w:qFormat/>
    <w:rsid w:val="00F00819"/>
    <w:rPr>
      <w:rFonts w:ascii="Calibri" w:hAnsi="Calibri" w:cs="Calibri"/>
      <w:b/>
      <w:bCs/>
      <w:i/>
      <w:iCs/>
      <w:spacing w:val="5"/>
    </w:rPr>
  </w:style>
  <w:style w:type="character" w:customStyle="1" w:styleId="16">
    <w:name w:val="Хэштег1"/>
    <w:basedOn w:val="a3"/>
    <w:uiPriority w:val="99"/>
    <w:semiHidden/>
    <w:unhideWhenUsed/>
    <w:rsid w:val="00F00819"/>
    <w:rPr>
      <w:rFonts w:ascii="Calibri" w:hAnsi="Calibri" w:cs="Calibri"/>
      <w:color w:val="2B579A"/>
      <w:shd w:val="clear" w:color="auto" w:fill="E1DFDD"/>
    </w:rPr>
  </w:style>
  <w:style w:type="paragraph" w:styleId="afa">
    <w:name w:val="Message Header"/>
    <w:basedOn w:val="a2"/>
    <w:link w:val="afb"/>
    <w:uiPriority w:val="99"/>
    <w:semiHidden/>
    <w:unhideWhenUsed/>
    <w:rsid w:val="00F008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afb">
    <w:name w:val="Шапка Знак"/>
    <w:basedOn w:val="a3"/>
    <w:link w:val="afa"/>
    <w:uiPriority w:val="99"/>
    <w:semiHidden/>
    <w:rsid w:val="00F00819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afc">
    <w:name w:val="Table Elegant"/>
    <w:basedOn w:val="a4"/>
    <w:uiPriority w:val="99"/>
    <w:semiHidden/>
    <w:unhideWhenUsed/>
    <w:rsid w:val="00F00819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d">
    <w:name w:val="List"/>
    <w:basedOn w:val="a2"/>
    <w:uiPriority w:val="99"/>
    <w:semiHidden/>
    <w:unhideWhenUsed/>
    <w:rsid w:val="00F00819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F00819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F0081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0081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00819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F00819"/>
    <w:pPr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e">
    <w:name w:val="List Continue"/>
    <w:basedOn w:val="a2"/>
    <w:uiPriority w:val="99"/>
    <w:semiHidden/>
    <w:unhideWhenUsed/>
    <w:rsid w:val="00F00819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F00819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F0081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0081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00819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F00819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F00819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00819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00819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00819"/>
    <w:pPr>
      <w:numPr>
        <w:numId w:val="10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F00819"/>
    <w:pPr>
      <w:numPr>
        <w:numId w:val="11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00819"/>
    <w:pPr>
      <w:numPr>
        <w:numId w:val="12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00819"/>
    <w:pPr>
      <w:numPr>
        <w:numId w:val="13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00819"/>
    <w:pPr>
      <w:numPr>
        <w:numId w:val="14"/>
      </w:numPr>
      <w:contextualSpacing/>
    </w:pPr>
  </w:style>
  <w:style w:type="table" w:styleId="17">
    <w:name w:val="Table Classic 1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F00819"/>
    <w:pPr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table of figures"/>
    <w:basedOn w:val="a2"/>
    <w:next w:val="a2"/>
    <w:uiPriority w:val="99"/>
    <w:semiHidden/>
    <w:unhideWhenUsed/>
    <w:rsid w:val="00F00819"/>
    <w:pPr>
      <w:spacing w:after="0"/>
    </w:pPr>
  </w:style>
  <w:style w:type="paragraph" w:styleId="aff0">
    <w:name w:val="macro"/>
    <w:link w:val="aff1"/>
    <w:uiPriority w:val="99"/>
    <w:semiHidden/>
    <w:unhideWhenUsed/>
    <w:rsid w:val="00F0081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both"/>
    </w:pPr>
    <w:rPr>
      <w:rFonts w:ascii="Consolas" w:hAnsi="Consolas" w:cs="Calibri"/>
      <w:sz w:val="20"/>
      <w:szCs w:val="20"/>
    </w:rPr>
  </w:style>
  <w:style w:type="character" w:customStyle="1" w:styleId="aff1">
    <w:name w:val="Текст макроса Знак"/>
    <w:basedOn w:val="a3"/>
    <w:link w:val="aff0"/>
    <w:uiPriority w:val="99"/>
    <w:semiHidden/>
    <w:rsid w:val="00F00819"/>
    <w:rPr>
      <w:rFonts w:ascii="Consolas" w:hAnsi="Consolas" w:cs="Calibri"/>
      <w:sz w:val="20"/>
      <w:szCs w:val="20"/>
    </w:rPr>
  </w:style>
  <w:style w:type="paragraph" w:styleId="2a">
    <w:name w:val="envelope return"/>
    <w:basedOn w:val="a2"/>
    <w:uiPriority w:val="99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sz w:val="20"/>
      <w:szCs w:val="20"/>
    </w:rPr>
  </w:style>
  <w:style w:type="character" w:styleId="aff2">
    <w:name w:val="endnote reference"/>
    <w:basedOn w:val="a3"/>
    <w:uiPriority w:val="99"/>
    <w:semiHidden/>
    <w:unhideWhenUsed/>
    <w:rsid w:val="00F00819"/>
    <w:rPr>
      <w:rFonts w:ascii="Calibri" w:hAnsi="Calibri" w:cs="Calibri"/>
      <w:vertAlign w:val="superscript"/>
    </w:rPr>
  </w:style>
  <w:style w:type="paragraph" w:styleId="aff3">
    <w:name w:val="endnote text"/>
    <w:basedOn w:val="a2"/>
    <w:link w:val="aff4"/>
    <w:uiPriority w:val="99"/>
    <w:semiHidden/>
    <w:unhideWhenUsed/>
    <w:rsid w:val="00F00819"/>
    <w:pPr>
      <w:spacing w:after="0" w:line="240" w:lineRule="auto"/>
    </w:pPr>
    <w:rPr>
      <w:sz w:val="20"/>
      <w:szCs w:val="20"/>
    </w:rPr>
  </w:style>
  <w:style w:type="character" w:customStyle="1" w:styleId="aff4">
    <w:name w:val="Текст концевой сноски Знак"/>
    <w:basedOn w:val="a3"/>
    <w:link w:val="aff3"/>
    <w:uiPriority w:val="99"/>
    <w:semiHidden/>
    <w:rsid w:val="00F00819"/>
    <w:rPr>
      <w:rFonts w:ascii="Calibri" w:hAnsi="Calibri" w:cs="Calibri"/>
      <w:sz w:val="20"/>
      <w:szCs w:val="20"/>
    </w:rPr>
  </w:style>
  <w:style w:type="paragraph" w:styleId="aff5">
    <w:name w:val="table of authorities"/>
    <w:basedOn w:val="a2"/>
    <w:next w:val="a2"/>
    <w:uiPriority w:val="99"/>
    <w:semiHidden/>
    <w:unhideWhenUsed/>
    <w:rsid w:val="00F00819"/>
    <w:pPr>
      <w:spacing w:after="0"/>
      <w:ind w:left="220" w:hanging="220"/>
    </w:pPr>
  </w:style>
  <w:style w:type="paragraph" w:styleId="aff6">
    <w:name w:val="toa heading"/>
    <w:basedOn w:val="a2"/>
    <w:next w:val="a2"/>
    <w:uiPriority w:val="99"/>
    <w:semiHidden/>
    <w:unhideWhenUsed/>
    <w:rsid w:val="00F00819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paragraph" w:styleId="2b">
    <w:name w:val="Quote"/>
    <w:basedOn w:val="a2"/>
    <w:next w:val="a2"/>
    <w:link w:val="2c"/>
    <w:uiPriority w:val="29"/>
    <w:semiHidden/>
    <w:qFormat/>
    <w:rsid w:val="00F0081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3"/>
    <w:link w:val="2b"/>
    <w:uiPriority w:val="29"/>
    <w:semiHidden/>
    <w:rsid w:val="00F00819"/>
    <w:rPr>
      <w:rFonts w:ascii="Calibri" w:hAnsi="Calibri" w:cs="Calibri"/>
      <w:i/>
      <w:iCs/>
      <w:color w:val="404040" w:themeColor="text1" w:themeTint="BF"/>
    </w:rPr>
  </w:style>
  <w:style w:type="character" w:styleId="aff7">
    <w:name w:val="Emphasis"/>
    <w:basedOn w:val="a3"/>
    <w:uiPriority w:val="20"/>
    <w:qFormat/>
    <w:rsid w:val="00F00819"/>
    <w:rPr>
      <w:rFonts w:ascii="Calibri" w:hAnsi="Calibri" w:cs="Calibri"/>
      <w:i/>
      <w:iCs/>
    </w:rPr>
  </w:style>
  <w:style w:type="table" w:styleId="aff8">
    <w:name w:val="Colorful List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8">
    <w:name w:val="Table Colorful 1"/>
    <w:basedOn w:val="a4"/>
    <w:uiPriority w:val="99"/>
    <w:semiHidden/>
    <w:unhideWhenUsed/>
    <w:rsid w:val="00F00819"/>
    <w:pPr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4"/>
    <w:uiPriority w:val="99"/>
    <w:semiHidden/>
    <w:unhideWhenUsed/>
    <w:rsid w:val="00F00819"/>
    <w:pPr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F00819"/>
    <w:pPr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9">
    <w:name w:val="Colorful Shading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a">
    <w:name w:val="Colorful Grid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ffb">
    <w:name w:val="annotation text"/>
    <w:basedOn w:val="a2"/>
    <w:link w:val="affc"/>
    <w:uiPriority w:val="99"/>
    <w:semiHidden/>
    <w:unhideWhenUsed/>
    <w:rsid w:val="00F00819"/>
    <w:pPr>
      <w:spacing w:line="240" w:lineRule="auto"/>
    </w:pPr>
    <w:rPr>
      <w:sz w:val="20"/>
      <w:szCs w:val="20"/>
    </w:rPr>
  </w:style>
  <w:style w:type="character" w:customStyle="1" w:styleId="affc">
    <w:name w:val="Текст примечания Знак"/>
    <w:basedOn w:val="a3"/>
    <w:link w:val="affb"/>
    <w:uiPriority w:val="99"/>
    <w:semiHidden/>
    <w:rsid w:val="00F00819"/>
    <w:rPr>
      <w:rFonts w:ascii="Calibri" w:hAnsi="Calibri" w:cs="Calibri"/>
      <w:sz w:val="20"/>
      <w:szCs w:val="20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F00819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semiHidden/>
    <w:rsid w:val="00F00819"/>
    <w:rPr>
      <w:rFonts w:ascii="Calibri" w:hAnsi="Calibri" w:cs="Calibri"/>
      <w:b/>
      <w:bCs/>
      <w:sz w:val="20"/>
      <w:szCs w:val="20"/>
    </w:rPr>
  </w:style>
  <w:style w:type="character" w:styleId="afff">
    <w:name w:val="annotation reference"/>
    <w:basedOn w:val="a3"/>
    <w:uiPriority w:val="99"/>
    <w:semiHidden/>
    <w:unhideWhenUsed/>
    <w:rsid w:val="00F00819"/>
    <w:rPr>
      <w:rFonts w:ascii="Calibri" w:hAnsi="Calibri" w:cs="Calibri"/>
      <w:sz w:val="16"/>
      <w:szCs w:val="16"/>
    </w:rPr>
  </w:style>
  <w:style w:type="paragraph" w:styleId="afff0">
    <w:name w:val="envelope address"/>
    <w:basedOn w:val="a2"/>
    <w:uiPriority w:val="99"/>
    <w:semiHidden/>
    <w:unhideWhenUsed/>
    <w:rsid w:val="00F0081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libri Light" w:eastAsiaTheme="majorEastAsia" w:hAnsi="Calibri Light" w:cs="Calibri Light"/>
      <w:sz w:val="24"/>
      <w:szCs w:val="24"/>
    </w:rPr>
  </w:style>
  <w:style w:type="paragraph" w:styleId="afff1">
    <w:name w:val="Block Text"/>
    <w:basedOn w:val="a2"/>
    <w:uiPriority w:val="99"/>
    <w:semiHidden/>
    <w:unhideWhenUsed/>
    <w:rsid w:val="00F00819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afff2">
    <w:name w:val="Document Map"/>
    <w:basedOn w:val="a2"/>
    <w:link w:val="afff3"/>
    <w:uiPriority w:val="99"/>
    <w:semiHidden/>
    <w:unhideWhenUsed/>
    <w:rsid w:val="00F00819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afff3">
    <w:name w:val="Схема документа Знак"/>
    <w:basedOn w:val="a3"/>
    <w:link w:val="afff2"/>
    <w:uiPriority w:val="99"/>
    <w:semiHidden/>
    <w:rsid w:val="00F00819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3"/>
    <w:link w:val="31"/>
    <w:uiPriority w:val="9"/>
    <w:semiHidden/>
    <w:rsid w:val="00F00819"/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character" w:customStyle="1" w:styleId="42">
    <w:name w:val="Заголовок 4 Знак"/>
    <w:basedOn w:val="a3"/>
    <w:link w:val="41"/>
    <w:uiPriority w:val="9"/>
    <w:semiHidden/>
    <w:rsid w:val="00F00819"/>
    <w:rPr>
      <w:rFonts w:ascii="Calibri Light" w:eastAsiaTheme="majorEastAsia" w:hAnsi="Calibri Light" w:cs="Calibri Light"/>
      <w:i/>
      <w:iCs/>
      <w:color w:val="2F5496" w:themeColor="accent1" w:themeShade="BF"/>
    </w:rPr>
  </w:style>
  <w:style w:type="character" w:customStyle="1" w:styleId="52">
    <w:name w:val="Заголовок 5 Знак"/>
    <w:basedOn w:val="a3"/>
    <w:link w:val="51"/>
    <w:uiPriority w:val="9"/>
    <w:semiHidden/>
    <w:rsid w:val="00F00819"/>
    <w:rPr>
      <w:rFonts w:ascii="Calibri Light" w:eastAsiaTheme="majorEastAsia" w:hAnsi="Calibri Light" w:cs="Calibri Light"/>
      <w:color w:val="2F5496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F00819"/>
    <w:rPr>
      <w:rFonts w:ascii="Calibri Light" w:eastAsiaTheme="majorEastAsia" w:hAnsi="Calibri Light" w:cs="Calibri Light"/>
      <w:color w:val="1F3763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F00819"/>
    <w:rPr>
      <w:rFonts w:ascii="Calibri Light" w:eastAsiaTheme="majorEastAsia" w:hAnsi="Calibri Light" w:cs="Calibri Light"/>
      <w:i/>
      <w:iCs/>
      <w:color w:val="1F3763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F00819"/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F00819"/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F00819"/>
    <w:pPr>
      <w:numPr>
        <w:numId w:val="15"/>
      </w:numPr>
    </w:pPr>
  </w:style>
  <w:style w:type="table" w:styleId="19">
    <w:name w:val="Plain Table 1"/>
    <w:basedOn w:val="a4"/>
    <w:uiPriority w:val="41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4"/>
    <w:uiPriority w:val="42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4">
    <w:name w:val="No Spacing"/>
    <w:uiPriority w:val="1"/>
    <w:semiHidden/>
    <w:qFormat/>
    <w:rsid w:val="00F00819"/>
    <w:pPr>
      <w:spacing w:after="0" w:line="240" w:lineRule="auto"/>
      <w:jc w:val="both"/>
    </w:pPr>
    <w:rPr>
      <w:rFonts w:ascii="Calibri" w:hAnsi="Calibri" w:cs="Calibri"/>
    </w:rPr>
  </w:style>
  <w:style w:type="paragraph" w:styleId="afff5">
    <w:name w:val="Date"/>
    <w:basedOn w:val="a2"/>
    <w:next w:val="a2"/>
    <w:link w:val="afff6"/>
    <w:uiPriority w:val="99"/>
    <w:semiHidden/>
    <w:unhideWhenUsed/>
    <w:rsid w:val="00F00819"/>
  </w:style>
  <w:style w:type="character" w:customStyle="1" w:styleId="afff6">
    <w:name w:val="Дата Знак"/>
    <w:basedOn w:val="a3"/>
    <w:link w:val="afff5"/>
    <w:uiPriority w:val="99"/>
    <w:semiHidden/>
    <w:rsid w:val="00F00819"/>
    <w:rPr>
      <w:rFonts w:ascii="Calibri" w:hAnsi="Calibri" w:cs="Calibri"/>
    </w:rPr>
  </w:style>
  <w:style w:type="character" w:styleId="afff7">
    <w:name w:val="Intense Reference"/>
    <w:basedOn w:val="a3"/>
    <w:uiPriority w:val="32"/>
    <w:semiHidden/>
    <w:qFormat/>
    <w:rsid w:val="00F00819"/>
    <w:rPr>
      <w:rFonts w:ascii="Calibri" w:hAnsi="Calibri" w:cs="Calibri"/>
      <w:b/>
      <w:bCs/>
      <w:smallCaps/>
      <w:color w:val="4472C4" w:themeColor="accent1"/>
      <w:spacing w:val="5"/>
    </w:rPr>
  </w:style>
  <w:style w:type="paragraph" w:styleId="afff8">
    <w:name w:val="Intense Quote"/>
    <w:basedOn w:val="a2"/>
    <w:next w:val="a2"/>
    <w:link w:val="afff9"/>
    <w:uiPriority w:val="30"/>
    <w:semiHidden/>
    <w:qFormat/>
    <w:rsid w:val="00F0081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ff9">
    <w:name w:val="Выделенная цитата Знак"/>
    <w:basedOn w:val="a3"/>
    <w:link w:val="afff8"/>
    <w:uiPriority w:val="30"/>
    <w:semiHidden/>
    <w:rsid w:val="00F00819"/>
    <w:rPr>
      <w:rFonts w:ascii="Calibri" w:hAnsi="Calibri" w:cs="Calibri"/>
      <w:i/>
      <w:iCs/>
      <w:color w:val="4472C4" w:themeColor="accent1"/>
    </w:rPr>
  </w:style>
  <w:style w:type="character" w:styleId="afffa">
    <w:name w:val="Intense Emphasis"/>
    <w:basedOn w:val="a3"/>
    <w:uiPriority w:val="21"/>
    <w:semiHidden/>
    <w:qFormat/>
    <w:rsid w:val="00F00819"/>
    <w:rPr>
      <w:rFonts w:ascii="Calibri" w:hAnsi="Calibri" w:cs="Calibri"/>
      <w:i/>
      <w:iCs/>
      <w:color w:val="4472C4" w:themeColor="accent1"/>
    </w:rPr>
  </w:style>
  <w:style w:type="character" w:customStyle="1" w:styleId="-13">
    <w:name w:val="Смарт-гиперссылка1"/>
    <w:basedOn w:val="a3"/>
    <w:uiPriority w:val="99"/>
    <w:semiHidden/>
    <w:unhideWhenUsed/>
    <w:rsid w:val="00F00819"/>
    <w:rPr>
      <w:rFonts w:ascii="Calibri" w:hAnsi="Calibri" w:cs="Calibri"/>
      <w:u w:val="dotted"/>
    </w:rPr>
  </w:style>
  <w:style w:type="character" w:customStyle="1" w:styleId="1a">
    <w:name w:val="Неразрешенное упоминание1"/>
    <w:basedOn w:val="a3"/>
    <w:uiPriority w:val="99"/>
    <w:semiHidden/>
    <w:unhideWhenUsed/>
    <w:rsid w:val="00F00819"/>
    <w:rPr>
      <w:rFonts w:ascii="Calibri" w:hAnsi="Calibri" w:cs="Calibri"/>
      <w:color w:val="605E5C"/>
      <w:shd w:val="clear" w:color="auto" w:fill="E1DFDD"/>
    </w:rPr>
  </w:style>
  <w:style w:type="paragraph" w:styleId="afffb">
    <w:name w:val="Body Text"/>
    <w:basedOn w:val="a2"/>
    <w:link w:val="afffc"/>
    <w:uiPriority w:val="99"/>
    <w:semiHidden/>
    <w:unhideWhenUsed/>
    <w:rsid w:val="00F00819"/>
    <w:pPr>
      <w:spacing w:after="120"/>
    </w:pPr>
  </w:style>
  <w:style w:type="character" w:customStyle="1" w:styleId="afffc">
    <w:name w:val="Основной текст Знак"/>
    <w:basedOn w:val="a3"/>
    <w:link w:val="afffb"/>
    <w:uiPriority w:val="99"/>
    <w:semiHidden/>
    <w:rsid w:val="00F00819"/>
    <w:rPr>
      <w:rFonts w:ascii="Calibri" w:hAnsi="Calibri" w:cs="Calibri"/>
    </w:rPr>
  </w:style>
  <w:style w:type="paragraph" w:styleId="2f">
    <w:name w:val="Body Text 2"/>
    <w:basedOn w:val="a2"/>
    <w:link w:val="2f0"/>
    <w:uiPriority w:val="99"/>
    <w:semiHidden/>
    <w:unhideWhenUsed/>
    <w:rsid w:val="00F00819"/>
    <w:pPr>
      <w:spacing w:after="120" w:line="480" w:lineRule="auto"/>
    </w:pPr>
  </w:style>
  <w:style w:type="character" w:customStyle="1" w:styleId="2f0">
    <w:name w:val="Основной текст 2 Знак"/>
    <w:basedOn w:val="a3"/>
    <w:link w:val="2f"/>
    <w:uiPriority w:val="99"/>
    <w:semiHidden/>
    <w:rsid w:val="00F00819"/>
    <w:rPr>
      <w:rFonts w:ascii="Calibri" w:hAnsi="Calibri" w:cs="Calibri"/>
    </w:rPr>
  </w:style>
  <w:style w:type="paragraph" w:styleId="3a">
    <w:name w:val="Body Text 3"/>
    <w:basedOn w:val="a2"/>
    <w:link w:val="3b"/>
    <w:uiPriority w:val="99"/>
    <w:semiHidden/>
    <w:unhideWhenUsed/>
    <w:rsid w:val="00F00819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3"/>
    <w:link w:val="3a"/>
    <w:uiPriority w:val="99"/>
    <w:semiHidden/>
    <w:rsid w:val="00F00819"/>
    <w:rPr>
      <w:rFonts w:ascii="Calibri" w:hAnsi="Calibri" w:cs="Calibri"/>
      <w:sz w:val="16"/>
      <w:szCs w:val="16"/>
    </w:rPr>
  </w:style>
  <w:style w:type="paragraph" w:styleId="afffd">
    <w:name w:val="Body Text Indent"/>
    <w:basedOn w:val="a2"/>
    <w:link w:val="afffe"/>
    <w:uiPriority w:val="99"/>
    <w:semiHidden/>
    <w:unhideWhenUsed/>
    <w:rsid w:val="00F00819"/>
    <w:pPr>
      <w:spacing w:after="120"/>
      <w:ind w:left="360"/>
    </w:pPr>
  </w:style>
  <w:style w:type="character" w:customStyle="1" w:styleId="afffe">
    <w:name w:val="Основной текст с отступом Знак"/>
    <w:basedOn w:val="a3"/>
    <w:link w:val="afffd"/>
    <w:uiPriority w:val="99"/>
    <w:semiHidden/>
    <w:rsid w:val="00F00819"/>
    <w:rPr>
      <w:rFonts w:ascii="Calibri" w:hAnsi="Calibri" w:cs="Calibri"/>
    </w:rPr>
  </w:style>
  <w:style w:type="paragraph" w:styleId="2f1">
    <w:name w:val="Body Text Indent 2"/>
    <w:basedOn w:val="a2"/>
    <w:link w:val="2f2"/>
    <w:uiPriority w:val="99"/>
    <w:semiHidden/>
    <w:unhideWhenUsed/>
    <w:rsid w:val="00F00819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F00819"/>
    <w:rPr>
      <w:rFonts w:ascii="Calibri" w:hAnsi="Calibri" w:cs="Calibri"/>
    </w:rPr>
  </w:style>
  <w:style w:type="paragraph" w:styleId="3c">
    <w:name w:val="Body Text Indent 3"/>
    <w:basedOn w:val="a2"/>
    <w:link w:val="3d"/>
    <w:uiPriority w:val="99"/>
    <w:semiHidden/>
    <w:unhideWhenUsed/>
    <w:rsid w:val="00F00819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3"/>
    <w:link w:val="3c"/>
    <w:uiPriority w:val="99"/>
    <w:semiHidden/>
    <w:rsid w:val="00F00819"/>
    <w:rPr>
      <w:rFonts w:ascii="Calibri" w:hAnsi="Calibri" w:cs="Calibri"/>
      <w:sz w:val="16"/>
      <w:szCs w:val="16"/>
    </w:rPr>
  </w:style>
  <w:style w:type="paragraph" w:styleId="affff">
    <w:name w:val="Body Text First Indent"/>
    <w:basedOn w:val="afffb"/>
    <w:link w:val="affff0"/>
    <w:uiPriority w:val="99"/>
    <w:semiHidden/>
    <w:unhideWhenUsed/>
    <w:rsid w:val="00F00819"/>
    <w:pPr>
      <w:spacing w:after="160"/>
      <w:ind w:firstLine="360"/>
    </w:pPr>
  </w:style>
  <w:style w:type="character" w:customStyle="1" w:styleId="affff0">
    <w:name w:val="Красная строка Знак"/>
    <w:basedOn w:val="afffc"/>
    <w:link w:val="affff"/>
    <w:uiPriority w:val="99"/>
    <w:semiHidden/>
    <w:rsid w:val="00F00819"/>
    <w:rPr>
      <w:rFonts w:ascii="Calibri" w:hAnsi="Calibri" w:cs="Calibri"/>
    </w:rPr>
  </w:style>
  <w:style w:type="paragraph" w:styleId="2f3">
    <w:name w:val="Body Text First Indent 2"/>
    <w:basedOn w:val="afffd"/>
    <w:link w:val="2f4"/>
    <w:uiPriority w:val="99"/>
    <w:semiHidden/>
    <w:unhideWhenUsed/>
    <w:rsid w:val="00F00819"/>
    <w:pPr>
      <w:spacing w:after="160"/>
      <w:ind w:firstLine="360"/>
    </w:pPr>
  </w:style>
  <w:style w:type="character" w:customStyle="1" w:styleId="2f4">
    <w:name w:val="Красная строка 2 Знак"/>
    <w:basedOn w:val="afffe"/>
    <w:link w:val="2f3"/>
    <w:uiPriority w:val="99"/>
    <w:semiHidden/>
    <w:rsid w:val="00F00819"/>
    <w:rPr>
      <w:rFonts w:ascii="Calibri" w:hAnsi="Calibri" w:cs="Calibri"/>
    </w:rPr>
  </w:style>
  <w:style w:type="paragraph" w:styleId="affff1">
    <w:name w:val="Normal Indent"/>
    <w:basedOn w:val="a2"/>
    <w:uiPriority w:val="99"/>
    <w:semiHidden/>
    <w:unhideWhenUsed/>
    <w:rsid w:val="00F00819"/>
    <w:pPr>
      <w:ind w:left="720"/>
    </w:pPr>
  </w:style>
  <w:style w:type="paragraph" w:styleId="affff2">
    <w:name w:val="Note Heading"/>
    <w:basedOn w:val="a2"/>
    <w:next w:val="a2"/>
    <w:link w:val="affff3"/>
    <w:uiPriority w:val="99"/>
    <w:semiHidden/>
    <w:unhideWhenUsed/>
    <w:rsid w:val="00F00819"/>
    <w:pPr>
      <w:spacing w:after="0" w:line="240" w:lineRule="auto"/>
    </w:pPr>
  </w:style>
  <w:style w:type="character" w:customStyle="1" w:styleId="affff3">
    <w:name w:val="Заголовок записки Знак"/>
    <w:basedOn w:val="a3"/>
    <w:link w:val="affff2"/>
    <w:uiPriority w:val="99"/>
    <w:semiHidden/>
    <w:rsid w:val="00F00819"/>
    <w:rPr>
      <w:rFonts w:ascii="Calibri" w:hAnsi="Calibri" w:cs="Calibri"/>
    </w:rPr>
  </w:style>
  <w:style w:type="table" w:styleId="affff4">
    <w:name w:val="Table Contemporary"/>
    <w:basedOn w:val="a4"/>
    <w:uiPriority w:val="99"/>
    <w:semiHidden/>
    <w:unhideWhenUsed/>
    <w:rsid w:val="00F00819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5">
    <w:name w:val="Light List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f6">
    <w:name w:val="Light Shading"/>
    <w:basedOn w:val="a4"/>
    <w:uiPriority w:val="60"/>
    <w:semiHidden/>
    <w:unhideWhenUsed/>
    <w:rsid w:val="00F0081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affff7">
    <w:name w:val="Light Grid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6">
    <w:name w:val="Light Grid Accent 1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f8">
    <w:name w:val="Dark List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7">
    <w:name w:val="Dark List Accent 1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-18">
    <w:name w:val="List Table 1 Light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120">
    <w:name w:val="List Table 1 Light Accent 2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130">
    <w:name w:val="List Table 1 Light Accent 3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140">
    <w:name w:val="List Table 1 Light Accent 4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150">
    <w:name w:val="List Table 1 Light Accent 5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160">
    <w:name w:val="List Table 1 Light Accent 6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27">
    <w:name w:val="List Table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20">
    <w:name w:val="List Table 2 Accent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30">
    <w:name w:val="List Table 2 Accent 3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240">
    <w:name w:val="List Table 2 Accent 4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250">
    <w:name w:val="List Table 2 Accent 5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260">
    <w:name w:val="List Table 2 Accent 6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7">
    <w:name w:val="List Table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-47">
    <w:name w:val="List Table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420">
    <w:name w:val="List Table 4 Accent 2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430">
    <w:name w:val="List Table 4 Accent 3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0">
    <w:name w:val="List Table 4 Accent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450">
    <w:name w:val="List Table 4 Accent 5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460">
    <w:name w:val="List Table 4 Accent 6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7">
    <w:name w:val="List Table 5 Dark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4"/>
    <w:uiPriority w:val="51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620">
    <w:name w:val="List Table 6 Colorful Accent 2"/>
    <w:basedOn w:val="a4"/>
    <w:uiPriority w:val="51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630">
    <w:name w:val="List Table 6 Colorful Accent 3"/>
    <w:basedOn w:val="a4"/>
    <w:uiPriority w:val="51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40">
    <w:name w:val="List Table 6 Colorful Accent 4"/>
    <w:basedOn w:val="a4"/>
    <w:uiPriority w:val="51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650">
    <w:name w:val="List Table 6 Colorful Accent 5"/>
    <w:basedOn w:val="a4"/>
    <w:uiPriority w:val="51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60">
    <w:name w:val="List Table 6 Colorful Accent 6"/>
    <w:basedOn w:val="a4"/>
    <w:uiPriority w:val="51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0">
    <w:name w:val="List Table 7 Colorful"/>
    <w:basedOn w:val="a4"/>
    <w:uiPriority w:val="52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E-mail Signature"/>
    <w:basedOn w:val="a2"/>
    <w:link w:val="affffa"/>
    <w:uiPriority w:val="99"/>
    <w:semiHidden/>
    <w:unhideWhenUsed/>
    <w:rsid w:val="00F00819"/>
    <w:pPr>
      <w:spacing w:after="0" w:line="240" w:lineRule="auto"/>
    </w:pPr>
  </w:style>
  <w:style w:type="character" w:customStyle="1" w:styleId="affffa">
    <w:name w:val="Электронная подпись Знак"/>
    <w:basedOn w:val="a3"/>
    <w:link w:val="affff9"/>
    <w:uiPriority w:val="99"/>
    <w:semiHidden/>
    <w:rsid w:val="00F00819"/>
    <w:rPr>
      <w:rFonts w:ascii="Calibri" w:hAnsi="Calibri" w:cs="Calibri"/>
    </w:rPr>
  </w:style>
  <w:style w:type="paragraph" w:styleId="affffb">
    <w:name w:val="Salutation"/>
    <w:basedOn w:val="a2"/>
    <w:next w:val="a2"/>
    <w:link w:val="affffc"/>
    <w:uiPriority w:val="99"/>
    <w:semiHidden/>
    <w:unhideWhenUsed/>
    <w:rsid w:val="00F00819"/>
  </w:style>
  <w:style w:type="character" w:customStyle="1" w:styleId="affffc">
    <w:name w:val="Приветствие Знак"/>
    <w:basedOn w:val="a3"/>
    <w:link w:val="affffb"/>
    <w:uiPriority w:val="99"/>
    <w:semiHidden/>
    <w:rsid w:val="00F00819"/>
    <w:rPr>
      <w:rFonts w:ascii="Calibri" w:hAnsi="Calibri" w:cs="Calibri"/>
    </w:rPr>
  </w:style>
  <w:style w:type="table" w:styleId="1b">
    <w:name w:val="Table Columns 1"/>
    <w:basedOn w:val="a4"/>
    <w:uiPriority w:val="99"/>
    <w:semiHidden/>
    <w:unhideWhenUsed/>
    <w:rsid w:val="00F00819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00819"/>
    <w:pPr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00819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00819"/>
    <w:pPr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00819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d">
    <w:name w:val="Signature"/>
    <w:basedOn w:val="a2"/>
    <w:link w:val="affffe"/>
    <w:uiPriority w:val="99"/>
    <w:semiHidden/>
    <w:unhideWhenUsed/>
    <w:rsid w:val="00F00819"/>
    <w:pPr>
      <w:spacing w:after="0" w:line="240" w:lineRule="auto"/>
      <w:ind w:left="4320"/>
    </w:pPr>
  </w:style>
  <w:style w:type="character" w:customStyle="1" w:styleId="affffe">
    <w:name w:val="Подпись Знак"/>
    <w:basedOn w:val="a3"/>
    <w:link w:val="affffd"/>
    <w:uiPriority w:val="99"/>
    <w:semiHidden/>
    <w:rsid w:val="00F00819"/>
    <w:rPr>
      <w:rFonts w:ascii="Calibri" w:hAnsi="Calibri" w:cs="Calibri"/>
    </w:rPr>
  </w:style>
  <w:style w:type="table" w:styleId="1c">
    <w:name w:val="Table Simple 1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F00819"/>
    <w:pPr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4"/>
    <w:uiPriority w:val="99"/>
    <w:semiHidden/>
    <w:unhideWhenUsed/>
    <w:rsid w:val="00F00819"/>
    <w:pPr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F00819"/>
    <w:pPr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220" w:hanging="220"/>
    </w:pPr>
  </w:style>
  <w:style w:type="paragraph" w:styleId="2f8">
    <w:name w:val="index 2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440" w:hanging="220"/>
    </w:pPr>
  </w:style>
  <w:style w:type="paragraph" w:styleId="3f0">
    <w:name w:val="index 3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660" w:hanging="220"/>
    </w:pPr>
  </w:style>
  <w:style w:type="paragraph" w:styleId="49">
    <w:name w:val="index 4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880" w:hanging="220"/>
    </w:pPr>
  </w:style>
  <w:style w:type="paragraph" w:styleId="58">
    <w:name w:val="index 5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540" w:hanging="220"/>
    </w:pPr>
  </w:style>
  <w:style w:type="paragraph" w:styleId="82">
    <w:name w:val="index 8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760" w:hanging="220"/>
    </w:pPr>
  </w:style>
  <w:style w:type="paragraph" w:styleId="92">
    <w:name w:val="index 9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980" w:hanging="220"/>
    </w:pPr>
  </w:style>
  <w:style w:type="paragraph" w:styleId="afffff">
    <w:name w:val="index heading"/>
    <w:basedOn w:val="a2"/>
    <w:next w:val="1e"/>
    <w:uiPriority w:val="99"/>
    <w:semiHidden/>
    <w:unhideWhenUsed/>
    <w:rsid w:val="00F00819"/>
    <w:rPr>
      <w:rFonts w:ascii="Calibri Light" w:eastAsiaTheme="majorEastAsia" w:hAnsi="Calibri Light" w:cs="Calibri Light"/>
      <w:b/>
      <w:bCs/>
    </w:rPr>
  </w:style>
  <w:style w:type="paragraph" w:styleId="afffff0">
    <w:name w:val="Plain Text"/>
    <w:basedOn w:val="a2"/>
    <w:link w:val="afffff1"/>
    <w:uiPriority w:val="99"/>
    <w:semiHidden/>
    <w:unhideWhenUsed/>
    <w:rsid w:val="00F0081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f1">
    <w:name w:val="Текст Знак"/>
    <w:basedOn w:val="a3"/>
    <w:link w:val="afffff0"/>
    <w:uiPriority w:val="99"/>
    <w:semiHidden/>
    <w:rsid w:val="00F00819"/>
    <w:rPr>
      <w:rFonts w:ascii="Consolas" w:hAnsi="Consolas" w:cs="Calibri"/>
      <w:sz w:val="21"/>
      <w:szCs w:val="21"/>
    </w:rPr>
  </w:style>
  <w:style w:type="paragraph" w:styleId="afffff2">
    <w:name w:val="Closing"/>
    <w:basedOn w:val="a2"/>
    <w:link w:val="afffff3"/>
    <w:uiPriority w:val="99"/>
    <w:semiHidden/>
    <w:unhideWhenUsed/>
    <w:rsid w:val="00F00819"/>
    <w:pPr>
      <w:spacing w:after="0" w:line="240" w:lineRule="auto"/>
      <w:ind w:left="4320"/>
    </w:pPr>
  </w:style>
  <w:style w:type="character" w:customStyle="1" w:styleId="afffff3">
    <w:name w:val="Прощание Знак"/>
    <w:basedOn w:val="a3"/>
    <w:link w:val="afffff2"/>
    <w:uiPriority w:val="99"/>
    <w:semiHidden/>
    <w:rsid w:val="00F00819"/>
    <w:rPr>
      <w:rFonts w:ascii="Calibri" w:hAnsi="Calibri" w:cs="Calibri"/>
    </w:rPr>
  </w:style>
  <w:style w:type="table" w:styleId="afffff4">
    <w:name w:val="Table Grid"/>
    <w:basedOn w:val="a4"/>
    <w:uiPriority w:val="39"/>
    <w:rsid w:val="00F00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">
    <w:name w:val="Table Grid 1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F00819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F00819"/>
    <w:pPr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F00819"/>
    <w:pPr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5">
    <w:name w:val="Grid Table Light"/>
    <w:basedOn w:val="a4"/>
    <w:uiPriority w:val="40"/>
    <w:rsid w:val="00F0081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9">
    <w:name w:val="Grid Table 1 Light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21">
    <w:name w:val="Grid Table 2 Accent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31">
    <w:name w:val="Grid Table 2 Accent 3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241">
    <w:name w:val="Grid Table 2 Accent 4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251">
    <w:name w:val="Grid Table 2 Accent 5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261">
    <w:name w:val="Grid Table 2 Accent 6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8">
    <w:name w:val="Grid Table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-321">
    <w:name w:val="Grid Table 3 Accent 2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331">
    <w:name w:val="Grid Table 3 Accent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341">
    <w:name w:val="Grid Table 3 Accent 4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-351">
    <w:name w:val="Grid Table 3 Accent 5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-361">
    <w:name w:val="Grid Table 3 Accent 6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48">
    <w:name w:val="Grid Table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421">
    <w:name w:val="Grid Table 4 Accent 2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431">
    <w:name w:val="Grid Table 4 Accent 3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1">
    <w:name w:val="Grid Table 4 Accent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451">
    <w:name w:val="Grid Table 4 Accent 5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461">
    <w:name w:val="Grid Table 4 Accent 6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8">
    <w:name w:val="Grid Table 5 Dark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-521">
    <w:name w:val="Grid Table 5 Dark Accent 2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-531">
    <w:name w:val="Grid Table 5 Dark Accent 3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-541">
    <w:name w:val="Grid Table 5 Dark Accent 4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-551">
    <w:name w:val="Grid Table 5 Dark Accent 5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-561">
    <w:name w:val="Grid Table 5 Dark Accent 6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-68">
    <w:name w:val="Grid Table 6 Colorful"/>
    <w:basedOn w:val="a4"/>
    <w:uiPriority w:val="51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4"/>
    <w:uiPriority w:val="51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621">
    <w:name w:val="Grid Table 6 Colorful Accent 2"/>
    <w:basedOn w:val="a4"/>
    <w:uiPriority w:val="51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631">
    <w:name w:val="Grid Table 6 Colorful Accent 3"/>
    <w:basedOn w:val="a4"/>
    <w:uiPriority w:val="51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41">
    <w:name w:val="Grid Table 6 Colorful Accent 4"/>
    <w:basedOn w:val="a4"/>
    <w:uiPriority w:val="51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651">
    <w:name w:val="Grid Table 6 Colorful Accent 5"/>
    <w:basedOn w:val="a4"/>
    <w:uiPriority w:val="51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61">
    <w:name w:val="Grid Table 6 Colorful Accent 6"/>
    <w:basedOn w:val="a4"/>
    <w:uiPriority w:val="51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7">
    <w:name w:val="Grid Table 7 Colorful"/>
    <w:basedOn w:val="a4"/>
    <w:uiPriority w:val="52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1a">
    <w:name w:val="Table Web 1"/>
    <w:basedOn w:val="a4"/>
    <w:uiPriority w:val="99"/>
    <w:semiHidden/>
    <w:unhideWhenUsed/>
    <w:rsid w:val="00F00819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4"/>
    <w:uiPriority w:val="99"/>
    <w:semiHidden/>
    <w:unhideWhenUsed/>
    <w:rsid w:val="00F00819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4"/>
    <w:uiPriority w:val="99"/>
    <w:semiHidden/>
    <w:unhideWhenUsed/>
    <w:rsid w:val="00F00819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6">
    <w:name w:val="footnote reference"/>
    <w:basedOn w:val="a3"/>
    <w:uiPriority w:val="99"/>
    <w:semiHidden/>
    <w:unhideWhenUsed/>
    <w:rsid w:val="00F00819"/>
    <w:rPr>
      <w:rFonts w:ascii="Calibri" w:hAnsi="Calibri" w:cs="Calibri"/>
      <w:vertAlign w:val="superscript"/>
    </w:rPr>
  </w:style>
  <w:style w:type="paragraph" w:styleId="afffff7">
    <w:name w:val="footnote text"/>
    <w:basedOn w:val="a2"/>
    <w:link w:val="afffff8"/>
    <w:uiPriority w:val="99"/>
    <w:semiHidden/>
    <w:unhideWhenUsed/>
    <w:rsid w:val="00F00819"/>
    <w:pPr>
      <w:spacing w:after="0" w:line="240" w:lineRule="auto"/>
    </w:pPr>
    <w:rPr>
      <w:sz w:val="20"/>
      <w:szCs w:val="20"/>
    </w:rPr>
  </w:style>
  <w:style w:type="character" w:customStyle="1" w:styleId="afffff8">
    <w:name w:val="Текст сноски Знак"/>
    <w:basedOn w:val="a3"/>
    <w:link w:val="afffff7"/>
    <w:uiPriority w:val="99"/>
    <w:semiHidden/>
    <w:rsid w:val="00F00819"/>
    <w:rPr>
      <w:rFonts w:ascii="Calibri" w:hAnsi="Calibri" w:cs="Calibri"/>
      <w:sz w:val="20"/>
      <w:szCs w:val="20"/>
    </w:rPr>
  </w:style>
  <w:style w:type="character" w:styleId="afffff9">
    <w:name w:val="line number"/>
    <w:basedOn w:val="a3"/>
    <w:uiPriority w:val="99"/>
    <w:semiHidden/>
    <w:unhideWhenUsed/>
    <w:rsid w:val="00F00819"/>
    <w:rPr>
      <w:rFonts w:ascii="Calibri" w:hAnsi="Calibri" w:cs="Calibri"/>
    </w:rPr>
  </w:style>
  <w:style w:type="table" w:styleId="1f0">
    <w:name w:val="Table 3D effects 1"/>
    <w:basedOn w:val="a4"/>
    <w:uiPriority w:val="99"/>
    <w:semiHidden/>
    <w:unhideWhenUsed/>
    <w:rsid w:val="00F00819"/>
    <w:pPr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F00819"/>
    <w:pPr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F00819"/>
    <w:pPr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4"/>
    <w:uiPriority w:val="99"/>
    <w:semiHidden/>
    <w:unhideWhenUsed/>
    <w:rsid w:val="00F00819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b">
    <w:name w:val="Strong"/>
    <w:basedOn w:val="a3"/>
    <w:uiPriority w:val="22"/>
    <w:qFormat/>
    <w:rsid w:val="00F00819"/>
    <w:rPr>
      <w:rFonts w:ascii="Calibri" w:hAnsi="Calibri" w:cs="Calibri"/>
      <w:b/>
      <w:bCs/>
    </w:rPr>
  </w:style>
  <w:style w:type="character" w:styleId="afffffc">
    <w:name w:val="FollowedHyperlink"/>
    <w:basedOn w:val="a3"/>
    <w:uiPriority w:val="99"/>
    <w:semiHidden/>
    <w:unhideWhenUsed/>
    <w:rsid w:val="00F00819"/>
    <w:rPr>
      <w:rFonts w:ascii="Calibri" w:hAnsi="Calibri" w:cs="Calibri"/>
      <w:color w:val="954F72" w:themeColor="followedHyperlink"/>
      <w:u w:val="single"/>
    </w:rPr>
  </w:style>
  <w:style w:type="character" w:styleId="afffffd">
    <w:name w:val="page number"/>
    <w:basedOn w:val="a3"/>
    <w:uiPriority w:val="99"/>
    <w:semiHidden/>
    <w:unhideWhenUsed/>
    <w:rsid w:val="00F00819"/>
    <w:rPr>
      <w:rFonts w:ascii="Calibri" w:hAnsi="Calibri" w:cs="Calibri"/>
    </w:rPr>
  </w:style>
  <w:style w:type="paragraph" w:styleId="afffffe">
    <w:name w:val="caption"/>
    <w:basedOn w:val="a2"/>
    <w:next w:val="a2"/>
    <w:uiPriority w:val="35"/>
    <w:semiHidden/>
    <w:unhideWhenUsed/>
    <w:qFormat/>
    <w:rsid w:val="00F0081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pre">
    <w:name w:val="pre"/>
    <w:basedOn w:val="a3"/>
    <w:rsid w:val="004C0743"/>
  </w:style>
  <w:style w:type="paragraph" w:customStyle="1" w:styleId="first">
    <w:name w:val="first"/>
    <w:basedOn w:val="a2"/>
    <w:rsid w:val="00C56C5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n">
    <w:name w:val="pln"/>
    <w:basedOn w:val="a3"/>
    <w:rsid w:val="001C2430"/>
  </w:style>
  <w:style w:type="character" w:customStyle="1" w:styleId="pun">
    <w:name w:val="pun"/>
    <w:basedOn w:val="a3"/>
    <w:rsid w:val="001C2430"/>
  </w:style>
  <w:style w:type="character" w:customStyle="1" w:styleId="n">
    <w:name w:val="n"/>
    <w:basedOn w:val="a3"/>
    <w:rsid w:val="00961C60"/>
  </w:style>
  <w:style w:type="character" w:customStyle="1" w:styleId="o">
    <w:name w:val="o"/>
    <w:basedOn w:val="a3"/>
    <w:rsid w:val="00961C60"/>
  </w:style>
  <w:style w:type="character" w:customStyle="1" w:styleId="kc">
    <w:name w:val="kc"/>
    <w:basedOn w:val="a3"/>
    <w:rsid w:val="00961C60"/>
  </w:style>
  <w:style w:type="character" w:customStyle="1" w:styleId="p">
    <w:name w:val="p"/>
    <w:basedOn w:val="a3"/>
    <w:rsid w:val="00961C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3045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5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4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33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8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4;&#1084;&#1080;&#1090;&#1088;&#1080;&#1081;\AppData\Roaming\Microsoft\Templates\&#1058;&#1077;&#1093;&#1085;&#1080;&#1095;&#1077;&#1089;&#1082;&#1080;&#1081;%20&#1076;&#1086;&#1082;&#1091;&#1084;&#1077;&#1085;&#1090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1C28F-E4A2-4106-AF8B-6C4ABA9ECC5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09E5FA3-0485-4447-8B22-BC49E58AE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3F598A-188F-4649-971B-72C6FA611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Технический документ.dotx</Template>
  <TotalTime>0</TotalTime>
  <Pages>14</Pages>
  <Words>1984</Words>
  <Characters>11312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2021-05-04T12:52:00Z</dcterms:created>
  <dcterms:modified xsi:type="dcterms:W3CDTF">2023-04-21T11:33:00Z</dcterms:modified>
</cp:coreProperties>
</file>