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756A37" w:rsidRDefault="00E65EE1" w:rsidP="00706D60">
      <w:pPr>
        <w:rPr>
          <w:noProof/>
          <w:color w:val="FF0000"/>
        </w:rPr>
      </w:pPr>
      <w:r w:rsidRPr="00756A37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6164372D" wp14:editId="5CA5A4CB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756A37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9AFEBB7" wp14:editId="4CF2C1DE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7B8" w:rsidRPr="00F00819" w:rsidRDefault="001007B8" w:rsidP="00F0081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FEBB7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1007B8" w:rsidRPr="00F00819" w:rsidRDefault="001007B8" w:rsidP="00F00819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B67BAE" w:rsidRPr="00756A37" w:rsidRDefault="00B67BAE" w:rsidP="002B5D98">
      <w:pPr>
        <w:rPr>
          <w:noProof/>
          <w:color w:val="FF0000"/>
        </w:rPr>
      </w:pPr>
    </w:p>
    <w:p w:rsidR="002B5D98" w:rsidRPr="00413681" w:rsidRDefault="00731EC4" w:rsidP="00413681">
      <w:pPr>
        <w:pStyle w:val="af3"/>
      </w:pPr>
      <w:r w:rsidRPr="00413681">
        <w:t xml:space="preserve">Урок </w:t>
      </w:r>
      <w:r w:rsidR="002F77D6">
        <w:t>7</w:t>
      </w:r>
      <w:r w:rsidRPr="00413681">
        <w:t xml:space="preserve">. </w:t>
      </w:r>
      <w:r w:rsidR="00290C7F" w:rsidRPr="00413681">
        <w:t>Выполняем развертывание проекта</w:t>
      </w: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2B5D98" w:rsidRPr="00756A37" w:rsidRDefault="002B5D98" w:rsidP="002B5D98">
      <w:pPr>
        <w:rPr>
          <w:noProof/>
          <w:color w:val="FF0000"/>
        </w:rPr>
      </w:pPr>
    </w:p>
    <w:p w:rsidR="00710767" w:rsidRPr="00756A37" w:rsidRDefault="0073372F" w:rsidP="002B5D98">
      <w:pPr>
        <w:pStyle w:val="af1"/>
        <w:rPr>
          <w:noProof/>
          <w:color w:val="FF0000"/>
        </w:rPr>
      </w:pPr>
      <w:r w:rsidRPr="00756A37">
        <w:rPr>
          <w:noProof/>
          <w:color w:val="FF0000"/>
          <w:lang w:bidi="ru-RU"/>
        </w:rPr>
        <w:fldChar w:fldCharType="begin"/>
      </w:r>
      <w:r w:rsidRPr="00756A37">
        <w:rPr>
          <w:noProof/>
          <w:color w:val="FF0000"/>
          <w:lang w:bidi="ru-RU"/>
        </w:rPr>
        <w:instrText xml:space="preserve"> AUTHOR  Author  \* MERGEFORMAT </w:instrText>
      </w:r>
      <w:r w:rsidRPr="00756A37">
        <w:rPr>
          <w:noProof/>
          <w:color w:val="FF0000"/>
          <w:lang w:bidi="ru-RU"/>
        </w:rPr>
        <w:fldChar w:fldCharType="end"/>
      </w:r>
    </w:p>
    <w:p w:rsidR="00E96235" w:rsidRPr="00756A37" w:rsidRDefault="002974C8" w:rsidP="00706D60">
      <w:pPr>
        <w:rPr>
          <w:noProof/>
          <w:color w:val="FF0000"/>
        </w:rPr>
      </w:pPr>
      <w:r w:rsidRPr="00756A37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EndPr/>
      <w:sdtContent>
        <w:p w:rsidR="00B67BAE" w:rsidRPr="00756A37" w:rsidRDefault="00B67BAE" w:rsidP="00B67BAE">
          <w:pPr>
            <w:rPr>
              <w:noProof/>
              <w:color w:val="FF0000"/>
            </w:rPr>
          </w:pPr>
        </w:p>
        <w:p w:rsidR="00E96235" w:rsidRPr="00413681" w:rsidRDefault="001A0417" w:rsidP="00413681">
          <w:pPr>
            <w:pStyle w:val="1"/>
            <w:jc w:val="center"/>
          </w:pPr>
          <w:bookmarkStart w:id="0" w:name="_Toc133071724"/>
          <w:r w:rsidRPr="00413681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8043B31" wp14:editId="755F7C99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07B8" w:rsidRPr="00F00819" w:rsidRDefault="001007B8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8043B31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1007B8" w:rsidRPr="00F00819" w:rsidRDefault="001007B8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413681">
            <w:t>ОГЛАВЛЕНИЕ</w:t>
          </w:r>
          <w:bookmarkEnd w:id="0"/>
        </w:p>
        <w:p w:rsidR="00136DDD" w:rsidRPr="00756A37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756A37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756A37" w:rsidRDefault="00136DDD" w:rsidP="00706D60">
          <w:pPr>
            <w:pStyle w:val="11"/>
            <w:rPr>
              <w:noProof/>
              <w:color w:val="FF0000"/>
            </w:rPr>
          </w:pPr>
        </w:p>
        <w:p w:rsidR="003412DE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756A37">
            <w:rPr>
              <w:b/>
              <w:noProof/>
              <w:color w:val="FF0000"/>
              <w:lang w:bidi="ru-RU"/>
            </w:rPr>
            <w:fldChar w:fldCharType="begin"/>
          </w:r>
          <w:r w:rsidRPr="00756A37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756A37">
            <w:rPr>
              <w:b/>
              <w:noProof/>
              <w:color w:val="FF0000"/>
              <w:lang w:bidi="ru-RU"/>
            </w:rPr>
            <w:fldChar w:fldCharType="separate"/>
          </w:r>
          <w:bookmarkStart w:id="1" w:name="_GoBack"/>
          <w:bookmarkEnd w:id="1"/>
          <w:r w:rsidR="003412DE" w:rsidRPr="00062482">
            <w:rPr>
              <w:rStyle w:val="a8"/>
              <w:noProof/>
            </w:rPr>
            <w:fldChar w:fldCharType="begin"/>
          </w:r>
          <w:r w:rsidR="003412DE" w:rsidRPr="00062482">
            <w:rPr>
              <w:rStyle w:val="a8"/>
              <w:noProof/>
            </w:rPr>
            <w:instrText xml:space="preserve"> </w:instrText>
          </w:r>
          <w:r w:rsidR="003412DE">
            <w:rPr>
              <w:noProof/>
            </w:rPr>
            <w:instrText>HYPERLINK \l "_Toc133071724"</w:instrText>
          </w:r>
          <w:r w:rsidR="003412DE" w:rsidRPr="00062482">
            <w:rPr>
              <w:rStyle w:val="a8"/>
              <w:noProof/>
            </w:rPr>
            <w:instrText xml:space="preserve"> </w:instrText>
          </w:r>
          <w:r w:rsidR="003412DE" w:rsidRPr="00062482">
            <w:rPr>
              <w:rStyle w:val="a8"/>
              <w:noProof/>
            </w:rPr>
          </w:r>
          <w:r w:rsidR="003412DE" w:rsidRPr="00062482">
            <w:rPr>
              <w:rStyle w:val="a8"/>
              <w:noProof/>
            </w:rPr>
            <w:fldChar w:fldCharType="separate"/>
          </w:r>
          <w:r w:rsidR="003412DE" w:rsidRPr="00062482">
            <w:rPr>
              <w:rStyle w:val="a8"/>
              <w:noProof/>
            </w:rPr>
            <w:t>ОГЛАВЛЕНИЕ</w:t>
          </w:r>
          <w:r w:rsidR="003412DE">
            <w:rPr>
              <w:noProof/>
              <w:webHidden/>
            </w:rPr>
            <w:tab/>
          </w:r>
          <w:r w:rsidR="003412DE">
            <w:rPr>
              <w:noProof/>
              <w:webHidden/>
            </w:rPr>
            <w:fldChar w:fldCharType="begin"/>
          </w:r>
          <w:r w:rsidR="003412DE">
            <w:rPr>
              <w:noProof/>
              <w:webHidden/>
            </w:rPr>
            <w:instrText xml:space="preserve"> PAGEREF _Toc133071724 \h </w:instrText>
          </w:r>
          <w:r w:rsidR="003412DE">
            <w:rPr>
              <w:noProof/>
              <w:webHidden/>
            </w:rPr>
          </w:r>
          <w:r w:rsidR="003412DE">
            <w:rPr>
              <w:noProof/>
              <w:webHidden/>
            </w:rPr>
            <w:fldChar w:fldCharType="separate"/>
          </w:r>
          <w:r w:rsidR="003412DE">
            <w:rPr>
              <w:noProof/>
              <w:webHidden/>
            </w:rPr>
            <w:t>2</w:t>
          </w:r>
          <w:r w:rsidR="003412DE">
            <w:rPr>
              <w:noProof/>
              <w:webHidden/>
            </w:rPr>
            <w:fldChar w:fldCharType="end"/>
          </w:r>
          <w:r w:rsidR="003412DE" w:rsidRPr="00062482">
            <w:rPr>
              <w:rStyle w:val="a8"/>
              <w:noProof/>
            </w:rPr>
            <w:fldChar w:fldCharType="end"/>
          </w:r>
        </w:p>
        <w:p w:rsidR="003412DE" w:rsidRDefault="003412D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25" w:history="1">
            <w:r w:rsidRPr="00062482">
              <w:rPr>
                <w:rStyle w:val="a8"/>
                <w:noProof/>
              </w:rPr>
              <w:t xml:space="preserve">РЕГИСТРИРУЕМСЯ НА </w:t>
            </w:r>
            <w:r w:rsidRPr="00062482">
              <w:rPr>
                <w:rStyle w:val="a8"/>
                <w:noProof/>
                <w:lang w:val="en-US"/>
              </w:rPr>
              <w:t>RENDER</w:t>
            </w:r>
            <w:r w:rsidRPr="00062482">
              <w:rPr>
                <w:rStyle w:val="a8"/>
                <w:noProof/>
              </w:rPr>
              <w:t>.</w:t>
            </w:r>
            <w:r w:rsidRPr="00062482">
              <w:rPr>
                <w:rStyle w:val="a8"/>
                <w:noProof/>
                <w:lang w:val="en-US"/>
              </w:rPr>
              <w:t>COM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26" w:history="1">
            <w:r w:rsidRPr="00062482">
              <w:rPr>
                <w:rStyle w:val="a8"/>
                <w:noProof/>
              </w:rPr>
              <w:t>ГОТОВИМ ПРОЕКТ К РАЗВЕРТЫВАНИЮ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27" w:history="1">
            <w:r w:rsidRPr="00062482">
              <w:rPr>
                <w:rStyle w:val="a8"/>
                <w:noProof/>
              </w:rPr>
              <w:t>создаем и настраиваем файл requirements.txt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28" w:history="1">
            <w:r w:rsidRPr="00062482">
              <w:rPr>
                <w:rStyle w:val="a8"/>
                <w:noProof/>
              </w:rPr>
              <w:t>создаем удаленный репозиторий на GitHub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29" w:history="1">
            <w:r w:rsidRPr="00062482">
              <w:rPr>
                <w:rStyle w:val="a8"/>
                <w:noProof/>
              </w:rPr>
              <w:t>создаем локальный репозиторий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30" w:history="1">
            <w:r w:rsidRPr="00062482">
              <w:rPr>
                <w:rStyle w:val="a8"/>
                <w:noProof/>
              </w:rPr>
              <w:t>связываем локальный репозиторий с удаленным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31" w:history="1">
            <w:r w:rsidRPr="00062482">
              <w:rPr>
                <w:rStyle w:val="a8"/>
                <w:noProof/>
              </w:rPr>
              <w:t>отправляем проект в удаленный репозиторий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32" w:history="1">
            <w:r w:rsidRPr="00062482">
              <w:rPr>
                <w:rStyle w:val="a8"/>
                <w:noProof/>
              </w:rPr>
              <w:t>как получить токен в GitHub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2DE" w:rsidRDefault="003412D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071733" w:history="1">
            <w:r w:rsidRPr="00062482">
              <w:rPr>
                <w:rStyle w:val="a8"/>
                <w:noProof/>
              </w:rPr>
              <w:t xml:space="preserve">ВЫПОЛНЯЕМ РАЗВЕРТЫВАНИЕ НА </w:t>
            </w:r>
            <w:r w:rsidRPr="00062482">
              <w:rPr>
                <w:rStyle w:val="a8"/>
                <w:noProof/>
                <w:lang w:val="en-US"/>
              </w:rPr>
              <w:t>RENDER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_Toc133071733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1C1" w:rsidRPr="00756A37" w:rsidRDefault="00E96235" w:rsidP="00706D60">
          <w:pPr>
            <w:rPr>
              <w:noProof/>
              <w:color w:val="FF0000"/>
            </w:rPr>
          </w:pPr>
          <w:r w:rsidRPr="00756A37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756A37" w:rsidRDefault="00C85251" w:rsidP="00706D60">
      <w:pPr>
        <w:rPr>
          <w:noProof/>
          <w:color w:val="FF0000"/>
        </w:rPr>
      </w:pPr>
      <w:r w:rsidRPr="00756A37">
        <w:rPr>
          <w:noProof/>
          <w:color w:val="FF0000"/>
          <w:lang w:bidi="ru-RU"/>
        </w:rPr>
        <w:br w:type="page"/>
      </w:r>
    </w:p>
    <w:p w:rsidR="00C85251" w:rsidRPr="00756A37" w:rsidRDefault="007F2BFA" w:rsidP="00706D60">
      <w:pPr>
        <w:rPr>
          <w:noProof/>
          <w:color w:val="FF0000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47144EF7" wp14:editId="71263AAF">
                <wp:simplePos x="0" y="0"/>
                <wp:positionH relativeFrom="page">
                  <wp:posOffset>443552</wp:posOffset>
                </wp:positionH>
                <wp:positionV relativeFrom="paragraph">
                  <wp:posOffset>-515734</wp:posOffset>
                </wp:positionV>
                <wp:extent cx="6659880" cy="9755505"/>
                <wp:effectExtent l="0" t="0" r="26670" b="17145"/>
                <wp:wrapNone/>
                <wp:docPr id="3" name="Прямоугольник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BFA" w:rsidRPr="00F00819" w:rsidRDefault="007F2BFA" w:rsidP="007F2BFA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44EF7" id="Прямоугольник 3" o:spid="_x0000_s1028" style="position:absolute;left:0;text-align:left;margin-left:34.95pt;margin-top:-40.6pt;width:524.4pt;height:768.1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" filled="f" strokecolor="#2f5496 [2404]" strokeweight="1pt">
                <v:textbox>
                  <w:txbxContent>
                    <w:p w:rsidR="007F2BFA" w:rsidRPr="00F00819" w:rsidRDefault="007F2BFA" w:rsidP="007F2BFA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653C0" w:rsidRPr="00756A37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74556975" wp14:editId="0BBB9F40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756A37" w:rsidRDefault="00C85251" w:rsidP="00706D60">
      <w:pPr>
        <w:rPr>
          <w:noProof/>
          <w:color w:val="FF0000"/>
        </w:rPr>
      </w:pPr>
    </w:p>
    <w:p w:rsidR="00C85251" w:rsidRPr="00756A37" w:rsidRDefault="00C85251" w:rsidP="00706D60">
      <w:pPr>
        <w:rPr>
          <w:noProof/>
          <w:color w:val="FF0000"/>
        </w:rPr>
      </w:pPr>
    </w:p>
    <w:p w:rsidR="00C85251" w:rsidRPr="00756A37" w:rsidRDefault="00C85251" w:rsidP="00706D60">
      <w:pPr>
        <w:rPr>
          <w:noProof/>
          <w:color w:val="FF0000"/>
        </w:rPr>
      </w:pPr>
    </w:p>
    <w:p w:rsidR="00C85251" w:rsidRPr="00756A37" w:rsidRDefault="00C85251" w:rsidP="00706D60">
      <w:pPr>
        <w:rPr>
          <w:noProof/>
          <w:color w:val="FF0000"/>
        </w:rPr>
      </w:pPr>
    </w:p>
    <w:p w:rsidR="00C85251" w:rsidRPr="00756A37" w:rsidRDefault="00C85251" w:rsidP="00706D60">
      <w:pPr>
        <w:rPr>
          <w:noProof/>
          <w:color w:val="FF0000"/>
        </w:rPr>
      </w:pPr>
    </w:p>
    <w:p w:rsidR="00C85251" w:rsidRPr="00756A37" w:rsidRDefault="00C85251" w:rsidP="00706D60">
      <w:pPr>
        <w:rPr>
          <w:noProof/>
          <w:color w:val="FF0000"/>
        </w:rPr>
      </w:pPr>
    </w:p>
    <w:p w:rsidR="00706D60" w:rsidRPr="00756A37" w:rsidRDefault="00706D60" w:rsidP="00706D60">
      <w:pPr>
        <w:rPr>
          <w:noProof/>
          <w:color w:val="FF0000"/>
        </w:rPr>
      </w:pPr>
    </w:p>
    <w:p w:rsidR="00706D60" w:rsidRPr="00756A37" w:rsidRDefault="00706D60" w:rsidP="00706D60">
      <w:pPr>
        <w:rPr>
          <w:noProof/>
          <w:color w:val="FF0000"/>
        </w:rPr>
      </w:pPr>
    </w:p>
    <w:p w:rsidR="00706D60" w:rsidRPr="00756A37" w:rsidRDefault="00706D60" w:rsidP="00706D60">
      <w:pPr>
        <w:rPr>
          <w:noProof/>
          <w:color w:val="FF0000"/>
        </w:rPr>
      </w:pPr>
    </w:p>
    <w:p w:rsidR="00A5354F" w:rsidRPr="00566C97" w:rsidRDefault="001B0A98" w:rsidP="00FE17D9">
      <w:pPr>
        <w:pStyle w:val="1"/>
      </w:pPr>
      <w:bookmarkStart w:id="2" w:name="_Toc126329713"/>
      <w:bookmarkStart w:id="3" w:name="_Toc126587959"/>
      <w:bookmarkStart w:id="4" w:name="_Toc133071725"/>
      <w:r>
        <w:rPr>
          <w:caps w:val="0"/>
        </w:rPr>
        <w:t xml:space="preserve">РЕГИСТРИРУЕМСЯ НА </w:t>
      </w:r>
      <w:r>
        <w:rPr>
          <w:caps w:val="0"/>
          <w:lang w:val="en-US"/>
        </w:rPr>
        <w:t>RENDER</w:t>
      </w:r>
      <w:r w:rsidRPr="00587848">
        <w:rPr>
          <w:caps w:val="0"/>
        </w:rPr>
        <w:t>.</w:t>
      </w:r>
      <w:r>
        <w:rPr>
          <w:caps w:val="0"/>
          <w:lang w:val="en-US"/>
        </w:rPr>
        <w:t>COM</w:t>
      </w:r>
      <w:bookmarkEnd w:id="2"/>
      <w:bookmarkEnd w:id="3"/>
      <w:bookmarkEnd w:id="4"/>
    </w:p>
    <w:p w:rsidR="00A5354F" w:rsidRPr="00D42CAC" w:rsidRDefault="00A5354F" w:rsidP="00FE17D9">
      <w:pPr>
        <w:spacing w:before="240" w:line="360" w:lineRule="auto"/>
      </w:pPr>
      <w:r>
        <w:rPr>
          <w:rFonts w:ascii="Times New Roman" w:hAnsi="Times New Roman" w:cs="Times New Roman"/>
          <w:sz w:val="26"/>
          <w:szCs w:val="26"/>
        </w:rPr>
        <w:t>Процедура регистрации на сервисе не отличается сложностью. Она занимает несколько минут.</w:t>
      </w:r>
    </w:p>
    <w:p w:rsidR="00A5354F" w:rsidRDefault="00A5354F" w:rsidP="00A5354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2431360" behindDoc="1" locked="0" layoutInCell="1" allowOverlap="1" wp14:anchorId="6A0DF1B8" wp14:editId="33FF2032">
            <wp:simplePos x="0" y="0"/>
            <wp:positionH relativeFrom="margin">
              <wp:align>center</wp:align>
            </wp:positionH>
            <wp:positionV relativeFrom="paragraph">
              <wp:posOffset>489024</wp:posOffset>
            </wp:positionV>
            <wp:extent cx="5258435" cy="2840355"/>
            <wp:effectExtent l="19050" t="19050" r="18415" b="17145"/>
            <wp:wrapTight wrapText="bothSides">
              <wp:wrapPolygon edited="0">
                <wp:start x="-78" y="-145"/>
                <wp:lineTo x="-78" y="21586"/>
                <wp:lineTo x="21597" y="21586"/>
                <wp:lineTo x="21597" y="-145"/>
                <wp:lineTo x="-78" y="-14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284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CAC">
        <w:rPr>
          <w:rFonts w:ascii="Times New Roman" w:hAnsi="Times New Roman" w:cs="Times New Roman"/>
          <w:sz w:val="26"/>
          <w:szCs w:val="26"/>
        </w:rPr>
        <w:t xml:space="preserve">Ссылка на сервис: </w:t>
      </w:r>
      <w:hyperlink r:id="rId13" w:history="1">
        <w:r w:rsidRPr="004A561B">
          <w:rPr>
            <w:rStyle w:val="a8"/>
            <w:rFonts w:ascii="Times New Roman" w:hAnsi="Times New Roman" w:cs="Times New Roman"/>
            <w:sz w:val="26"/>
            <w:szCs w:val="26"/>
          </w:rPr>
          <w:t>https://www.</w:t>
        </w:r>
        <w:r w:rsidRPr="004A561B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render</w:t>
        </w:r>
        <w:r w:rsidRPr="004A561B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4A561B">
          <w:rPr>
            <w:rStyle w:val="a8"/>
            <w:rFonts w:ascii="Times New Roman" w:hAnsi="Times New Roman" w:cs="Times New Roman"/>
            <w:sz w:val="26"/>
            <w:szCs w:val="26"/>
          </w:rPr>
          <w:t>com</w:t>
        </w:r>
        <w:proofErr w:type="spellEnd"/>
      </w:hyperlink>
      <w:r w:rsidRPr="00D42CAC">
        <w:rPr>
          <w:rFonts w:ascii="Times New Roman" w:hAnsi="Times New Roman" w:cs="Times New Roman"/>
          <w:sz w:val="26"/>
          <w:szCs w:val="26"/>
        </w:rPr>
        <w:t>.</w:t>
      </w:r>
    </w:p>
    <w:p w:rsidR="00B74FD0" w:rsidRPr="00352C3C" w:rsidRDefault="00954E34" w:rsidP="00352C3C">
      <w:pPr>
        <w:pStyle w:val="1"/>
        <w:spacing w:line="360" w:lineRule="auto"/>
      </w:pPr>
      <w:bookmarkStart w:id="5" w:name="_Toc133071726"/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17013E0E" wp14:editId="25B65D21">
                <wp:simplePos x="0" y="0"/>
                <wp:positionH relativeFrom="page">
                  <wp:posOffset>461176</wp:posOffset>
                </wp:positionH>
                <wp:positionV relativeFrom="paragraph">
                  <wp:posOffset>-533290</wp:posOffset>
                </wp:positionV>
                <wp:extent cx="6659880" cy="9755505"/>
                <wp:effectExtent l="0" t="0" r="26670" b="17145"/>
                <wp:wrapNone/>
                <wp:docPr id="9" name="Прямоугольник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F00819" w:rsidRDefault="00954E34" w:rsidP="00954E3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13E0E" id="Прямоугольник 9" o:spid="_x0000_s1029" style="position:absolute;left:0;text-align:left;margin-left:36.3pt;margin-top:-42pt;width:524.4pt;height:768.1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" filled="f" strokecolor="#2f5496 [2404]" strokeweight="1pt">
                <v:textbox>
                  <w:txbxContent>
                    <w:p w:rsidR="00954E34" w:rsidRPr="00F00819" w:rsidRDefault="00954E34" w:rsidP="00954E3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B7CAB" w:rsidRPr="00352C3C">
        <w:t>ГОТОВИМ ПРОЕКТ К РАЗВЕРТЫВАНИЮ</w:t>
      </w:r>
      <w:bookmarkEnd w:id="5"/>
    </w:p>
    <w:p w:rsidR="00B74FD0" w:rsidRPr="00352C3C" w:rsidRDefault="00D15434" w:rsidP="00352C3C">
      <w:pPr>
        <w:pStyle w:val="21"/>
      </w:pPr>
      <w:bookmarkStart w:id="6" w:name="_Toc133071727"/>
      <w:r>
        <w:t>создаем и настраиваем файл</w:t>
      </w:r>
      <w:r w:rsidR="009B7CAB" w:rsidRPr="00352C3C">
        <w:t xml:space="preserve"> requirements.txt</w:t>
      </w:r>
      <w:bookmarkEnd w:id="6"/>
    </w:p>
    <w:p w:rsidR="002E1E3B" w:rsidRPr="00352C3C" w:rsidRDefault="00D15434" w:rsidP="00D1543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="002E1E3B" w:rsidRPr="00352C3C">
        <w:rPr>
          <w:rFonts w:ascii="Times New Roman" w:hAnsi="Times New Roman" w:cs="Times New Roman"/>
          <w:sz w:val="26"/>
          <w:szCs w:val="26"/>
        </w:rPr>
        <w:t xml:space="preserve">айл </w:t>
      </w:r>
      <w:r w:rsidR="002E1E3B" w:rsidRPr="00954344">
        <w:rPr>
          <w:rFonts w:ascii="Times New Roman" w:hAnsi="Times New Roman" w:cs="Times New Roman"/>
          <w:color w:val="0070C0"/>
          <w:sz w:val="26"/>
          <w:szCs w:val="26"/>
          <w:lang w:val="en-US"/>
        </w:rPr>
        <w:t>requirements</w:t>
      </w:r>
      <w:r w:rsidR="002E1E3B" w:rsidRPr="00954344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="002E1E3B" w:rsidRPr="00954344">
        <w:rPr>
          <w:rFonts w:ascii="Times New Roman" w:hAnsi="Times New Roman" w:cs="Times New Roman"/>
          <w:color w:val="0070C0"/>
          <w:sz w:val="26"/>
          <w:szCs w:val="26"/>
          <w:lang w:val="en-US"/>
        </w:rPr>
        <w:t>txt</w:t>
      </w:r>
      <w:r w:rsidR="002E1E3B" w:rsidRPr="00352C3C">
        <w:rPr>
          <w:rFonts w:ascii="Times New Roman" w:hAnsi="Times New Roman" w:cs="Times New Roman"/>
          <w:sz w:val="26"/>
          <w:szCs w:val="26"/>
        </w:rPr>
        <w:t xml:space="preserve"> также играет важную роль. В нем мы указываем зависимости, т.е. дополнительные библиотеки, без которых корректная работа нашего бота невозможна.</w:t>
      </w:r>
      <w:r w:rsidR="004B0B8A" w:rsidRPr="00352C3C">
        <w:rPr>
          <w:rFonts w:ascii="Times New Roman" w:hAnsi="Times New Roman" w:cs="Times New Roman"/>
          <w:sz w:val="26"/>
          <w:szCs w:val="26"/>
        </w:rPr>
        <w:t xml:space="preserve"> Этот файл можно создать командой на основе вашего текущего виртуального окружения, под которым вы запускаете бот в его локальной версии.</w:t>
      </w:r>
    </w:p>
    <w:p w:rsidR="002E1E3B" w:rsidRPr="00352C3C" w:rsidRDefault="002E1E3B" w:rsidP="002E1E3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color w:val="002060"/>
          <w:sz w:val="26"/>
          <w:szCs w:val="26"/>
        </w:rPr>
      </w:pPr>
      <w:proofErr w:type="gramStart"/>
      <w:r w:rsidRPr="00352C3C"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  <w:t>pip</w:t>
      </w:r>
      <w:proofErr w:type="gramEnd"/>
      <w:r w:rsidRPr="00352C3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r w:rsidRPr="00352C3C"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  <w:t>freeze</w:t>
      </w:r>
      <w:r w:rsidRPr="00352C3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&gt; </w:t>
      </w:r>
      <w:r w:rsidRPr="00352C3C"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  <w:t>requirements</w:t>
      </w:r>
      <w:r w:rsidRPr="00352C3C">
        <w:rPr>
          <w:rFonts w:ascii="Times New Roman" w:hAnsi="Times New Roman" w:cs="Times New Roman"/>
          <w:b/>
          <w:color w:val="002060"/>
          <w:sz w:val="26"/>
          <w:szCs w:val="26"/>
        </w:rPr>
        <w:t>.</w:t>
      </w:r>
      <w:r w:rsidRPr="00352C3C"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  <w:t>txt</w:t>
      </w:r>
    </w:p>
    <w:p w:rsidR="00786B0D" w:rsidRPr="00352C3C" w:rsidRDefault="004B0B8A" w:rsidP="00786B0D">
      <w:pPr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Можно также </w:t>
      </w:r>
      <w:r w:rsidR="00113E1A" w:rsidRPr="00352C3C">
        <w:rPr>
          <w:rFonts w:ascii="Times New Roman" w:hAnsi="Times New Roman" w:cs="Times New Roman"/>
          <w:sz w:val="26"/>
          <w:szCs w:val="26"/>
        </w:rPr>
        <w:t>опираться на заранее заготовленные файлы с зависимостями.</w:t>
      </w:r>
    </w:p>
    <w:p w:rsidR="00113E1A" w:rsidRPr="00352C3C" w:rsidRDefault="00113E1A" w:rsidP="00786B0D">
      <w:pPr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>В нашем случае в этот файл достаточно добавить три строки:</w:t>
      </w:r>
    </w:p>
    <w:p w:rsidR="00113E1A" w:rsidRPr="00352C3C" w:rsidRDefault="002F77D6" w:rsidP="00E65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rPr>
          <w:lang w:val="en-US"/>
        </w:rPr>
        <w:t>aiogram</w:t>
      </w:r>
      <w:proofErr w:type="spellEnd"/>
      <w:proofErr w:type="gramEnd"/>
      <w:r>
        <w:t>==2.9.2</w:t>
      </w:r>
    </w:p>
    <w:p w:rsidR="00C4165D" w:rsidRPr="00352C3C" w:rsidRDefault="00C4165D" w:rsidP="00352C3C">
      <w:pPr>
        <w:pStyle w:val="21"/>
        <w:spacing w:line="360" w:lineRule="auto"/>
      </w:pPr>
      <w:bookmarkStart w:id="7" w:name="_Toc133071728"/>
      <w:r w:rsidRPr="00352C3C">
        <w:t xml:space="preserve">создаем удаленный </w:t>
      </w:r>
      <w:proofErr w:type="spellStart"/>
      <w:r w:rsidRPr="00352C3C">
        <w:t>репозиторий</w:t>
      </w:r>
      <w:proofErr w:type="spellEnd"/>
      <w:r w:rsidRPr="00352C3C">
        <w:t xml:space="preserve"> на </w:t>
      </w:r>
      <w:proofErr w:type="spellStart"/>
      <w:r w:rsidRPr="00352C3C">
        <w:t>GitHub</w:t>
      </w:r>
      <w:bookmarkEnd w:id="7"/>
      <w:proofErr w:type="spellEnd"/>
    </w:p>
    <w:p w:rsidR="00786B0D" w:rsidRPr="00352C3C" w:rsidRDefault="00C4165D" w:rsidP="00C4165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При </w:t>
      </w:r>
      <w:proofErr w:type="spellStart"/>
      <w:r w:rsidRPr="00352C3C">
        <w:rPr>
          <w:rFonts w:ascii="Times New Roman" w:hAnsi="Times New Roman" w:cs="Times New Roman"/>
          <w:sz w:val="26"/>
          <w:szCs w:val="26"/>
        </w:rPr>
        <w:t>деплое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 xml:space="preserve"> код нашего проекта будет «подтягиваться» с удаленного </w:t>
      </w:r>
      <w:proofErr w:type="spellStart"/>
      <w:r w:rsidRPr="00352C3C">
        <w:rPr>
          <w:rFonts w:ascii="Times New Roman" w:hAnsi="Times New Roman" w:cs="Times New Roman"/>
          <w:sz w:val="26"/>
          <w:szCs w:val="26"/>
        </w:rPr>
        <w:t>репозитория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 xml:space="preserve"> на сервисе </w:t>
      </w:r>
      <w:r w:rsidRPr="00352C3C">
        <w:rPr>
          <w:rFonts w:ascii="Times New Roman" w:hAnsi="Times New Roman" w:cs="Times New Roman"/>
          <w:sz w:val="26"/>
          <w:szCs w:val="26"/>
          <w:lang w:val="en-US"/>
        </w:rPr>
        <w:t>GitHub</w:t>
      </w:r>
      <w:r w:rsidRPr="00352C3C">
        <w:rPr>
          <w:rFonts w:ascii="Times New Roman" w:hAnsi="Times New Roman" w:cs="Times New Roman"/>
          <w:sz w:val="26"/>
          <w:szCs w:val="26"/>
        </w:rPr>
        <w:t>.</w:t>
      </w:r>
    </w:p>
    <w:p w:rsidR="00C4165D" w:rsidRPr="00352C3C" w:rsidRDefault="00A561CB" w:rsidP="00C4165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Создадим удаленный </w:t>
      </w:r>
      <w:proofErr w:type="spellStart"/>
      <w:r w:rsidRPr="00352C3C">
        <w:rPr>
          <w:rFonts w:ascii="Times New Roman" w:hAnsi="Times New Roman" w:cs="Times New Roman"/>
          <w:sz w:val="26"/>
          <w:szCs w:val="26"/>
        </w:rPr>
        <w:t>репозиторий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>.</w:t>
      </w:r>
    </w:p>
    <w:p w:rsidR="00A02B4C" w:rsidRPr="009838C8" w:rsidRDefault="009838C8" w:rsidP="009838C8">
      <w:pPr>
        <w:pStyle w:val="21"/>
        <w:rPr>
          <w:color w:val="FF0000"/>
        </w:rPr>
      </w:pPr>
      <w:bookmarkStart w:id="8" w:name="_Toc133071729"/>
      <w:r>
        <w:rPr>
          <w:noProof/>
          <w:color w:val="FF0000"/>
          <w:lang w:eastAsia="ru-RU"/>
        </w:rPr>
        <w:drawing>
          <wp:anchor distT="0" distB="0" distL="114300" distR="114300" simplePos="0" relativeHeight="252472320" behindDoc="1" locked="0" layoutInCell="1" allowOverlap="1" wp14:anchorId="3074827B" wp14:editId="00BE63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377440"/>
            <wp:effectExtent l="19050" t="19050" r="11430" b="22860"/>
            <wp:wrapTight wrapText="bothSides">
              <wp:wrapPolygon edited="0">
                <wp:start x="-71" y="-173"/>
                <wp:lineTo x="-71" y="21635"/>
                <wp:lineTo x="21571" y="21635"/>
                <wp:lineTo x="21571" y="-173"/>
                <wp:lineTo x="-71" y="-17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B4C" w:rsidRPr="00352C3C">
        <w:t xml:space="preserve">создаем локальный </w:t>
      </w:r>
      <w:proofErr w:type="spellStart"/>
      <w:r w:rsidR="00A02B4C" w:rsidRPr="00352C3C">
        <w:t>репозиторий</w:t>
      </w:r>
      <w:bookmarkEnd w:id="8"/>
      <w:proofErr w:type="spellEnd"/>
      <w:r w:rsidR="00A02B4C" w:rsidRPr="00352C3C">
        <w:t xml:space="preserve"> </w:t>
      </w:r>
    </w:p>
    <w:p w:rsidR="00E65FD6" w:rsidRPr="00352C3C" w:rsidRDefault="00594808" w:rsidP="009838C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Нам нужно код проекта отправить в удаленный </w:t>
      </w:r>
      <w:proofErr w:type="spellStart"/>
      <w:r w:rsidRPr="00352C3C">
        <w:rPr>
          <w:rFonts w:ascii="Times New Roman" w:hAnsi="Times New Roman" w:cs="Times New Roman"/>
          <w:sz w:val="26"/>
          <w:szCs w:val="26"/>
        </w:rPr>
        <w:t>репозиторий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 xml:space="preserve"> на </w:t>
      </w:r>
      <w:r w:rsidRPr="00352C3C">
        <w:rPr>
          <w:rFonts w:ascii="Times New Roman" w:hAnsi="Times New Roman" w:cs="Times New Roman"/>
          <w:sz w:val="26"/>
          <w:szCs w:val="26"/>
          <w:lang w:val="en-US"/>
        </w:rPr>
        <w:t>GitHub</w:t>
      </w:r>
      <w:r w:rsidRPr="00352C3C">
        <w:rPr>
          <w:rFonts w:ascii="Times New Roman" w:hAnsi="Times New Roman" w:cs="Times New Roman"/>
          <w:sz w:val="26"/>
          <w:szCs w:val="26"/>
        </w:rPr>
        <w:t>.</w:t>
      </w:r>
      <w:r w:rsidR="00247C9E" w:rsidRPr="00352C3C">
        <w:rPr>
          <w:rFonts w:ascii="Times New Roman" w:hAnsi="Times New Roman" w:cs="Times New Roman"/>
          <w:sz w:val="26"/>
          <w:szCs w:val="26"/>
        </w:rPr>
        <w:t xml:space="preserve"> Для этого нужно инициализировать корневую директорию проекта в качестве локального </w:t>
      </w:r>
      <w:proofErr w:type="spellStart"/>
      <w:r w:rsidR="00247C9E" w:rsidRPr="00352C3C">
        <w:rPr>
          <w:rFonts w:ascii="Times New Roman" w:hAnsi="Times New Roman" w:cs="Times New Roman"/>
          <w:sz w:val="26"/>
          <w:szCs w:val="26"/>
        </w:rPr>
        <w:t>репозитория</w:t>
      </w:r>
      <w:proofErr w:type="spellEnd"/>
      <w:r w:rsidR="00247C9E" w:rsidRPr="00352C3C">
        <w:rPr>
          <w:rFonts w:ascii="Times New Roman" w:hAnsi="Times New Roman" w:cs="Times New Roman"/>
          <w:sz w:val="26"/>
          <w:szCs w:val="26"/>
        </w:rPr>
        <w:t xml:space="preserve">. Это можно сделать разными способами, в том числе через консоль, </w:t>
      </w:r>
      <w:r w:rsidR="00D15434"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48A6B1D9" wp14:editId="3E01BBDB">
                <wp:simplePos x="0" y="0"/>
                <wp:positionH relativeFrom="page">
                  <wp:posOffset>444610</wp:posOffset>
                </wp:positionH>
                <wp:positionV relativeFrom="paragraph">
                  <wp:posOffset>-452672</wp:posOffset>
                </wp:positionV>
                <wp:extent cx="6659880" cy="9755505"/>
                <wp:effectExtent l="0" t="0" r="26670" b="17145"/>
                <wp:wrapNone/>
                <wp:docPr id="10" name="Прямоугольник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F00819" w:rsidRDefault="00954E34" w:rsidP="00954E3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6B1D9" id="Прямоугольник 10" o:spid="_x0000_s1030" style="position:absolute;left:0;text-align:left;margin-left:35pt;margin-top:-35.65pt;width:524.4pt;height:768.1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" filled="f" strokecolor="#2f5496 [2404]" strokeweight="1pt">
                <v:textbox>
                  <w:txbxContent>
                    <w:p w:rsidR="00954E34" w:rsidRPr="00F00819" w:rsidRDefault="00954E34" w:rsidP="00954E3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47C9E" w:rsidRPr="00352C3C">
        <w:rPr>
          <w:rFonts w:ascii="Times New Roman" w:hAnsi="Times New Roman" w:cs="Times New Roman"/>
          <w:sz w:val="26"/>
          <w:szCs w:val="26"/>
        </w:rPr>
        <w:t xml:space="preserve">но мы воспользуемся приложением </w:t>
      </w:r>
      <w:proofErr w:type="spellStart"/>
      <w:r w:rsidR="00247C9E" w:rsidRPr="00352C3C">
        <w:rPr>
          <w:rFonts w:ascii="Times New Roman" w:hAnsi="Times New Roman" w:cs="Times New Roman"/>
          <w:sz w:val="26"/>
          <w:szCs w:val="26"/>
          <w:lang w:val="en-US"/>
        </w:rPr>
        <w:t>SmartGit</w:t>
      </w:r>
      <w:proofErr w:type="spellEnd"/>
      <w:r w:rsidR="00247C9E" w:rsidRPr="00352C3C">
        <w:rPr>
          <w:rFonts w:ascii="Times New Roman" w:hAnsi="Times New Roman" w:cs="Times New Roman"/>
          <w:sz w:val="26"/>
          <w:szCs w:val="26"/>
        </w:rPr>
        <w:t>, которое предоставляет графический интерфейс, что конечно удобнее, чем вводить команды через терминал.</w:t>
      </w:r>
    </w:p>
    <w:p w:rsidR="00247C9E" w:rsidRPr="00352C3C" w:rsidRDefault="00247C9E" w:rsidP="00635C0D">
      <w:pPr>
        <w:spacing w:after="0" w:line="360" w:lineRule="auto"/>
      </w:pPr>
      <w:r w:rsidRPr="00352C3C">
        <w:rPr>
          <w:rFonts w:ascii="Times New Roman" w:hAnsi="Times New Roman" w:cs="Times New Roman"/>
          <w:sz w:val="26"/>
          <w:szCs w:val="26"/>
        </w:rPr>
        <w:t xml:space="preserve">Приложение </w:t>
      </w:r>
      <w:proofErr w:type="spellStart"/>
      <w:r w:rsidRPr="00352C3C">
        <w:rPr>
          <w:rFonts w:ascii="Times New Roman" w:hAnsi="Times New Roman" w:cs="Times New Roman"/>
          <w:sz w:val="26"/>
          <w:szCs w:val="26"/>
          <w:lang w:val="en-US"/>
        </w:rPr>
        <w:t>SmartGit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 xml:space="preserve"> включает бесплатную версию, ее установка очень простая.</w:t>
      </w:r>
    </w:p>
    <w:p w:rsidR="00E65FD6" w:rsidRPr="00352C3C" w:rsidRDefault="000B76C2" w:rsidP="00635C0D">
      <w:pPr>
        <w:spacing w:after="0" w:line="360" w:lineRule="auto"/>
        <w:rPr>
          <w:sz w:val="28"/>
          <w:szCs w:val="28"/>
        </w:rPr>
      </w:pPr>
      <w:r w:rsidRPr="00352C3C">
        <w:rPr>
          <w:rFonts w:ascii="Times New Roman" w:hAnsi="Times New Roman" w:cs="Times New Roman"/>
          <w:sz w:val="26"/>
          <w:szCs w:val="26"/>
        </w:rPr>
        <w:t>Загрузить приложение можно по ссылке</w:t>
      </w:r>
      <w:r w:rsidR="00635C0D" w:rsidRPr="00352C3C">
        <w:rPr>
          <w:rFonts w:ascii="Times New Roman" w:hAnsi="Times New Roman" w:cs="Times New Roman"/>
          <w:sz w:val="26"/>
          <w:szCs w:val="26"/>
        </w:rPr>
        <w:t>:</w:t>
      </w:r>
      <w:r w:rsidRPr="00352C3C">
        <w:rPr>
          <w:sz w:val="28"/>
          <w:szCs w:val="28"/>
        </w:rPr>
        <w:t xml:space="preserve"> </w:t>
      </w:r>
      <w:hyperlink r:id="rId15" w:history="1">
        <w:r w:rsidR="00635C0D" w:rsidRPr="00352C3C">
          <w:rPr>
            <w:rStyle w:val="a8"/>
            <w:color w:val="002060"/>
            <w:sz w:val="28"/>
            <w:szCs w:val="28"/>
            <w:lang w:val="en-US"/>
          </w:rPr>
          <w:t>https</w:t>
        </w:r>
        <w:r w:rsidR="00635C0D" w:rsidRPr="00352C3C">
          <w:rPr>
            <w:rStyle w:val="a8"/>
            <w:color w:val="002060"/>
            <w:sz w:val="28"/>
            <w:szCs w:val="28"/>
          </w:rPr>
          <w:t>://</w:t>
        </w:r>
        <w:r w:rsidR="00635C0D" w:rsidRPr="00352C3C">
          <w:rPr>
            <w:rStyle w:val="a8"/>
            <w:color w:val="002060"/>
            <w:sz w:val="28"/>
            <w:szCs w:val="28"/>
            <w:lang w:val="en-US"/>
          </w:rPr>
          <w:t>www</w:t>
        </w:r>
        <w:r w:rsidR="00635C0D" w:rsidRPr="00352C3C">
          <w:rPr>
            <w:rStyle w:val="a8"/>
            <w:color w:val="002060"/>
            <w:sz w:val="28"/>
            <w:szCs w:val="28"/>
          </w:rPr>
          <w:t>.</w:t>
        </w:r>
        <w:proofErr w:type="spellStart"/>
        <w:r w:rsidR="00635C0D" w:rsidRPr="00352C3C">
          <w:rPr>
            <w:rStyle w:val="a8"/>
            <w:color w:val="002060"/>
            <w:sz w:val="28"/>
            <w:szCs w:val="28"/>
            <w:lang w:val="en-US"/>
          </w:rPr>
          <w:t>syntevo</w:t>
        </w:r>
        <w:proofErr w:type="spellEnd"/>
        <w:r w:rsidR="00635C0D" w:rsidRPr="00352C3C">
          <w:rPr>
            <w:rStyle w:val="a8"/>
            <w:color w:val="002060"/>
            <w:sz w:val="28"/>
            <w:szCs w:val="28"/>
          </w:rPr>
          <w:t>.</w:t>
        </w:r>
        <w:r w:rsidR="00635C0D" w:rsidRPr="00352C3C">
          <w:rPr>
            <w:rStyle w:val="a8"/>
            <w:color w:val="002060"/>
            <w:sz w:val="28"/>
            <w:szCs w:val="28"/>
            <w:lang w:val="en-US"/>
          </w:rPr>
          <w:t>com</w:t>
        </w:r>
        <w:r w:rsidR="00635C0D" w:rsidRPr="00352C3C">
          <w:rPr>
            <w:rStyle w:val="a8"/>
            <w:color w:val="002060"/>
            <w:sz w:val="28"/>
            <w:szCs w:val="28"/>
          </w:rPr>
          <w:t>/</w:t>
        </w:r>
        <w:proofErr w:type="spellStart"/>
        <w:r w:rsidR="00635C0D" w:rsidRPr="00352C3C">
          <w:rPr>
            <w:rStyle w:val="a8"/>
            <w:color w:val="002060"/>
            <w:sz w:val="28"/>
            <w:szCs w:val="28"/>
            <w:lang w:val="en-US"/>
          </w:rPr>
          <w:t>smartgit</w:t>
        </w:r>
        <w:proofErr w:type="spellEnd"/>
        <w:r w:rsidR="00635C0D" w:rsidRPr="00352C3C">
          <w:rPr>
            <w:rStyle w:val="a8"/>
            <w:color w:val="002060"/>
            <w:sz w:val="28"/>
            <w:szCs w:val="28"/>
          </w:rPr>
          <w:t>/</w:t>
        </w:r>
        <w:r w:rsidR="00635C0D" w:rsidRPr="00352C3C">
          <w:rPr>
            <w:rStyle w:val="a8"/>
            <w:color w:val="002060"/>
            <w:sz w:val="28"/>
            <w:szCs w:val="28"/>
            <w:lang w:val="en-US"/>
          </w:rPr>
          <w:t>download</w:t>
        </w:r>
        <w:r w:rsidR="00635C0D" w:rsidRPr="00352C3C">
          <w:rPr>
            <w:rStyle w:val="a8"/>
            <w:color w:val="002060"/>
            <w:sz w:val="28"/>
            <w:szCs w:val="28"/>
          </w:rPr>
          <w:t>/</w:t>
        </w:r>
      </w:hyperlink>
      <w:r w:rsidR="00352C3C">
        <w:rPr>
          <w:rStyle w:val="a8"/>
          <w:color w:val="002060"/>
          <w:sz w:val="28"/>
          <w:szCs w:val="28"/>
        </w:rPr>
        <w:t>.</w:t>
      </w:r>
    </w:p>
    <w:p w:rsidR="00635C0D" w:rsidRPr="00352C3C" w:rsidRDefault="00A1599F" w:rsidP="00635C0D">
      <w:pPr>
        <w:spacing w:after="0" w:line="360" w:lineRule="auto"/>
        <w:rPr>
          <w:sz w:val="28"/>
          <w:szCs w:val="28"/>
        </w:rPr>
      </w:pPr>
      <w:r w:rsidRPr="00352C3C">
        <w:rPr>
          <w:rFonts w:ascii="Times New Roman" w:hAnsi="Times New Roman" w:cs="Times New Roman"/>
          <w:sz w:val="26"/>
          <w:szCs w:val="26"/>
        </w:rPr>
        <w:t>Окно приложения выглядит следующим образом:</w:t>
      </w:r>
    </w:p>
    <w:p w:rsidR="00E65FD6" w:rsidRPr="00756A37" w:rsidRDefault="00A1599F" w:rsidP="00894F79">
      <w:pPr>
        <w:rPr>
          <w:color w:val="FF0000"/>
        </w:rPr>
      </w:pPr>
      <w:r w:rsidRPr="00756A37">
        <w:rPr>
          <w:noProof/>
          <w:color w:val="FF0000"/>
          <w:lang w:eastAsia="ru-RU"/>
        </w:rPr>
        <w:drawing>
          <wp:anchor distT="0" distB="0" distL="114300" distR="114300" simplePos="0" relativeHeight="25237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61311</wp:posOffset>
            </wp:positionV>
            <wp:extent cx="4488180" cy="2482215"/>
            <wp:effectExtent l="19050" t="19050" r="26670" b="13335"/>
            <wp:wrapTight wrapText="bothSides">
              <wp:wrapPolygon edited="0">
                <wp:start x="-92" y="-166"/>
                <wp:lineTo x="-92" y="21550"/>
                <wp:lineTo x="21637" y="21550"/>
                <wp:lineTo x="21637" y="-166"/>
                <wp:lineTo x="-92" y="-166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E65FD6" w:rsidRPr="00756A37" w:rsidRDefault="00E65FD6" w:rsidP="00894F79">
      <w:pPr>
        <w:rPr>
          <w:color w:val="FF0000"/>
        </w:rPr>
      </w:pPr>
    </w:p>
    <w:p w:rsidR="00122AA2" w:rsidRPr="00352C3C" w:rsidRDefault="00BA7010" w:rsidP="00894F79">
      <w:r w:rsidRPr="00352C3C">
        <w:rPr>
          <w:rFonts w:ascii="Times New Roman" w:hAnsi="Times New Roman" w:cs="Times New Roman"/>
          <w:sz w:val="26"/>
          <w:szCs w:val="26"/>
        </w:rPr>
        <w:t xml:space="preserve">Инициализируем локальную версию проекта в качестве локального </w:t>
      </w:r>
      <w:proofErr w:type="spellStart"/>
      <w:r w:rsidRPr="00352C3C">
        <w:rPr>
          <w:rFonts w:ascii="Times New Roman" w:hAnsi="Times New Roman" w:cs="Times New Roman"/>
          <w:sz w:val="26"/>
          <w:szCs w:val="26"/>
        </w:rPr>
        <w:t>репозитория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>:</w:t>
      </w:r>
    </w:p>
    <w:p w:rsidR="00E65FD6" w:rsidRPr="00352C3C" w:rsidRDefault="00BA7010" w:rsidP="00894F79">
      <w:r w:rsidRPr="00352C3C">
        <w:rPr>
          <w:noProof/>
          <w:lang w:eastAsia="ru-RU"/>
        </w:rPr>
        <w:drawing>
          <wp:anchor distT="0" distB="0" distL="114300" distR="114300" simplePos="0" relativeHeight="252376064" behindDoc="1" locked="0" layoutInCell="1" allowOverlap="1" wp14:anchorId="54BC1629" wp14:editId="4EAB0979">
            <wp:simplePos x="0" y="0"/>
            <wp:positionH relativeFrom="column">
              <wp:posOffset>1812262</wp:posOffset>
            </wp:positionH>
            <wp:positionV relativeFrom="paragraph">
              <wp:posOffset>19354</wp:posOffset>
            </wp:positionV>
            <wp:extent cx="2192398" cy="1057701"/>
            <wp:effectExtent l="19050" t="19050" r="17780" b="28575"/>
            <wp:wrapTight wrapText="bothSides">
              <wp:wrapPolygon edited="0">
                <wp:start x="-188" y="-389"/>
                <wp:lineTo x="-188" y="21795"/>
                <wp:lineTo x="21587" y="21795"/>
                <wp:lineTo x="21587" y="-389"/>
                <wp:lineTo x="-188" y="-389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98" cy="1057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AA2" w:rsidRPr="00352C3C" w:rsidRDefault="00122AA2" w:rsidP="00894F79"/>
    <w:p w:rsidR="002F0D88" w:rsidRDefault="002F0D88" w:rsidP="002F0D88">
      <w:pPr>
        <w:rPr>
          <w:color w:val="FF0000"/>
        </w:rPr>
      </w:pPr>
    </w:p>
    <w:p w:rsidR="002F0D88" w:rsidRDefault="002F0D88" w:rsidP="002F0D88">
      <w:pPr>
        <w:rPr>
          <w:color w:val="FF0000"/>
        </w:rPr>
      </w:pPr>
    </w:p>
    <w:p w:rsidR="00BA7010" w:rsidRPr="00756A37" w:rsidRDefault="00BA7010" w:rsidP="002F0D88">
      <w:pPr>
        <w:rPr>
          <w:color w:val="FF0000"/>
        </w:rPr>
      </w:pPr>
    </w:p>
    <w:p w:rsidR="00BA7010" w:rsidRPr="002F0D88" w:rsidRDefault="00D15434" w:rsidP="002F0D88">
      <w:r>
        <w:rPr>
          <w:noProof/>
          <w:color w:val="FF0000"/>
          <w:lang w:eastAsia="ru-RU"/>
        </w:rPr>
        <w:drawing>
          <wp:anchor distT="0" distB="0" distL="114300" distR="114300" simplePos="0" relativeHeight="252473344" behindDoc="1" locked="0" layoutInCell="1" allowOverlap="1" wp14:anchorId="23BBD063" wp14:editId="77361C36">
            <wp:simplePos x="0" y="0"/>
            <wp:positionH relativeFrom="column">
              <wp:posOffset>1343025</wp:posOffset>
            </wp:positionH>
            <wp:positionV relativeFrom="paragraph">
              <wp:posOffset>26422</wp:posOffset>
            </wp:positionV>
            <wp:extent cx="3263900" cy="1245375"/>
            <wp:effectExtent l="19050" t="19050" r="12700" b="12065"/>
            <wp:wrapTight wrapText="bothSides">
              <wp:wrapPolygon edited="0">
                <wp:start x="-126" y="-330"/>
                <wp:lineTo x="-126" y="21479"/>
                <wp:lineTo x="21558" y="21479"/>
                <wp:lineTo x="21558" y="-330"/>
                <wp:lineTo x="-126" y="-33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24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010" w:rsidRPr="00756A37" w:rsidRDefault="00BA7010" w:rsidP="00BA7010">
      <w:pPr>
        <w:rPr>
          <w:color w:val="FF0000"/>
        </w:rPr>
      </w:pPr>
    </w:p>
    <w:p w:rsidR="00BA7010" w:rsidRPr="00756A37" w:rsidRDefault="00BA7010" w:rsidP="00BA7010">
      <w:pPr>
        <w:rPr>
          <w:color w:val="FF0000"/>
        </w:rPr>
      </w:pPr>
    </w:p>
    <w:p w:rsidR="00BA7010" w:rsidRPr="00756A37" w:rsidRDefault="00D15434" w:rsidP="00BA7010">
      <w:pPr>
        <w:rPr>
          <w:color w:val="FF0000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33258707" wp14:editId="41B9E8FE">
                <wp:simplePos x="0" y="0"/>
                <wp:positionH relativeFrom="margin">
                  <wp:align>center</wp:align>
                </wp:positionH>
                <wp:positionV relativeFrom="paragraph">
                  <wp:posOffset>-460927</wp:posOffset>
                </wp:positionV>
                <wp:extent cx="6659880" cy="9755505"/>
                <wp:effectExtent l="0" t="0" r="26670" b="17145"/>
                <wp:wrapNone/>
                <wp:docPr id="17" name="Прямоугольник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216C3C" w:rsidRDefault="00954E34" w:rsidP="00216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58707" id="Прямоугольник 17" o:spid="_x0000_s1031" style="position:absolute;left:0;text-align:left;margin-left:0;margin-top:-36.3pt;width:524.4pt;height:768.15pt;z-index:-250828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" filled="f" strokecolor="#2f5496 [2404]" strokeweight="1pt">
                <v:textbox>
                  <w:txbxContent>
                    <w:p w:rsidR="00954E34" w:rsidRPr="00216C3C" w:rsidRDefault="00954E34" w:rsidP="00216C3C"/>
                  </w:txbxContent>
                </v:textbox>
                <w10:wrap anchorx="margin"/>
              </v:rect>
            </w:pict>
          </mc:Fallback>
        </mc:AlternateContent>
      </w:r>
      <w:r w:rsidR="002F0D88" w:rsidRPr="00756A37">
        <w:rPr>
          <w:noProof/>
          <w:color w:val="FF0000"/>
          <w:lang w:eastAsia="ru-RU"/>
        </w:rPr>
        <w:drawing>
          <wp:anchor distT="0" distB="0" distL="114300" distR="114300" simplePos="0" relativeHeight="252378112" behindDoc="1" locked="0" layoutInCell="1" allowOverlap="1" wp14:anchorId="65C78B3D" wp14:editId="33358BFC">
            <wp:simplePos x="0" y="0"/>
            <wp:positionH relativeFrom="margin">
              <wp:posOffset>2092601</wp:posOffset>
            </wp:positionH>
            <wp:positionV relativeFrom="paragraph">
              <wp:posOffset>23054</wp:posOffset>
            </wp:positionV>
            <wp:extent cx="1794510" cy="1959610"/>
            <wp:effectExtent l="19050" t="19050" r="15240" b="21590"/>
            <wp:wrapTight wrapText="bothSides">
              <wp:wrapPolygon edited="0">
                <wp:start x="-229" y="-210"/>
                <wp:lineTo x="-229" y="21628"/>
                <wp:lineTo x="21554" y="21628"/>
                <wp:lineTo x="21554" y="-210"/>
                <wp:lineTo x="-229" y="-21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95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010" w:rsidRPr="00756A37" w:rsidRDefault="00BA7010" w:rsidP="00BA7010">
      <w:pPr>
        <w:rPr>
          <w:color w:val="FF0000"/>
        </w:rPr>
      </w:pPr>
    </w:p>
    <w:p w:rsidR="00BA7010" w:rsidRPr="00756A37" w:rsidRDefault="00BA7010" w:rsidP="00BA7010">
      <w:pPr>
        <w:rPr>
          <w:color w:val="FF0000"/>
        </w:rPr>
      </w:pPr>
    </w:p>
    <w:p w:rsidR="00A5175A" w:rsidRPr="00756A37" w:rsidRDefault="00A5175A" w:rsidP="00A5175A">
      <w:pPr>
        <w:rPr>
          <w:color w:val="FF0000"/>
        </w:rPr>
      </w:pPr>
    </w:p>
    <w:p w:rsidR="00A5175A" w:rsidRPr="00756A37" w:rsidRDefault="00A5175A" w:rsidP="00A5175A">
      <w:pPr>
        <w:rPr>
          <w:color w:val="FF0000"/>
        </w:rPr>
      </w:pPr>
    </w:p>
    <w:p w:rsidR="00A5175A" w:rsidRPr="00756A37" w:rsidRDefault="00A5175A" w:rsidP="00A5175A">
      <w:pPr>
        <w:rPr>
          <w:color w:val="FF0000"/>
        </w:rPr>
      </w:pPr>
    </w:p>
    <w:p w:rsidR="00A5175A" w:rsidRPr="00756A37" w:rsidRDefault="00A5175A" w:rsidP="00A5175A">
      <w:pPr>
        <w:rPr>
          <w:color w:val="FF0000"/>
        </w:rPr>
      </w:pPr>
    </w:p>
    <w:p w:rsidR="00216C3C" w:rsidRDefault="00216C3C" w:rsidP="00352C3C">
      <w:pPr>
        <w:pStyle w:val="21"/>
        <w:spacing w:line="360" w:lineRule="auto"/>
      </w:pPr>
    </w:p>
    <w:p w:rsidR="00216C3C" w:rsidRPr="00216C3C" w:rsidRDefault="00216C3C" w:rsidP="00216C3C">
      <w:pPr>
        <w:rPr>
          <w:rFonts w:ascii="Times New Roman" w:hAnsi="Times New Roman" w:cs="Times New Roman"/>
          <w:sz w:val="26"/>
          <w:szCs w:val="26"/>
        </w:rPr>
      </w:pPr>
      <w:r w:rsidRPr="00216C3C">
        <w:rPr>
          <w:rFonts w:ascii="Times New Roman" w:hAnsi="Times New Roman" w:cs="Times New Roman"/>
          <w:sz w:val="26"/>
          <w:szCs w:val="26"/>
        </w:rPr>
        <w:t xml:space="preserve">Дополнительные служебные директории, такие как </w:t>
      </w:r>
      <w:proofErr w:type="spellStart"/>
      <w:r w:rsidRPr="00216C3C">
        <w:rPr>
          <w:rFonts w:ascii="Times New Roman" w:hAnsi="Times New Roman" w:cs="Times New Roman"/>
          <w:sz w:val="26"/>
          <w:szCs w:val="26"/>
          <w:lang w:val="en-US"/>
        </w:rPr>
        <w:t>venv</w:t>
      </w:r>
      <w:proofErr w:type="spellEnd"/>
      <w:r w:rsidRPr="00216C3C">
        <w:rPr>
          <w:rFonts w:ascii="Times New Roman" w:hAnsi="Times New Roman" w:cs="Times New Roman"/>
          <w:sz w:val="26"/>
          <w:szCs w:val="26"/>
        </w:rPr>
        <w:t>, можно удалить.</w:t>
      </w:r>
    </w:p>
    <w:p w:rsidR="00A5175A" w:rsidRPr="00352C3C" w:rsidRDefault="00A5175A" w:rsidP="00352C3C">
      <w:pPr>
        <w:pStyle w:val="21"/>
        <w:spacing w:line="360" w:lineRule="auto"/>
      </w:pPr>
      <w:bookmarkStart w:id="9" w:name="_Toc133071730"/>
      <w:r w:rsidRPr="00352C3C">
        <w:t xml:space="preserve">связываем локальный </w:t>
      </w:r>
      <w:proofErr w:type="spellStart"/>
      <w:r w:rsidRPr="00352C3C">
        <w:t>репозиторий</w:t>
      </w:r>
      <w:proofErr w:type="spellEnd"/>
      <w:r w:rsidRPr="00352C3C">
        <w:t xml:space="preserve"> с удаленным</w:t>
      </w:r>
      <w:bookmarkEnd w:id="9"/>
    </w:p>
    <w:p w:rsidR="00A5175A" w:rsidRPr="00352C3C" w:rsidRDefault="00A5175A" w:rsidP="00A5175A">
      <w:pPr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Укажем настройки пользователя в </w:t>
      </w:r>
      <w:r w:rsidRPr="00352C3C">
        <w:rPr>
          <w:rFonts w:ascii="Times New Roman" w:hAnsi="Times New Roman" w:cs="Times New Roman"/>
          <w:sz w:val="26"/>
          <w:szCs w:val="26"/>
          <w:lang w:val="en-US"/>
        </w:rPr>
        <w:t>GitHub</w:t>
      </w:r>
    </w:p>
    <w:p w:rsidR="00A5175A" w:rsidRPr="00756A37" w:rsidRDefault="0057265F" w:rsidP="00A5175A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756A37">
        <w:rPr>
          <w:noProof/>
          <w:color w:val="FF0000"/>
          <w:lang w:eastAsia="ru-RU"/>
        </w:rPr>
        <w:drawing>
          <wp:anchor distT="0" distB="0" distL="114300" distR="114300" simplePos="0" relativeHeight="252381184" behindDoc="1" locked="0" layoutInCell="1" allowOverlap="1" wp14:anchorId="6705FD7A" wp14:editId="6BDA265B">
            <wp:simplePos x="0" y="0"/>
            <wp:positionH relativeFrom="margin">
              <wp:posOffset>2140530</wp:posOffset>
            </wp:positionH>
            <wp:positionV relativeFrom="paragraph">
              <wp:posOffset>24765</wp:posOffset>
            </wp:positionV>
            <wp:extent cx="1757045" cy="1993900"/>
            <wp:effectExtent l="19050" t="19050" r="14605" b="25400"/>
            <wp:wrapTight wrapText="bothSides">
              <wp:wrapPolygon edited="0">
                <wp:start x="-234" y="-206"/>
                <wp:lineTo x="-234" y="21669"/>
                <wp:lineTo x="21545" y="21669"/>
                <wp:lineTo x="21545" y="-206"/>
                <wp:lineTo x="-234" y="-20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99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5A" w:rsidRPr="00756A37" w:rsidRDefault="00A5175A" w:rsidP="00A5175A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57265F" w:rsidP="00DF5242">
      <w:pPr>
        <w:rPr>
          <w:color w:val="FF0000"/>
        </w:rPr>
      </w:pPr>
      <w:r w:rsidRPr="00756A37">
        <w:rPr>
          <w:noProof/>
          <w:color w:val="FF0000"/>
          <w:lang w:eastAsia="ru-RU"/>
        </w:rPr>
        <w:drawing>
          <wp:anchor distT="0" distB="0" distL="114300" distR="114300" simplePos="0" relativeHeight="252382208" behindDoc="1" locked="0" layoutInCell="1" allowOverlap="1" wp14:anchorId="2B0FE002" wp14:editId="1B118718">
            <wp:simplePos x="0" y="0"/>
            <wp:positionH relativeFrom="column">
              <wp:posOffset>1276208</wp:posOffset>
            </wp:positionH>
            <wp:positionV relativeFrom="paragraph">
              <wp:posOffset>140752</wp:posOffset>
            </wp:positionV>
            <wp:extent cx="3224530" cy="1939290"/>
            <wp:effectExtent l="19050" t="19050" r="13970" b="22860"/>
            <wp:wrapTight wrapText="bothSides">
              <wp:wrapPolygon edited="0">
                <wp:start x="-128" y="-212"/>
                <wp:lineTo x="-128" y="21642"/>
                <wp:lineTo x="21566" y="21642"/>
                <wp:lineTo x="21566" y="-212"/>
                <wp:lineTo x="-128" y="-212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93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rPr>
          <w:color w:val="FF0000"/>
        </w:rPr>
      </w:pPr>
    </w:p>
    <w:p w:rsidR="00DF5242" w:rsidRPr="00756A37" w:rsidRDefault="00DF5242" w:rsidP="00DF5242">
      <w:pPr>
        <w:tabs>
          <w:tab w:val="left" w:pos="2310"/>
        </w:tabs>
        <w:rPr>
          <w:color w:val="FF0000"/>
        </w:rPr>
      </w:pPr>
    </w:p>
    <w:p w:rsidR="00DF5242" w:rsidRPr="00352C3C" w:rsidRDefault="00DF5242" w:rsidP="00DF5242">
      <w:pPr>
        <w:tabs>
          <w:tab w:val="left" w:pos="2310"/>
        </w:tabs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Подключим удаленный </w:t>
      </w:r>
      <w:proofErr w:type="spellStart"/>
      <w:r w:rsidRPr="00352C3C">
        <w:rPr>
          <w:rFonts w:ascii="Times New Roman" w:hAnsi="Times New Roman" w:cs="Times New Roman"/>
          <w:sz w:val="26"/>
          <w:szCs w:val="26"/>
        </w:rPr>
        <w:t>репозиторий</w:t>
      </w:r>
      <w:proofErr w:type="spellEnd"/>
      <w:r w:rsidRPr="00352C3C">
        <w:rPr>
          <w:rFonts w:ascii="Times New Roman" w:hAnsi="Times New Roman" w:cs="Times New Roman"/>
          <w:sz w:val="26"/>
          <w:szCs w:val="26"/>
        </w:rPr>
        <w:t>.</w:t>
      </w:r>
    </w:p>
    <w:p w:rsidR="00DF5242" w:rsidRPr="00756A37" w:rsidRDefault="00746A66" w:rsidP="00DF5242">
      <w:pPr>
        <w:tabs>
          <w:tab w:val="left" w:pos="2310"/>
        </w:tabs>
        <w:rPr>
          <w:color w:val="FF0000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0D8F3364" wp14:editId="49B32CB0">
                <wp:simplePos x="0" y="0"/>
                <wp:positionH relativeFrom="page">
                  <wp:posOffset>436162</wp:posOffset>
                </wp:positionH>
                <wp:positionV relativeFrom="paragraph">
                  <wp:posOffset>-503223</wp:posOffset>
                </wp:positionV>
                <wp:extent cx="6659880" cy="9755505"/>
                <wp:effectExtent l="0" t="0" r="26670" b="17145"/>
                <wp:wrapNone/>
                <wp:docPr id="20" name="Прямоугольник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746A66" w:rsidRDefault="00954E34" w:rsidP="00746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F3364" id="Прямоугольник 20" o:spid="_x0000_s1032" style="position:absolute;left:0;text-align:left;margin-left:34.35pt;margin-top:-39.6pt;width:524.4pt;height:768.1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" filled="f" strokecolor="#2f5496 [2404]" strokeweight="1pt">
                <v:textbox>
                  <w:txbxContent>
                    <w:p w:rsidR="00954E34" w:rsidRPr="00746A66" w:rsidRDefault="00954E34" w:rsidP="00746A66"/>
                  </w:txbxContent>
                </v:textbox>
                <w10:wrap anchorx="page"/>
              </v:rect>
            </w:pict>
          </mc:Fallback>
        </mc:AlternateContent>
      </w:r>
      <w:r w:rsidR="00DF5242" w:rsidRPr="00756A37">
        <w:rPr>
          <w:noProof/>
          <w:color w:val="FF0000"/>
          <w:lang w:eastAsia="ru-RU"/>
        </w:rPr>
        <w:drawing>
          <wp:anchor distT="0" distB="0" distL="114300" distR="114300" simplePos="0" relativeHeight="252383232" behindDoc="1" locked="0" layoutInCell="1" allowOverlap="1" wp14:anchorId="13664E17" wp14:editId="56CE7F21">
            <wp:simplePos x="0" y="0"/>
            <wp:positionH relativeFrom="margin">
              <wp:align>center</wp:align>
            </wp:positionH>
            <wp:positionV relativeFrom="paragraph">
              <wp:posOffset>27296</wp:posOffset>
            </wp:positionV>
            <wp:extent cx="1783080" cy="2245995"/>
            <wp:effectExtent l="19050" t="19050" r="26670" b="20955"/>
            <wp:wrapTight wrapText="bothSides">
              <wp:wrapPolygon edited="0">
                <wp:start x="-231" y="-183"/>
                <wp:lineTo x="-231" y="21618"/>
                <wp:lineTo x="21692" y="21618"/>
                <wp:lineTo x="21692" y="-183"/>
                <wp:lineTo x="-231" y="-183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4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86B" w:rsidRPr="00756A37" w:rsidRDefault="00AC686B" w:rsidP="00AC686B">
      <w:pPr>
        <w:rPr>
          <w:color w:val="FF0000"/>
        </w:rPr>
      </w:pPr>
    </w:p>
    <w:p w:rsidR="00AC686B" w:rsidRPr="00756A37" w:rsidRDefault="00AC686B" w:rsidP="00AC686B">
      <w:pPr>
        <w:rPr>
          <w:color w:val="FF0000"/>
        </w:rPr>
      </w:pPr>
    </w:p>
    <w:p w:rsidR="00AC686B" w:rsidRPr="00756A37" w:rsidRDefault="00AC686B" w:rsidP="00AC686B">
      <w:pPr>
        <w:rPr>
          <w:color w:val="FF0000"/>
        </w:rPr>
      </w:pPr>
    </w:p>
    <w:p w:rsidR="00AC686B" w:rsidRPr="00756A37" w:rsidRDefault="00AC686B" w:rsidP="00AC686B">
      <w:pPr>
        <w:rPr>
          <w:color w:val="FF0000"/>
        </w:rPr>
      </w:pPr>
    </w:p>
    <w:p w:rsidR="00AC686B" w:rsidRPr="00756A37" w:rsidRDefault="00AC686B" w:rsidP="00AC686B">
      <w:pPr>
        <w:rPr>
          <w:color w:val="FF0000"/>
        </w:rPr>
      </w:pPr>
    </w:p>
    <w:p w:rsidR="00AC686B" w:rsidRPr="00756A37" w:rsidRDefault="00AC686B" w:rsidP="00AC686B">
      <w:pPr>
        <w:rPr>
          <w:color w:val="FF0000"/>
        </w:rPr>
      </w:pPr>
    </w:p>
    <w:p w:rsidR="00AC686B" w:rsidRPr="00756A37" w:rsidRDefault="00AC686B" w:rsidP="00AC686B">
      <w:pPr>
        <w:rPr>
          <w:color w:val="FF0000"/>
        </w:rPr>
      </w:pPr>
    </w:p>
    <w:p w:rsidR="009B7CAB" w:rsidRPr="00756A37" w:rsidRDefault="009B7CAB" w:rsidP="009B7CAB">
      <w:pPr>
        <w:rPr>
          <w:color w:val="FF0000"/>
        </w:rPr>
      </w:pPr>
    </w:p>
    <w:p w:rsidR="009B7CAB" w:rsidRPr="00756A37" w:rsidRDefault="009838C8" w:rsidP="009B7CAB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2474368" behindDoc="1" locked="0" layoutInCell="1" allowOverlap="1" wp14:anchorId="7AF1F640" wp14:editId="2F80F8E6">
            <wp:simplePos x="0" y="0"/>
            <wp:positionH relativeFrom="column">
              <wp:posOffset>1441450</wp:posOffset>
            </wp:positionH>
            <wp:positionV relativeFrom="paragraph">
              <wp:posOffset>13335</wp:posOffset>
            </wp:positionV>
            <wp:extent cx="2886710" cy="1236980"/>
            <wp:effectExtent l="19050" t="19050" r="27940" b="20320"/>
            <wp:wrapTight wrapText="bothSides">
              <wp:wrapPolygon edited="0">
                <wp:start x="-143" y="-333"/>
                <wp:lineTo x="-143" y="21622"/>
                <wp:lineTo x="21667" y="21622"/>
                <wp:lineTo x="21667" y="-333"/>
                <wp:lineTo x="-143" y="-33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236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BD8" w:rsidRPr="00756A37" w:rsidRDefault="00C05BD8" w:rsidP="009B7CAB">
      <w:pPr>
        <w:rPr>
          <w:color w:val="FF0000"/>
        </w:rPr>
      </w:pPr>
    </w:p>
    <w:p w:rsidR="0057265F" w:rsidRDefault="0057265F" w:rsidP="009B7CAB">
      <w:pPr>
        <w:rPr>
          <w:rFonts w:ascii="Times New Roman" w:hAnsi="Times New Roman" w:cs="Times New Roman"/>
          <w:sz w:val="26"/>
          <w:szCs w:val="26"/>
        </w:rPr>
      </w:pPr>
    </w:p>
    <w:p w:rsidR="00F62CBC" w:rsidRPr="009838C8" w:rsidRDefault="00F62CBC" w:rsidP="009B7CAB">
      <w:pPr>
        <w:rPr>
          <w:rFonts w:ascii="Times New Roman" w:hAnsi="Times New Roman" w:cs="Times New Roman"/>
          <w:sz w:val="26"/>
          <w:szCs w:val="26"/>
        </w:rPr>
      </w:pPr>
    </w:p>
    <w:p w:rsidR="009B7CAB" w:rsidRPr="002F0D88" w:rsidRDefault="009B7CAB" w:rsidP="002F0D88"/>
    <w:p w:rsidR="00746A66" w:rsidRDefault="00746A66" w:rsidP="00746A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Подтянем настройки из удаленного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репозитория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 локальный.</w:t>
      </w:r>
    </w:p>
    <w:p w:rsidR="00746A66" w:rsidRPr="00746A66" w:rsidRDefault="00746A66" w:rsidP="00746A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2500992" behindDoc="1" locked="0" layoutInCell="1" allowOverlap="1" wp14:anchorId="4728FB1B" wp14:editId="0A36078A">
            <wp:simplePos x="0" y="0"/>
            <wp:positionH relativeFrom="column">
              <wp:posOffset>2294421</wp:posOffset>
            </wp:positionH>
            <wp:positionV relativeFrom="paragraph">
              <wp:posOffset>17808</wp:posOffset>
            </wp:positionV>
            <wp:extent cx="1036320" cy="1979295"/>
            <wp:effectExtent l="19050" t="19050" r="11430" b="20955"/>
            <wp:wrapTight wrapText="bothSides">
              <wp:wrapPolygon edited="0">
                <wp:start x="-397" y="-208"/>
                <wp:lineTo x="-397" y="21621"/>
                <wp:lineTo x="21441" y="21621"/>
                <wp:lineTo x="21441" y="-208"/>
                <wp:lineTo x="-397" y="-20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66" w:rsidRDefault="00746A66" w:rsidP="00352C3C">
      <w:pPr>
        <w:pStyle w:val="21"/>
        <w:spacing w:line="360" w:lineRule="auto"/>
      </w:pPr>
    </w:p>
    <w:p w:rsidR="00746A66" w:rsidRDefault="00746A66" w:rsidP="00352C3C">
      <w:pPr>
        <w:pStyle w:val="21"/>
        <w:spacing w:line="360" w:lineRule="auto"/>
      </w:pPr>
    </w:p>
    <w:p w:rsidR="00746A66" w:rsidRDefault="00746A66" w:rsidP="00352C3C">
      <w:pPr>
        <w:pStyle w:val="21"/>
        <w:spacing w:line="360" w:lineRule="auto"/>
      </w:pPr>
    </w:p>
    <w:p w:rsidR="00746A66" w:rsidRDefault="00746A66" w:rsidP="00746A66"/>
    <w:p w:rsidR="00746A66" w:rsidRDefault="00746A66" w:rsidP="00746A66"/>
    <w:p w:rsidR="00746A66" w:rsidRDefault="00746A66" w:rsidP="00746A66"/>
    <w:p w:rsidR="00746A66" w:rsidRDefault="00746A66" w:rsidP="00746A66">
      <w:pPr>
        <w:tabs>
          <w:tab w:val="left" w:pos="1277"/>
        </w:tabs>
      </w:pPr>
      <w:r>
        <w:rPr>
          <w:noProof/>
          <w:lang w:eastAsia="ru-RU"/>
        </w:rPr>
        <w:drawing>
          <wp:anchor distT="0" distB="0" distL="114300" distR="114300" simplePos="0" relativeHeight="252502016" behindDoc="0" locked="0" layoutInCell="1" allowOverlap="1" wp14:anchorId="55CBEC9C" wp14:editId="0B40EE59">
            <wp:simplePos x="0" y="0"/>
            <wp:positionH relativeFrom="column">
              <wp:posOffset>1247996</wp:posOffset>
            </wp:positionH>
            <wp:positionV relativeFrom="paragraph">
              <wp:posOffset>26394</wp:posOffset>
            </wp:positionV>
            <wp:extent cx="3291205" cy="1601470"/>
            <wp:effectExtent l="19050" t="19050" r="23495" b="1778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60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46A66" w:rsidRDefault="00746A66" w:rsidP="00746A66"/>
    <w:p w:rsidR="00746A66" w:rsidRDefault="00746A66" w:rsidP="00746A66"/>
    <w:p w:rsidR="00746A66" w:rsidRDefault="00746A66" w:rsidP="00746A66"/>
    <w:p w:rsidR="00746A66" w:rsidRDefault="00746A66" w:rsidP="00746A66"/>
    <w:p w:rsidR="00746A66" w:rsidRDefault="00746A66" w:rsidP="00746A66"/>
    <w:p w:rsidR="00746A66" w:rsidRDefault="00746A66" w:rsidP="00746A66"/>
    <w:p w:rsidR="00746A66" w:rsidRPr="00746A66" w:rsidRDefault="00746A66" w:rsidP="00746A66"/>
    <w:p w:rsidR="00A567FC" w:rsidRPr="00352C3C" w:rsidRDefault="00E173CD" w:rsidP="00352C3C">
      <w:pPr>
        <w:pStyle w:val="21"/>
        <w:spacing w:line="360" w:lineRule="auto"/>
      </w:pPr>
      <w:bookmarkStart w:id="10" w:name="_Toc133071731"/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192D127B" wp14:editId="712AC69B">
                <wp:simplePos x="0" y="0"/>
                <wp:positionH relativeFrom="margin">
                  <wp:align>center</wp:align>
                </wp:positionH>
                <wp:positionV relativeFrom="paragraph">
                  <wp:posOffset>-568739</wp:posOffset>
                </wp:positionV>
                <wp:extent cx="6659880" cy="9755505"/>
                <wp:effectExtent l="0" t="0" r="26670" b="17145"/>
                <wp:wrapNone/>
                <wp:docPr id="28" name="Прямоугольник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3CD" w:rsidRPr="00F00819" w:rsidRDefault="00E173CD" w:rsidP="00E173CD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D127B" id="Прямоугольник 28" o:spid="_x0000_s1033" style="position:absolute;left:0;text-align:left;margin-left:0;margin-top:-44.8pt;width:524.4pt;height:768.15pt;z-index:-250812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" filled="f" strokecolor="#2f5496 [2404]" strokeweight="1pt">
                <v:textbox>
                  <w:txbxContent>
                    <w:p w:rsidR="00E173CD" w:rsidRPr="00F00819" w:rsidRDefault="00E173CD" w:rsidP="00E173CD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67FC" w:rsidRPr="00352C3C">
        <w:t xml:space="preserve">отправляем проект в удаленный </w:t>
      </w:r>
      <w:proofErr w:type="spellStart"/>
      <w:r w:rsidR="00A567FC" w:rsidRPr="00352C3C">
        <w:t>репозиторий</w:t>
      </w:r>
      <w:bookmarkEnd w:id="10"/>
      <w:proofErr w:type="spellEnd"/>
    </w:p>
    <w:p w:rsidR="00BA7010" w:rsidRPr="00352C3C" w:rsidRDefault="003E64EF" w:rsidP="009B7CA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2C3C">
        <w:rPr>
          <w:rFonts w:ascii="Times New Roman" w:hAnsi="Times New Roman" w:cs="Times New Roman"/>
          <w:sz w:val="26"/>
          <w:szCs w:val="26"/>
        </w:rPr>
        <w:t xml:space="preserve">Выполним </w:t>
      </w:r>
      <w:proofErr w:type="spellStart"/>
      <w:r w:rsidR="000D7AC9" w:rsidRPr="00352C3C">
        <w:rPr>
          <w:rFonts w:ascii="Times New Roman" w:hAnsi="Times New Roman" w:cs="Times New Roman"/>
          <w:sz w:val="26"/>
          <w:szCs w:val="26"/>
        </w:rPr>
        <w:t>коммит</w:t>
      </w:r>
      <w:proofErr w:type="spellEnd"/>
      <w:r w:rsidR="000D7AC9" w:rsidRPr="00352C3C">
        <w:rPr>
          <w:rFonts w:ascii="Times New Roman" w:hAnsi="Times New Roman" w:cs="Times New Roman"/>
          <w:sz w:val="26"/>
          <w:szCs w:val="26"/>
        </w:rPr>
        <w:t xml:space="preserve"> (зафиксируем изменения) и отправим проект в удаленный </w:t>
      </w:r>
      <w:proofErr w:type="spellStart"/>
      <w:r w:rsidR="000D7AC9" w:rsidRPr="00352C3C">
        <w:rPr>
          <w:rFonts w:ascii="Times New Roman" w:hAnsi="Times New Roman" w:cs="Times New Roman"/>
          <w:sz w:val="26"/>
          <w:szCs w:val="26"/>
        </w:rPr>
        <w:t>репозиторий</w:t>
      </w:r>
      <w:proofErr w:type="spellEnd"/>
      <w:r w:rsidR="000D7AC9" w:rsidRPr="00352C3C">
        <w:rPr>
          <w:rFonts w:ascii="Times New Roman" w:hAnsi="Times New Roman" w:cs="Times New Roman"/>
          <w:sz w:val="26"/>
          <w:szCs w:val="26"/>
        </w:rPr>
        <w:t xml:space="preserve"> (команда «</w:t>
      </w:r>
      <w:proofErr w:type="spellStart"/>
      <w:r w:rsidR="000D7AC9" w:rsidRPr="00352C3C">
        <w:rPr>
          <w:rFonts w:ascii="Times New Roman" w:hAnsi="Times New Roman" w:cs="Times New Roman"/>
          <w:sz w:val="26"/>
          <w:szCs w:val="26"/>
        </w:rPr>
        <w:t>push</w:t>
      </w:r>
      <w:proofErr w:type="spellEnd"/>
      <w:r w:rsidR="000D7AC9" w:rsidRPr="00352C3C">
        <w:rPr>
          <w:rFonts w:ascii="Times New Roman" w:hAnsi="Times New Roman" w:cs="Times New Roman"/>
          <w:sz w:val="26"/>
          <w:szCs w:val="26"/>
        </w:rPr>
        <w:t>»).</w:t>
      </w:r>
    </w:p>
    <w:p w:rsidR="003E64EF" w:rsidRPr="0035274F" w:rsidRDefault="0035274F" w:rsidP="003E64EF">
      <w:pPr>
        <w:spacing w:line="360" w:lineRule="auto"/>
        <w:rPr>
          <w:rFonts w:ascii="Times New Roman" w:hAnsi="Times New Roman" w:cs="Times New Roman"/>
          <w:sz w:val="26"/>
        </w:rPr>
      </w:pPr>
      <w:r w:rsidRPr="0035274F">
        <w:rPr>
          <w:noProof/>
          <w:lang w:eastAsia="ru-RU"/>
        </w:rPr>
        <w:drawing>
          <wp:anchor distT="0" distB="0" distL="114300" distR="114300" simplePos="0" relativeHeight="252427264" behindDoc="1" locked="0" layoutInCell="1" allowOverlap="1" wp14:anchorId="7FEC7308" wp14:editId="2D05FBD5">
            <wp:simplePos x="0" y="0"/>
            <wp:positionH relativeFrom="margin">
              <wp:align>center</wp:align>
            </wp:positionH>
            <wp:positionV relativeFrom="paragraph">
              <wp:posOffset>1166495</wp:posOffset>
            </wp:positionV>
            <wp:extent cx="3056890" cy="3365500"/>
            <wp:effectExtent l="19050" t="19050" r="10160" b="25400"/>
            <wp:wrapTight wrapText="bothSides">
              <wp:wrapPolygon edited="0">
                <wp:start x="-135" y="-122"/>
                <wp:lineTo x="-135" y="21641"/>
                <wp:lineTo x="21537" y="21641"/>
                <wp:lineTo x="21537" y="-122"/>
                <wp:lineTo x="-135" y="-122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36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EF" w:rsidRPr="0035274F">
        <w:rPr>
          <w:rFonts w:ascii="Times New Roman" w:hAnsi="Times New Roman" w:cs="Times New Roman"/>
          <w:sz w:val="26"/>
        </w:rPr>
        <w:t xml:space="preserve">Перед выполнением </w:t>
      </w:r>
      <w:proofErr w:type="spellStart"/>
      <w:r w:rsidR="003E64EF" w:rsidRPr="0035274F">
        <w:rPr>
          <w:rFonts w:ascii="Times New Roman" w:hAnsi="Times New Roman" w:cs="Times New Roman"/>
          <w:sz w:val="26"/>
        </w:rPr>
        <w:t>коммита</w:t>
      </w:r>
      <w:proofErr w:type="spellEnd"/>
      <w:r w:rsidR="003E64EF" w:rsidRPr="0035274F">
        <w:rPr>
          <w:rFonts w:ascii="Times New Roman" w:hAnsi="Times New Roman" w:cs="Times New Roman"/>
          <w:sz w:val="26"/>
        </w:rPr>
        <w:t xml:space="preserve"> нужно выбрать компоненты (файлы и модули), которые должны быть переданы в удаленный </w:t>
      </w:r>
      <w:proofErr w:type="spellStart"/>
      <w:r w:rsidR="003E64EF" w:rsidRPr="0035274F">
        <w:rPr>
          <w:rFonts w:ascii="Times New Roman" w:hAnsi="Times New Roman" w:cs="Times New Roman"/>
          <w:sz w:val="26"/>
        </w:rPr>
        <w:t>репозиторий</w:t>
      </w:r>
      <w:proofErr w:type="spellEnd"/>
      <w:r w:rsidR="003E64EF" w:rsidRPr="0035274F">
        <w:rPr>
          <w:rFonts w:ascii="Times New Roman" w:hAnsi="Times New Roman" w:cs="Times New Roman"/>
          <w:sz w:val="26"/>
        </w:rPr>
        <w:t>.</w:t>
      </w:r>
      <w:r w:rsidR="00352C3C" w:rsidRPr="0035274F">
        <w:rPr>
          <w:rFonts w:ascii="Times New Roman" w:hAnsi="Times New Roman" w:cs="Times New Roman"/>
          <w:sz w:val="26"/>
        </w:rPr>
        <w:t xml:space="preserve"> При этом нужно выбирать не все компоненты, а только </w:t>
      </w:r>
      <w:proofErr w:type="spellStart"/>
      <w:r w:rsidR="00352C3C" w:rsidRPr="0035274F">
        <w:rPr>
          <w:rFonts w:ascii="Times New Roman" w:hAnsi="Times New Roman" w:cs="Times New Roman"/>
          <w:sz w:val="26"/>
          <w:lang w:val="en-US"/>
        </w:rPr>
        <w:t>py</w:t>
      </w:r>
      <w:proofErr w:type="spellEnd"/>
      <w:r w:rsidR="00352C3C" w:rsidRPr="0035274F">
        <w:rPr>
          <w:rFonts w:ascii="Times New Roman" w:hAnsi="Times New Roman" w:cs="Times New Roman"/>
          <w:sz w:val="26"/>
        </w:rPr>
        <w:t xml:space="preserve">-файлы, </w:t>
      </w:r>
      <w:proofErr w:type="spellStart"/>
      <w:r w:rsidR="00352C3C" w:rsidRPr="0035274F">
        <w:rPr>
          <w:rFonts w:ascii="Times New Roman" w:hAnsi="Times New Roman" w:cs="Times New Roman"/>
          <w:sz w:val="26"/>
        </w:rPr>
        <w:t>конфиги</w:t>
      </w:r>
      <w:proofErr w:type="spellEnd"/>
      <w:r w:rsidR="00352C3C" w:rsidRPr="0035274F">
        <w:rPr>
          <w:rFonts w:ascii="Times New Roman" w:hAnsi="Times New Roman" w:cs="Times New Roman"/>
          <w:sz w:val="26"/>
        </w:rPr>
        <w:t xml:space="preserve">, </w:t>
      </w:r>
      <w:r w:rsidR="00352C3C" w:rsidRPr="0035274F">
        <w:rPr>
          <w:rFonts w:ascii="Times New Roman" w:hAnsi="Times New Roman" w:cs="Times New Roman"/>
          <w:sz w:val="26"/>
          <w:lang w:val="en-US"/>
        </w:rPr>
        <w:t>txt</w:t>
      </w:r>
      <w:r w:rsidR="00352C3C" w:rsidRPr="0035274F">
        <w:rPr>
          <w:rFonts w:ascii="Times New Roman" w:hAnsi="Times New Roman" w:cs="Times New Roman"/>
          <w:sz w:val="26"/>
        </w:rPr>
        <w:t xml:space="preserve">-файлы, файлы баз данных. Но файлы с расширениями </w:t>
      </w:r>
      <w:r w:rsidR="00352C3C" w:rsidRPr="0035274F">
        <w:rPr>
          <w:rFonts w:ascii="Times New Roman" w:hAnsi="Times New Roman" w:cs="Times New Roman"/>
          <w:sz w:val="26"/>
          <w:lang w:val="en-US"/>
        </w:rPr>
        <w:t>xml</w:t>
      </w:r>
      <w:r w:rsidR="00352C3C" w:rsidRPr="0035274F">
        <w:rPr>
          <w:rFonts w:ascii="Times New Roman" w:hAnsi="Times New Roman" w:cs="Times New Roman"/>
          <w:sz w:val="26"/>
        </w:rPr>
        <w:t xml:space="preserve">, </w:t>
      </w:r>
      <w:proofErr w:type="spellStart"/>
      <w:r w:rsidR="00352C3C" w:rsidRPr="0035274F">
        <w:rPr>
          <w:rFonts w:ascii="Times New Roman" w:hAnsi="Times New Roman" w:cs="Times New Roman"/>
          <w:sz w:val="26"/>
          <w:lang w:val="en-US"/>
        </w:rPr>
        <w:t>pyc</w:t>
      </w:r>
      <w:proofErr w:type="spellEnd"/>
      <w:r w:rsidR="00352C3C" w:rsidRPr="0035274F">
        <w:rPr>
          <w:rFonts w:ascii="Times New Roman" w:hAnsi="Times New Roman" w:cs="Times New Roman"/>
          <w:sz w:val="26"/>
        </w:rPr>
        <w:t xml:space="preserve"> и т.д. добавлять не нужно.</w:t>
      </w:r>
    </w:p>
    <w:p w:rsidR="003E64EF" w:rsidRPr="00756A37" w:rsidRDefault="003E64EF" w:rsidP="003E64EF">
      <w:pPr>
        <w:rPr>
          <w:color w:val="FF0000"/>
        </w:rPr>
      </w:pPr>
    </w:p>
    <w:p w:rsidR="003E64EF" w:rsidRPr="00756A37" w:rsidRDefault="003E64EF" w:rsidP="003E64EF">
      <w:pPr>
        <w:rPr>
          <w:color w:val="FF0000"/>
        </w:rPr>
      </w:pPr>
    </w:p>
    <w:p w:rsidR="000D7AC9" w:rsidRPr="00756A37" w:rsidRDefault="000D7AC9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FD7C4B" w:rsidRPr="00756A37" w:rsidRDefault="00FD7C4B" w:rsidP="000D7AC9">
      <w:pPr>
        <w:rPr>
          <w:color w:val="FF0000"/>
        </w:rPr>
      </w:pPr>
    </w:p>
    <w:p w:rsidR="00230BBF" w:rsidRPr="00756A37" w:rsidRDefault="00230BBF" w:rsidP="00230BBF">
      <w:pPr>
        <w:rPr>
          <w:color w:val="FF0000"/>
        </w:rPr>
      </w:pPr>
    </w:p>
    <w:p w:rsidR="00230BBF" w:rsidRPr="0035274F" w:rsidRDefault="009838C8" w:rsidP="009B7CA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2475392" behindDoc="1" locked="0" layoutInCell="1" allowOverlap="1" wp14:anchorId="150EB168" wp14:editId="6FB8AB02">
            <wp:simplePos x="0" y="0"/>
            <wp:positionH relativeFrom="margin">
              <wp:posOffset>2072005</wp:posOffset>
            </wp:positionH>
            <wp:positionV relativeFrom="paragraph">
              <wp:posOffset>157480</wp:posOffset>
            </wp:positionV>
            <wp:extent cx="1787525" cy="1841500"/>
            <wp:effectExtent l="19050" t="19050" r="22225" b="25400"/>
            <wp:wrapTight wrapText="bothSides">
              <wp:wrapPolygon edited="0">
                <wp:start x="-230" y="-223"/>
                <wp:lineTo x="-230" y="21674"/>
                <wp:lineTo x="21638" y="21674"/>
                <wp:lineTo x="21638" y="-223"/>
                <wp:lineTo x="-230" y="-223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84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BBF" w:rsidRPr="0035274F">
        <w:rPr>
          <w:rFonts w:ascii="Times New Roman" w:hAnsi="Times New Roman" w:cs="Times New Roman"/>
          <w:sz w:val="26"/>
          <w:szCs w:val="26"/>
        </w:rPr>
        <w:t xml:space="preserve">Далее выполняем </w:t>
      </w:r>
      <w:r w:rsidR="00230BBF" w:rsidRPr="0035274F">
        <w:rPr>
          <w:rFonts w:ascii="Times New Roman" w:hAnsi="Times New Roman" w:cs="Times New Roman"/>
          <w:sz w:val="26"/>
          <w:szCs w:val="26"/>
          <w:lang w:val="en-US"/>
        </w:rPr>
        <w:t>push</w:t>
      </w:r>
      <w:r w:rsidR="00230BBF" w:rsidRPr="0035274F">
        <w:rPr>
          <w:rFonts w:ascii="Times New Roman" w:hAnsi="Times New Roman" w:cs="Times New Roman"/>
          <w:sz w:val="26"/>
          <w:szCs w:val="26"/>
        </w:rPr>
        <w:t>.</w:t>
      </w:r>
    </w:p>
    <w:p w:rsidR="00BA7010" w:rsidRPr="0035274F" w:rsidRDefault="00BA7010" w:rsidP="009B7CAB"/>
    <w:p w:rsidR="00A5175A" w:rsidRPr="002F0D88" w:rsidRDefault="00A5175A" w:rsidP="002F0D88"/>
    <w:p w:rsidR="00A5175A" w:rsidRPr="002F0D88" w:rsidRDefault="00A5175A" w:rsidP="002F0D88"/>
    <w:p w:rsidR="00F55FEE" w:rsidRPr="002F0D88" w:rsidRDefault="00F55FEE" w:rsidP="002F0D88"/>
    <w:p w:rsidR="00F55FEE" w:rsidRPr="002F0D88" w:rsidRDefault="00F55FEE" w:rsidP="002F0D88"/>
    <w:p w:rsidR="00F55FEE" w:rsidRPr="002F0D88" w:rsidRDefault="00F55FEE" w:rsidP="002F0D88"/>
    <w:p w:rsidR="00230BBF" w:rsidRPr="0035274F" w:rsidRDefault="00230BBF" w:rsidP="00230BBF">
      <w:r w:rsidRPr="0035274F">
        <w:rPr>
          <w:rFonts w:ascii="Times New Roman" w:hAnsi="Times New Roman" w:cs="Times New Roman"/>
          <w:sz w:val="26"/>
        </w:rPr>
        <w:t xml:space="preserve">Укажем имя пользователя и </w:t>
      </w:r>
      <w:proofErr w:type="spellStart"/>
      <w:r w:rsidRPr="0035274F">
        <w:rPr>
          <w:rFonts w:ascii="Times New Roman" w:hAnsi="Times New Roman" w:cs="Times New Roman"/>
          <w:sz w:val="26"/>
        </w:rPr>
        <w:t>токен</w:t>
      </w:r>
      <w:proofErr w:type="spellEnd"/>
      <w:r w:rsidRPr="0035274F">
        <w:rPr>
          <w:rFonts w:ascii="Times New Roman" w:hAnsi="Times New Roman" w:cs="Times New Roman"/>
          <w:sz w:val="26"/>
        </w:rPr>
        <w:t>.</w:t>
      </w:r>
    </w:p>
    <w:p w:rsidR="00230BBF" w:rsidRPr="00756A37" w:rsidRDefault="00E173CD" w:rsidP="00230BBF">
      <w:pPr>
        <w:rPr>
          <w:color w:val="FF0000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7209B368" wp14:editId="79348F58">
                <wp:simplePos x="0" y="0"/>
                <wp:positionH relativeFrom="margin">
                  <wp:align>center</wp:align>
                </wp:positionH>
                <wp:positionV relativeFrom="paragraph">
                  <wp:posOffset>-464544</wp:posOffset>
                </wp:positionV>
                <wp:extent cx="6659880" cy="9755505"/>
                <wp:effectExtent l="0" t="0" r="26670" b="17145"/>
                <wp:wrapNone/>
                <wp:docPr id="21" name="Прямоугольник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F00819" w:rsidRDefault="00954E34" w:rsidP="00954E3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9B368" id="Прямоугольник 21" o:spid="_x0000_s1034" style="position:absolute;left:0;text-align:left;margin-left:0;margin-top:-36.6pt;width:524.4pt;height:768.15pt;z-index:-250824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" filled="f" strokecolor="#2f5496 [2404]" strokeweight="1pt">
                <v:textbox>
                  <w:txbxContent>
                    <w:p w:rsidR="00954E34" w:rsidRPr="00F00819" w:rsidRDefault="00954E34" w:rsidP="00954E3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6D2F" w:rsidRPr="00756A37">
        <w:rPr>
          <w:noProof/>
          <w:color w:val="FF0000"/>
          <w:lang w:eastAsia="ru-RU"/>
        </w:rPr>
        <w:drawing>
          <wp:anchor distT="0" distB="0" distL="114300" distR="114300" simplePos="0" relativeHeight="252393472" behindDoc="1" locked="0" layoutInCell="1" allowOverlap="1" wp14:anchorId="35091506" wp14:editId="38785734">
            <wp:simplePos x="0" y="0"/>
            <wp:positionH relativeFrom="column">
              <wp:posOffset>1992393</wp:posOffset>
            </wp:positionH>
            <wp:positionV relativeFrom="paragraph">
              <wp:posOffset>24452</wp:posOffset>
            </wp:positionV>
            <wp:extent cx="1998980" cy="1694815"/>
            <wp:effectExtent l="0" t="0" r="1270" b="635"/>
            <wp:wrapTight wrapText="bothSides">
              <wp:wrapPolygon edited="0">
                <wp:start x="0" y="0"/>
                <wp:lineTo x="0" y="21365"/>
                <wp:lineTo x="21408" y="21365"/>
                <wp:lineTo x="21408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D2F" w:rsidRPr="00756A37" w:rsidRDefault="00BD6D2F" w:rsidP="00BD6D2F">
      <w:pPr>
        <w:rPr>
          <w:color w:val="FF0000"/>
        </w:rPr>
      </w:pPr>
    </w:p>
    <w:p w:rsidR="00BD6D2F" w:rsidRPr="00756A37" w:rsidRDefault="00BD6D2F" w:rsidP="00BD6D2F">
      <w:pPr>
        <w:rPr>
          <w:color w:val="FF0000"/>
        </w:rPr>
      </w:pPr>
    </w:p>
    <w:p w:rsidR="00BD6D2F" w:rsidRPr="00756A37" w:rsidRDefault="00BD6D2F" w:rsidP="00BD6D2F">
      <w:pPr>
        <w:rPr>
          <w:color w:val="FF0000"/>
        </w:rPr>
      </w:pPr>
    </w:p>
    <w:p w:rsidR="00BD6D2F" w:rsidRPr="00756A37" w:rsidRDefault="00BD6D2F" w:rsidP="00BD6D2F">
      <w:pPr>
        <w:rPr>
          <w:color w:val="FF0000"/>
        </w:rPr>
      </w:pPr>
    </w:p>
    <w:p w:rsidR="00BD6D2F" w:rsidRPr="00756A37" w:rsidRDefault="00BD6D2F" w:rsidP="00BD6D2F">
      <w:pPr>
        <w:rPr>
          <w:color w:val="FF0000"/>
        </w:rPr>
      </w:pPr>
    </w:p>
    <w:p w:rsidR="00BD6D2F" w:rsidRPr="0035274F" w:rsidRDefault="00BD6D2F" w:rsidP="0035274F">
      <w:pPr>
        <w:pStyle w:val="21"/>
        <w:spacing w:line="360" w:lineRule="auto"/>
      </w:pPr>
      <w:bookmarkStart w:id="11" w:name="_Toc133071732"/>
      <w:r w:rsidRPr="0035274F">
        <w:t xml:space="preserve">как получить </w:t>
      </w:r>
      <w:proofErr w:type="spellStart"/>
      <w:r w:rsidRPr="0035274F">
        <w:t>токен</w:t>
      </w:r>
      <w:proofErr w:type="spellEnd"/>
      <w:r w:rsidRPr="0035274F">
        <w:t xml:space="preserve"> в </w:t>
      </w:r>
      <w:proofErr w:type="spellStart"/>
      <w:r w:rsidRPr="0035274F">
        <w:t>GitHub</w:t>
      </w:r>
      <w:bookmarkEnd w:id="11"/>
      <w:proofErr w:type="spellEnd"/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  <w:r w:rsidRPr="0035274F"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2395520" behindDoc="1" locked="0" layoutInCell="1" allowOverlap="1" wp14:anchorId="1BBD5A48" wp14:editId="4A3D44E9">
            <wp:simplePos x="0" y="0"/>
            <wp:positionH relativeFrom="column">
              <wp:posOffset>2412393</wp:posOffset>
            </wp:positionH>
            <wp:positionV relativeFrom="paragraph">
              <wp:posOffset>216065</wp:posOffset>
            </wp:positionV>
            <wp:extent cx="1411605" cy="1303655"/>
            <wp:effectExtent l="19050" t="19050" r="17145" b="10795"/>
            <wp:wrapTight wrapText="bothSides">
              <wp:wrapPolygon edited="0">
                <wp:start x="-291" y="-316"/>
                <wp:lineTo x="-291" y="21463"/>
                <wp:lineTo x="21571" y="21463"/>
                <wp:lineTo x="21571" y="-316"/>
                <wp:lineTo x="-291" y="-316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03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74F">
        <w:rPr>
          <w:rFonts w:ascii="Times New Roman" w:hAnsi="Times New Roman" w:cs="Times New Roman"/>
          <w:sz w:val="26"/>
        </w:rPr>
        <w:t xml:space="preserve">Нужно перейти на </w:t>
      </w:r>
      <w:r w:rsidRPr="0035274F">
        <w:rPr>
          <w:rFonts w:ascii="Times New Roman" w:hAnsi="Times New Roman" w:cs="Times New Roman"/>
          <w:sz w:val="26"/>
          <w:lang w:val="en-US"/>
        </w:rPr>
        <w:t>GitHub</w:t>
      </w:r>
      <w:r w:rsidRPr="0035274F">
        <w:rPr>
          <w:rFonts w:ascii="Times New Roman" w:hAnsi="Times New Roman" w:cs="Times New Roman"/>
          <w:sz w:val="26"/>
        </w:rPr>
        <w:t xml:space="preserve"> в раздел </w:t>
      </w:r>
      <w:r w:rsidRPr="0035274F">
        <w:rPr>
          <w:rFonts w:ascii="Times New Roman" w:hAnsi="Times New Roman" w:cs="Times New Roman"/>
          <w:sz w:val="26"/>
          <w:lang w:val="en-US"/>
        </w:rPr>
        <w:t>Settings</w:t>
      </w:r>
      <w:r w:rsidRPr="0035274F">
        <w:rPr>
          <w:rFonts w:ascii="Times New Roman" w:hAnsi="Times New Roman" w:cs="Times New Roman"/>
          <w:sz w:val="26"/>
        </w:rPr>
        <w:t>.</w:t>
      </w: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  <w:r w:rsidRPr="0035274F">
        <w:rPr>
          <w:rFonts w:ascii="Times New Roman" w:hAnsi="Times New Roman" w:cs="Times New Roman"/>
          <w:sz w:val="26"/>
        </w:rPr>
        <w:t>Перейдем в раздел настроек разработчика.</w:t>
      </w: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  <w:r w:rsidRPr="0035274F"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2396544" behindDoc="1" locked="0" layoutInCell="1" allowOverlap="1" wp14:anchorId="2B8986CC" wp14:editId="56050604">
            <wp:simplePos x="0" y="0"/>
            <wp:positionH relativeFrom="column">
              <wp:posOffset>0</wp:posOffset>
            </wp:positionH>
            <wp:positionV relativeFrom="paragraph">
              <wp:posOffset>-801</wp:posOffset>
            </wp:positionV>
            <wp:extent cx="5725160" cy="1948180"/>
            <wp:effectExtent l="19050" t="19050" r="27940" b="13970"/>
            <wp:wrapTight wrapText="bothSides">
              <wp:wrapPolygon edited="0">
                <wp:start x="-72" y="-211"/>
                <wp:lineTo x="-72" y="21544"/>
                <wp:lineTo x="21634" y="21544"/>
                <wp:lineTo x="21634" y="-211"/>
                <wp:lineTo x="-72" y="-211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94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74F">
        <w:rPr>
          <w:rFonts w:ascii="Times New Roman" w:hAnsi="Times New Roman" w:cs="Times New Roman"/>
          <w:sz w:val="26"/>
        </w:rPr>
        <w:t xml:space="preserve">Перейдем в раздел </w:t>
      </w:r>
      <w:proofErr w:type="spellStart"/>
      <w:r w:rsidRPr="0035274F">
        <w:rPr>
          <w:rFonts w:ascii="Times New Roman" w:hAnsi="Times New Roman" w:cs="Times New Roman"/>
          <w:sz w:val="26"/>
        </w:rPr>
        <w:t>токенов</w:t>
      </w:r>
      <w:proofErr w:type="spellEnd"/>
      <w:r w:rsidRPr="0035274F">
        <w:rPr>
          <w:rFonts w:ascii="Times New Roman" w:hAnsi="Times New Roman" w:cs="Times New Roman"/>
          <w:sz w:val="26"/>
        </w:rPr>
        <w:t>.</w:t>
      </w:r>
    </w:p>
    <w:p w:rsidR="00745EB2" w:rsidRPr="00756A37" w:rsidRDefault="00745EB2" w:rsidP="00745EB2">
      <w:pPr>
        <w:rPr>
          <w:rFonts w:ascii="Times New Roman" w:hAnsi="Times New Roman" w:cs="Times New Roman"/>
          <w:color w:val="FF0000"/>
          <w:sz w:val="26"/>
        </w:rPr>
      </w:pPr>
    </w:p>
    <w:p w:rsidR="00745EB2" w:rsidRPr="00756A37" w:rsidRDefault="00745EB2" w:rsidP="00745EB2">
      <w:pPr>
        <w:rPr>
          <w:rFonts w:ascii="Times New Roman" w:hAnsi="Times New Roman" w:cs="Times New Roman"/>
          <w:color w:val="FF0000"/>
          <w:sz w:val="26"/>
        </w:rPr>
      </w:pPr>
      <w:r w:rsidRPr="00756A37">
        <w:rPr>
          <w:rFonts w:ascii="Times New Roman" w:hAnsi="Times New Roman" w:cs="Times New Roman"/>
          <w:noProof/>
          <w:color w:val="FF0000"/>
          <w:sz w:val="26"/>
          <w:lang w:eastAsia="ru-RU"/>
        </w:rPr>
        <w:drawing>
          <wp:anchor distT="0" distB="0" distL="114300" distR="114300" simplePos="0" relativeHeight="252397568" behindDoc="1" locked="0" layoutInCell="1" allowOverlap="1" wp14:anchorId="19C4B35A" wp14:editId="2A214CC1">
            <wp:simplePos x="0" y="0"/>
            <wp:positionH relativeFrom="column">
              <wp:posOffset>1844619</wp:posOffset>
            </wp:positionH>
            <wp:positionV relativeFrom="paragraph">
              <wp:posOffset>-349139</wp:posOffset>
            </wp:positionV>
            <wp:extent cx="2206487" cy="913029"/>
            <wp:effectExtent l="19050" t="19050" r="22860" b="20955"/>
            <wp:wrapTight wrapText="bothSides">
              <wp:wrapPolygon edited="0">
                <wp:start x="-187" y="-451"/>
                <wp:lineTo x="-187" y="21645"/>
                <wp:lineTo x="21637" y="21645"/>
                <wp:lineTo x="21637" y="-451"/>
                <wp:lineTo x="-187" y="-451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7" cy="913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EB2" w:rsidRPr="00756A37" w:rsidRDefault="00745EB2" w:rsidP="00745EB2">
      <w:pPr>
        <w:rPr>
          <w:rFonts w:ascii="Times New Roman" w:hAnsi="Times New Roman" w:cs="Times New Roman"/>
          <w:color w:val="FF0000"/>
          <w:sz w:val="26"/>
        </w:rPr>
      </w:pPr>
    </w:p>
    <w:p w:rsidR="00572635" w:rsidRPr="00756A37" w:rsidRDefault="00572635" w:rsidP="00745EB2">
      <w:pPr>
        <w:rPr>
          <w:rFonts w:ascii="Times New Roman" w:hAnsi="Times New Roman" w:cs="Times New Roman"/>
          <w:color w:val="FF0000"/>
          <w:sz w:val="26"/>
        </w:rPr>
      </w:pPr>
    </w:p>
    <w:p w:rsidR="00745EB2" w:rsidRPr="0035274F" w:rsidRDefault="00E173CD" w:rsidP="00745EB2">
      <w:pPr>
        <w:rPr>
          <w:rFonts w:ascii="Times New Roman" w:hAnsi="Times New Roman" w:cs="Times New Roman"/>
          <w:sz w:val="26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1C6BF8D9" wp14:editId="753665F6">
                <wp:simplePos x="0" y="0"/>
                <wp:positionH relativeFrom="page">
                  <wp:posOffset>453003</wp:posOffset>
                </wp:positionH>
                <wp:positionV relativeFrom="paragraph">
                  <wp:posOffset>-513494</wp:posOffset>
                </wp:positionV>
                <wp:extent cx="6659880" cy="9755505"/>
                <wp:effectExtent l="0" t="0" r="26670" b="17145"/>
                <wp:wrapNone/>
                <wp:docPr id="22" name="Прямоугольник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F00819" w:rsidRDefault="00954E34" w:rsidP="00954E3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BF8D9" id="Прямоугольник 22" o:spid="_x0000_s1035" style="position:absolute;left:0;text-align:left;margin-left:35.65pt;margin-top:-40.45pt;width:524.4pt;height:768.1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" filled="f" strokecolor="#2f5496 [2404]" strokeweight="1pt">
                <v:textbox>
                  <w:txbxContent>
                    <w:p w:rsidR="00954E34" w:rsidRPr="00F00819" w:rsidRDefault="00954E34" w:rsidP="00954E3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72635" w:rsidRPr="0035274F"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2398592" behindDoc="1" locked="0" layoutInCell="1" allowOverlap="1" wp14:anchorId="3B9CCB1C" wp14:editId="0928D61B">
            <wp:simplePos x="0" y="0"/>
            <wp:positionH relativeFrom="column">
              <wp:posOffset>-1905</wp:posOffset>
            </wp:positionH>
            <wp:positionV relativeFrom="paragraph">
              <wp:posOffset>307340</wp:posOffset>
            </wp:positionV>
            <wp:extent cx="4893945" cy="1696720"/>
            <wp:effectExtent l="19050" t="19050" r="20955" b="17780"/>
            <wp:wrapTight wrapText="bothSides">
              <wp:wrapPolygon edited="0">
                <wp:start x="-84" y="-243"/>
                <wp:lineTo x="-84" y="21584"/>
                <wp:lineTo x="21608" y="21584"/>
                <wp:lineTo x="21608" y="-243"/>
                <wp:lineTo x="-84" y="-243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1696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B2" w:rsidRPr="0035274F">
        <w:rPr>
          <w:rFonts w:ascii="Times New Roman" w:hAnsi="Times New Roman" w:cs="Times New Roman"/>
          <w:sz w:val="26"/>
        </w:rPr>
        <w:t xml:space="preserve">Здесь нужно сгенерировать новый </w:t>
      </w:r>
      <w:proofErr w:type="spellStart"/>
      <w:r w:rsidR="00745EB2" w:rsidRPr="0035274F">
        <w:rPr>
          <w:rFonts w:ascii="Times New Roman" w:hAnsi="Times New Roman" w:cs="Times New Roman"/>
          <w:sz w:val="26"/>
        </w:rPr>
        <w:t>токен</w:t>
      </w:r>
      <w:proofErr w:type="spellEnd"/>
      <w:r w:rsidR="00745EB2" w:rsidRPr="0035274F">
        <w:rPr>
          <w:rFonts w:ascii="Times New Roman" w:hAnsi="Times New Roman" w:cs="Times New Roman"/>
          <w:sz w:val="26"/>
        </w:rPr>
        <w:t xml:space="preserve"> и указать срок его действия.</w:t>
      </w: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</w:p>
    <w:p w:rsidR="00572635" w:rsidRPr="0035274F" w:rsidRDefault="00572635" w:rsidP="00745EB2">
      <w:pPr>
        <w:rPr>
          <w:rFonts w:ascii="Times New Roman" w:hAnsi="Times New Roman" w:cs="Times New Roman"/>
          <w:sz w:val="26"/>
        </w:rPr>
      </w:pPr>
    </w:p>
    <w:p w:rsidR="00572635" w:rsidRPr="0035274F" w:rsidRDefault="00572635" w:rsidP="00745EB2">
      <w:pPr>
        <w:rPr>
          <w:rFonts w:ascii="Times New Roman" w:hAnsi="Times New Roman" w:cs="Times New Roman"/>
          <w:sz w:val="26"/>
        </w:rPr>
      </w:pPr>
    </w:p>
    <w:p w:rsidR="00572635" w:rsidRPr="0035274F" w:rsidRDefault="00572635" w:rsidP="00745EB2">
      <w:pPr>
        <w:rPr>
          <w:rFonts w:ascii="Times New Roman" w:hAnsi="Times New Roman" w:cs="Times New Roman"/>
          <w:sz w:val="26"/>
        </w:rPr>
      </w:pPr>
    </w:p>
    <w:p w:rsidR="00572635" w:rsidRPr="0035274F" w:rsidRDefault="00572635" w:rsidP="00745EB2">
      <w:pPr>
        <w:rPr>
          <w:rFonts w:ascii="Times New Roman" w:hAnsi="Times New Roman" w:cs="Times New Roman"/>
          <w:sz w:val="26"/>
        </w:rPr>
      </w:pPr>
    </w:p>
    <w:p w:rsidR="00572635" w:rsidRPr="0035274F" w:rsidRDefault="00572635" w:rsidP="00745EB2">
      <w:pPr>
        <w:rPr>
          <w:rFonts w:ascii="Times New Roman" w:hAnsi="Times New Roman" w:cs="Times New Roman"/>
          <w:sz w:val="26"/>
        </w:rPr>
      </w:pPr>
    </w:p>
    <w:p w:rsidR="00745EB2" w:rsidRPr="0035274F" w:rsidRDefault="00745EB2" w:rsidP="00745EB2">
      <w:pPr>
        <w:rPr>
          <w:rFonts w:ascii="Times New Roman" w:hAnsi="Times New Roman" w:cs="Times New Roman"/>
          <w:sz w:val="26"/>
        </w:rPr>
      </w:pPr>
      <w:r w:rsidRPr="0035274F">
        <w:rPr>
          <w:rFonts w:ascii="Times New Roman" w:hAnsi="Times New Roman" w:cs="Times New Roman"/>
          <w:sz w:val="26"/>
        </w:rPr>
        <w:t xml:space="preserve">Кроме того, укажем операции, на которые </w:t>
      </w:r>
      <w:proofErr w:type="spellStart"/>
      <w:r w:rsidRPr="0035274F">
        <w:rPr>
          <w:rFonts w:ascii="Times New Roman" w:hAnsi="Times New Roman" w:cs="Times New Roman"/>
          <w:sz w:val="26"/>
        </w:rPr>
        <w:t>токен</w:t>
      </w:r>
      <w:proofErr w:type="spellEnd"/>
      <w:r w:rsidRPr="0035274F">
        <w:rPr>
          <w:rFonts w:ascii="Times New Roman" w:hAnsi="Times New Roman" w:cs="Times New Roman"/>
          <w:sz w:val="26"/>
        </w:rPr>
        <w:t xml:space="preserve"> будет распространяться.</w:t>
      </w: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  <w:r w:rsidRPr="0035274F"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2399616" behindDoc="1" locked="0" layoutInCell="1" allowOverlap="1" wp14:anchorId="61939DCB" wp14:editId="7719582C">
            <wp:simplePos x="0" y="0"/>
            <wp:positionH relativeFrom="margin">
              <wp:posOffset>961826</wp:posOffset>
            </wp:positionH>
            <wp:positionV relativeFrom="paragraph">
              <wp:posOffset>24253</wp:posOffset>
            </wp:positionV>
            <wp:extent cx="4140835" cy="3174365"/>
            <wp:effectExtent l="19050" t="19050" r="12065" b="26035"/>
            <wp:wrapTight wrapText="bothSides">
              <wp:wrapPolygon edited="0">
                <wp:start x="-99" y="-130"/>
                <wp:lineTo x="-99" y="21648"/>
                <wp:lineTo x="21564" y="21648"/>
                <wp:lineTo x="21564" y="-130"/>
                <wp:lineTo x="-99" y="-13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17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FD7C4B" w:rsidP="00FD7C4B">
      <w:pPr>
        <w:spacing w:line="360" w:lineRule="auto"/>
        <w:rPr>
          <w:rFonts w:ascii="Times New Roman" w:hAnsi="Times New Roman" w:cs="Times New Roman"/>
          <w:sz w:val="26"/>
        </w:rPr>
      </w:pPr>
    </w:p>
    <w:p w:rsidR="00FD7C4B" w:rsidRPr="0035274F" w:rsidRDefault="00745EB2" w:rsidP="00FD7C4B">
      <w:pPr>
        <w:spacing w:line="360" w:lineRule="auto"/>
        <w:rPr>
          <w:rFonts w:ascii="Times New Roman" w:hAnsi="Times New Roman" w:cs="Times New Roman"/>
          <w:sz w:val="26"/>
        </w:rPr>
      </w:pPr>
      <w:proofErr w:type="spellStart"/>
      <w:r w:rsidRPr="0035274F">
        <w:rPr>
          <w:rFonts w:ascii="Times New Roman" w:hAnsi="Times New Roman" w:cs="Times New Roman"/>
          <w:sz w:val="26"/>
        </w:rPr>
        <w:t>Токен</w:t>
      </w:r>
      <w:proofErr w:type="spellEnd"/>
      <w:r w:rsidRPr="0035274F">
        <w:rPr>
          <w:rFonts w:ascii="Times New Roman" w:hAnsi="Times New Roman" w:cs="Times New Roman"/>
          <w:sz w:val="26"/>
        </w:rPr>
        <w:t xml:space="preserve"> нужно обязательно где-то сохранить, иначе его придется генерировать повторно. </w:t>
      </w:r>
    </w:p>
    <w:p w:rsidR="00BD6D2F" w:rsidRPr="0035274F" w:rsidRDefault="003F7982" w:rsidP="00FD7C4B">
      <w:pPr>
        <w:spacing w:line="360" w:lineRule="auto"/>
        <w:rPr>
          <w:rFonts w:ascii="Times New Roman" w:hAnsi="Times New Roman" w:cs="Times New Roman"/>
          <w:sz w:val="26"/>
        </w:rPr>
      </w:pPr>
      <w:r w:rsidRPr="0035274F">
        <w:rPr>
          <w:rFonts w:ascii="Times New Roman" w:hAnsi="Times New Roman" w:cs="Times New Roman"/>
          <w:sz w:val="26"/>
        </w:rPr>
        <w:t xml:space="preserve">Проверим, что проект загружен на </w:t>
      </w:r>
      <w:r w:rsidRPr="0035274F">
        <w:rPr>
          <w:rFonts w:ascii="Times New Roman" w:hAnsi="Times New Roman" w:cs="Times New Roman"/>
          <w:sz w:val="26"/>
          <w:lang w:val="en-US"/>
        </w:rPr>
        <w:t>GitHub</w:t>
      </w:r>
      <w:r w:rsidRPr="0035274F">
        <w:rPr>
          <w:rFonts w:ascii="Times New Roman" w:hAnsi="Times New Roman" w:cs="Times New Roman"/>
          <w:sz w:val="26"/>
        </w:rPr>
        <w:t>.</w:t>
      </w:r>
    </w:p>
    <w:p w:rsidR="003F7982" w:rsidRPr="00756A37" w:rsidRDefault="00E173CD" w:rsidP="00BD6D2F">
      <w:pPr>
        <w:rPr>
          <w:color w:val="FF0000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6D958BFD" wp14:editId="1D285D5A">
                <wp:simplePos x="0" y="0"/>
                <wp:positionH relativeFrom="margin">
                  <wp:align>center</wp:align>
                </wp:positionH>
                <wp:positionV relativeFrom="paragraph">
                  <wp:posOffset>-543477</wp:posOffset>
                </wp:positionV>
                <wp:extent cx="6659880" cy="9755505"/>
                <wp:effectExtent l="0" t="0" r="26670" b="17145"/>
                <wp:wrapNone/>
                <wp:docPr id="29" name="Прямоугольник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3CD" w:rsidRPr="00E173CD" w:rsidRDefault="00E173CD" w:rsidP="00E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58BFD" id="Прямоугольник 29" o:spid="_x0000_s1036" style="position:absolute;left:0;text-align:left;margin-left:0;margin-top:-42.8pt;width:524.4pt;height:768.15pt;z-index:-250810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" filled="f" strokecolor="#2f5496 [2404]" strokeweight="1pt">
                <v:textbox>
                  <w:txbxContent>
                    <w:p w:rsidR="00E173CD" w:rsidRPr="00E173CD" w:rsidRDefault="00E173CD" w:rsidP="00E173CD"/>
                  </w:txbxContent>
                </v:textbox>
                <w10:wrap anchorx="margin"/>
              </v:rect>
            </w:pict>
          </mc:Fallback>
        </mc:AlternateContent>
      </w:r>
      <w:r w:rsidR="009838C8">
        <w:rPr>
          <w:noProof/>
          <w:color w:val="FF0000"/>
          <w:lang w:eastAsia="ru-RU"/>
        </w:rPr>
        <w:drawing>
          <wp:anchor distT="0" distB="0" distL="114300" distR="114300" simplePos="0" relativeHeight="25247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21350" cy="3022600"/>
            <wp:effectExtent l="19050" t="19050" r="12700" b="2540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02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E77" w:rsidRPr="009838C8" w:rsidRDefault="00081E77" w:rsidP="009838C8">
      <w:pPr>
        <w:pStyle w:val="1"/>
      </w:pPr>
      <w:bookmarkStart w:id="12" w:name="_Toc133071733"/>
      <w:r w:rsidRPr="0035274F">
        <w:t>ВЫПОЛНЯЕМ РАЗВЕРТЫВАНИЕ</w:t>
      </w:r>
      <w:r w:rsidRPr="00081E77">
        <w:t xml:space="preserve"> </w:t>
      </w:r>
      <w:r>
        <w:t xml:space="preserve">НА </w:t>
      </w:r>
      <w:r w:rsidR="001B0A98">
        <w:rPr>
          <w:lang w:val="en-US"/>
        </w:rPr>
        <w:t>RENDER</w:t>
      </w:r>
      <w:bookmarkEnd w:id="12"/>
    </w:p>
    <w:p w:rsidR="00081E77" w:rsidRPr="0035274F" w:rsidRDefault="00081E77" w:rsidP="00081E7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2432384" behindDoc="0" locked="0" layoutInCell="1" allowOverlap="1" wp14:anchorId="1AA328E5" wp14:editId="006498F6">
            <wp:simplePos x="0" y="0"/>
            <wp:positionH relativeFrom="column">
              <wp:posOffset>1235028</wp:posOffset>
            </wp:positionH>
            <wp:positionV relativeFrom="paragraph">
              <wp:posOffset>564041</wp:posOffset>
            </wp:positionV>
            <wp:extent cx="3537585" cy="3131820"/>
            <wp:effectExtent l="19050" t="19050" r="24765" b="11430"/>
            <wp:wrapThrough wrapText="bothSides">
              <wp:wrapPolygon edited="0">
                <wp:start x="-116" y="-131"/>
                <wp:lineTo x="-116" y="21547"/>
                <wp:lineTo x="21635" y="21547"/>
                <wp:lineTo x="21635" y="-131"/>
                <wp:lineTo x="-116" y="-13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3131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Перейдем по ссылке </w:t>
      </w:r>
      <w:r w:rsidRPr="00081E77">
        <w:rPr>
          <w:rFonts w:ascii="Times New Roman" w:hAnsi="Times New Roman" w:cs="Times New Roman"/>
          <w:color w:val="0070C0"/>
          <w:sz w:val="26"/>
          <w:szCs w:val="26"/>
          <w:u w:val="single"/>
        </w:rPr>
        <w:t>https://dashboard.render.com/</w:t>
      </w:r>
      <w:r w:rsidRPr="00081E77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35274F">
        <w:rPr>
          <w:rFonts w:ascii="Times New Roman" w:hAnsi="Times New Roman" w:cs="Times New Roman"/>
          <w:sz w:val="26"/>
          <w:szCs w:val="26"/>
        </w:rPr>
        <w:t>и выберем опцию «</w:t>
      </w:r>
      <w:r>
        <w:rPr>
          <w:rFonts w:ascii="Times New Roman" w:hAnsi="Times New Roman" w:cs="Times New Roman"/>
          <w:sz w:val="26"/>
          <w:szCs w:val="26"/>
          <w:lang w:val="en-US"/>
        </w:rPr>
        <w:t>New</w:t>
      </w:r>
      <w:r w:rsidRPr="00EC0055">
        <w:rPr>
          <w:rFonts w:ascii="Times New Roman" w:hAnsi="Times New Roman" w:cs="Times New Roman"/>
          <w:sz w:val="26"/>
          <w:szCs w:val="26"/>
        </w:rPr>
        <w:t xml:space="preserve"> -&gt; </w:t>
      </w:r>
      <w:r>
        <w:rPr>
          <w:rFonts w:ascii="Times New Roman" w:hAnsi="Times New Roman" w:cs="Times New Roman"/>
          <w:sz w:val="26"/>
          <w:szCs w:val="26"/>
          <w:lang w:val="en-US"/>
        </w:rPr>
        <w:t>Web</w:t>
      </w:r>
      <w:r w:rsidRPr="00EC005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Service</w:t>
      </w:r>
      <w:r w:rsidRPr="0035274F">
        <w:rPr>
          <w:rFonts w:ascii="Times New Roman" w:hAnsi="Times New Roman" w:cs="Times New Roman"/>
          <w:sz w:val="26"/>
          <w:szCs w:val="26"/>
        </w:rPr>
        <w:t>» (создать новое приложение).</w:t>
      </w:r>
    </w:p>
    <w:p w:rsidR="002B7A1B" w:rsidRDefault="002B7A1B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C0055" w:rsidRDefault="00EC0055" w:rsidP="003D1E3B">
      <w:pPr>
        <w:spacing w:line="360" w:lineRule="auto"/>
        <w:rPr>
          <w:rFonts w:ascii="Times New Roman" w:hAnsi="Times New Roman" w:cs="Times New Roman"/>
          <w:sz w:val="26"/>
        </w:rPr>
      </w:pPr>
    </w:p>
    <w:p w:rsidR="00D34EE6" w:rsidRPr="00EC0055" w:rsidRDefault="00EC0055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</w:rPr>
        <w:t xml:space="preserve">Подключимся к удаленному </w:t>
      </w:r>
      <w:proofErr w:type="spellStart"/>
      <w:r>
        <w:rPr>
          <w:rFonts w:ascii="Times New Roman" w:hAnsi="Times New Roman" w:cs="Times New Roman"/>
          <w:sz w:val="26"/>
        </w:rPr>
        <w:t>репозиторию</w:t>
      </w:r>
      <w:proofErr w:type="spellEnd"/>
      <w:r>
        <w:rPr>
          <w:rFonts w:ascii="Times New Roman" w:hAnsi="Times New Roman" w:cs="Times New Roman"/>
          <w:sz w:val="26"/>
        </w:rPr>
        <w:t xml:space="preserve"> на </w:t>
      </w:r>
      <w:r>
        <w:rPr>
          <w:rFonts w:ascii="Times New Roman" w:hAnsi="Times New Roman" w:cs="Times New Roman"/>
          <w:sz w:val="26"/>
          <w:lang w:val="en-US"/>
        </w:rPr>
        <w:t>GitHub</w:t>
      </w:r>
      <w:r w:rsidRPr="00EC0055">
        <w:rPr>
          <w:rFonts w:ascii="Times New Roman" w:hAnsi="Times New Roman" w:cs="Times New Roman"/>
          <w:sz w:val="26"/>
        </w:rPr>
        <w:t>:</w:t>
      </w:r>
    </w:p>
    <w:p w:rsidR="00970966" w:rsidRPr="009838C8" w:rsidRDefault="00954E34" w:rsidP="009838C8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1BAA00EA" wp14:editId="63F1C262">
                <wp:simplePos x="0" y="0"/>
                <wp:positionH relativeFrom="page">
                  <wp:posOffset>477079</wp:posOffset>
                </wp:positionH>
                <wp:positionV relativeFrom="paragraph">
                  <wp:posOffset>-547122</wp:posOffset>
                </wp:positionV>
                <wp:extent cx="6659880" cy="9755505"/>
                <wp:effectExtent l="0" t="0" r="26670" b="17145"/>
                <wp:wrapNone/>
                <wp:docPr id="24" name="Прямоугольник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F00819" w:rsidRDefault="00954E34" w:rsidP="00954E3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A00EA" id="Прямоугольник 24" o:spid="_x0000_s1037" style="position:absolute;left:0;text-align:left;margin-left:37.55pt;margin-top:-43.1pt;width:524.4pt;height:768.1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" filled="f" strokecolor="#2f5496 [2404]" strokeweight="1pt">
                <v:textbox>
                  <w:txbxContent>
                    <w:p w:rsidR="00954E34" w:rsidRPr="00F00819" w:rsidRDefault="00954E34" w:rsidP="00954E3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38C8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2477440" behindDoc="1" locked="0" layoutInCell="1" allowOverlap="1" wp14:anchorId="7FAB3768" wp14:editId="66798B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1028700"/>
            <wp:effectExtent l="19050" t="19050" r="25400" b="19050"/>
            <wp:wrapTight wrapText="bothSides">
              <wp:wrapPolygon edited="0">
                <wp:start x="-72" y="-400"/>
                <wp:lineTo x="-72" y="21600"/>
                <wp:lineTo x="21624" y="21600"/>
                <wp:lineTo x="21624" y="-400"/>
                <wp:lineTo x="-72" y="-40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966" w:rsidRPr="00B06DFB">
        <w:rPr>
          <w:rFonts w:ascii="Times New Roman" w:hAnsi="Times New Roman" w:cs="Times New Roman"/>
          <w:sz w:val="26"/>
        </w:rPr>
        <w:t>Теперь важный шаг – указание параметров</w:t>
      </w:r>
      <w:r w:rsidR="00970966" w:rsidRPr="00B06DFB">
        <w:rPr>
          <w:rFonts w:ascii="Times New Roman" w:hAnsi="Times New Roman" w:cs="Times New Roman"/>
          <w:sz w:val="26"/>
          <w:szCs w:val="26"/>
        </w:rPr>
        <w:t>:</w:t>
      </w:r>
      <w:r w:rsidRPr="00954E34">
        <w:rPr>
          <w:noProof/>
          <w:color w:val="FF0000"/>
          <w:lang w:eastAsia="ru-RU"/>
        </w:rPr>
        <w:t xml:space="preserve"> </w:t>
      </w:r>
    </w:p>
    <w:p w:rsidR="00D34EE6" w:rsidRDefault="009838C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2478464" behindDoc="1" locked="0" layoutInCell="1" allowOverlap="1" wp14:anchorId="7C7FBDED" wp14:editId="4BA62954">
            <wp:simplePos x="0" y="0"/>
            <wp:positionH relativeFrom="column">
              <wp:posOffset>657860</wp:posOffset>
            </wp:positionH>
            <wp:positionV relativeFrom="paragraph">
              <wp:posOffset>15875</wp:posOffset>
            </wp:positionV>
            <wp:extent cx="4732655" cy="5378450"/>
            <wp:effectExtent l="19050" t="19050" r="10795" b="12700"/>
            <wp:wrapTight wrapText="bothSides">
              <wp:wrapPolygon edited="0">
                <wp:start x="-87" y="-77"/>
                <wp:lineTo x="-87" y="21574"/>
                <wp:lineTo x="21562" y="21574"/>
                <wp:lineTo x="21562" y="-77"/>
                <wp:lineTo x="-87" y="-77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537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E6" w:rsidRDefault="00D34EE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838C8" w:rsidRDefault="009838C8" w:rsidP="003D1E3B">
      <w:pPr>
        <w:spacing w:line="360" w:lineRule="auto"/>
        <w:rPr>
          <w:rFonts w:ascii="Times New Roman" w:hAnsi="Times New Roman" w:cs="Times New Roman"/>
          <w:sz w:val="26"/>
        </w:rPr>
      </w:pPr>
    </w:p>
    <w:p w:rsidR="00970966" w:rsidRPr="001B0A98" w:rsidRDefault="00970966" w:rsidP="003D1E3B">
      <w:pPr>
        <w:spacing w:line="360" w:lineRule="auto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2436480" behindDoc="1" locked="0" layoutInCell="1" allowOverlap="1" wp14:anchorId="246A6C5F" wp14:editId="21CC3BCD">
            <wp:simplePos x="0" y="0"/>
            <wp:positionH relativeFrom="column">
              <wp:posOffset>1820981</wp:posOffset>
            </wp:positionH>
            <wp:positionV relativeFrom="paragraph">
              <wp:posOffset>308752</wp:posOffset>
            </wp:positionV>
            <wp:extent cx="2053590" cy="1398270"/>
            <wp:effectExtent l="19050" t="19050" r="22860" b="11430"/>
            <wp:wrapTight wrapText="bothSides">
              <wp:wrapPolygon edited="0">
                <wp:start x="-200" y="-294"/>
                <wp:lineTo x="-200" y="21482"/>
                <wp:lineTo x="21640" y="21482"/>
                <wp:lineTo x="21640" y="-294"/>
                <wp:lineTo x="-200" y="-29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98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</w:rPr>
        <w:t>Создаем приложение</w:t>
      </w:r>
      <w:r w:rsidRPr="001B0A98">
        <w:rPr>
          <w:rFonts w:ascii="Times New Roman" w:hAnsi="Times New Roman" w:cs="Times New Roman"/>
          <w:sz w:val="26"/>
        </w:rPr>
        <w:t>:</w:t>
      </w:r>
    </w:p>
    <w:p w:rsidR="00970966" w:rsidRPr="001B0A98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954E34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756A37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4363F5EA" wp14:editId="6CDDE4E0">
                <wp:simplePos x="0" y="0"/>
                <wp:positionH relativeFrom="page">
                  <wp:posOffset>492980</wp:posOffset>
                </wp:positionH>
                <wp:positionV relativeFrom="paragraph">
                  <wp:posOffset>-512417</wp:posOffset>
                </wp:positionV>
                <wp:extent cx="6659880" cy="9755505"/>
                <wp:effectExtent l="0" t="0" r="26670" b="17145"/>
                <wp:wrapNone/>
                <wp:docPr id="25" name="Прямоугольник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E34" w:rsidRPr="00F00819" w:rsidRDefault="00954E34" w:rsidP="00954E3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3F5EA" id="Прямоугольник 25" o:spid="_x0000_s1038" style="position:absolute;left:0;text-align:left;margin-left:38.8pt;margin-top:-40.35pt;width:524.4pt;height:768.1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" filled="f" strokecolor="#2f5496 [2404]" strokeweight="1pt">
                <v:textbox>
                  <w:txbxContent>
                    <w:p w:rsidR="00954E34" w:rsidRPr="00F00819" w:rsidRDefault="00954E34" w:rsidP="00954E3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70966" w:rsidRDefault="001B0A9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2437504" behindDoc="1" locked="0" layoutInCell="1" allowOverlap="1" wp14:anchorId="5C50D9AC" wp14:editId="24BB8822">
            <wp:simplePos x="0" y="0"/>
            <wp:positionH relativeFrom="margin">
              <wp:align>center</wp:align>
            </wp:positionH>
            <wp:positionV relativeFrom="paragraph">
              <wp:posOffset>397140</wp:posOffset>
            </wp:positionV>
            <wp:extent cx="5725160" cy="1788160"/>
            <wp:effectExtent l="19050" t="19050" r="27940" b="21590"/>
            <wp:wrapTight wrapText="bothSides">
              <wp:wrapPolygon edited="0">
                <wp:start x="-72" y="-230"/>
                <wp:lineTo x="-72" y="21631"/>
                <wp:lineTo x="21634" y="21631"/>
                <wp:lineTo x="21634" y="-230"/>
                <wp:lineTo x="-72" y="-23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78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</w:rPr>
        <w:t>Все получилось</w:t>
      </w:r>
      <w:r w:rsidRPr="00712811">
        <w:rPr>
          <w:rFonts w:ascii="Times New Roman" w:hAnsi="Times New Roman" w:cs="Times New Roman"/>
          <w:sz w:val="26"/>
        </w:rPr>
        <w:t>:</w:t>
      </w:r>
      <w:r w:rsidR="00954E34" w:rsidRPr="00954E34">
        <w:rPr>
          <w:noProof/>
          <w:color w:val="FF0000"/>
          <w:lang w:eastAsia="ru-RU"/>
        </w:rPr>
        <w:t xml:space="preserve"> </w:t>
      </w:r>
    </w:p>
    <w:p w:rsidR="001B0A98" w:rsidRDefault="00D11158" w:rsidP="001B0A9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2479488" behindDoc="1" locked="0" layoutInCell="1" allowOverlap="1" wp14:anchorId="23876DE9" wp14:editId="1D903733">
            <wp:simplePos x="0" y="0"/>
            <wp:positionH relativeFrom="column">
              <wp:posOffset>406400</wp:posOffset>
            </wp:positionH>
            <wp:positionV relativeFrom="paragraph">
              <wp:posOffset>2554605</wp:posOffset>
            </wp:positionV>
            <wp:extent cx="4826000" cy="2432050"/>
            <wp:effectExtent l="19050" t="19050" r="12700" b="25400"/>
            <wp:wrapTight wrapText="bothSides">
              <wp:wrapPolygon edited="0">
                <wp:start x="-85" y="-169"/>
                <wp:lineTo x="-85" y="21656"/>
                <wp:lineTo x="21572" y="21656"/>
                <wp:lineTo x="21572" y="-169"/>
                <wp:lineTo x="-85" y="-169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43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98" w:rsidRPr="00695FAF">
        <w:rPr>
          <w:rFonts w:ascii="Times New Roman" w:hAnsi="Times New Roman" w:cs="Times New Roman"/>
          <w:sz w:val="26"/>
          <w:szCs w:val="26"/>
        </w:rPr>
        <w:t xml:space="preserve">Откроем </w:t>
      </w:r>
      <w:r w:rsidR="001B0A98" w:rsidRPr="00695FAF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1B0A98" w:rsidRPr="00695FAF">
        <w:rPr>
          <w:rFonts w:ascii="Times New Roman" w:hAnsi="Times New Roman" w:cs="Times New Roman"/>
          <w:sz w:val="26"/>
          <w:szCs w:val="26"/>
        </w:rPr>
        <w:t>, выполним поиск бота по имени (</w:t>
      </w:r>
      <w:proofErr w:type="spellStart"/>
      <w:r w:rsidRPr="00D11158">
        <w:rPr>
          <w:rFonts w:ascii="Times New Roman" w:hAnsi="Times New Roman" w:cs="Times New Roman"/>
          <w:sz w:val="26"/>
          <w:szCs w:val="26"/>
          <w:lang w:val="en-US"/>
        </w:rPr>
        <w:t>Avi</w:t>
      </w:r>
      <w:proofErr w:type="spellEnd"/>
      <w:r w:rsidRPr="00D11158">
        <w:rPr>
          <w:rFonts w:ascii="Times New Roman" w:hAnsi="Times New Roman" w:cs="Times New Roman"/>
          <w:sz w:val="26"/>
          <w:szCs w:val="26"/>
        </w:rPr>
        <w:t>2023</w:t>
      </w:r>
      <w:r w:rsidRPr="00D11158">
        <w:rPr>
          <w:rFonts w:ascii="Times New Roman" w:hAnsi="Times New Roman" w:cs="Times New Roman"/>
          <w:sz w:val="26"/>
          <w:szCs w:val="26"/>
          <w:lang w:val="en-US"/>
        </w:rPr>
        <w:t>Bot</w:t>
      </w:r>
      <w:r w:rsidR="001B0A98" w:rsidRPr="00695FAF">
        <w:rPr>
          <w:rFonts w:ascii="Times New Roman" w:hAnsi="Times New Roman" w:cs="Times New Roman"/>
          <w:sz w:val="26"/>
          <w:szCs w:val="26"/>
        </w:rPr>
        <w:t>), выполним</w:t>
      </w:r>
      <w:r w:rsidR="001B0A98">
        <w:rPr>
          <w:rFonts w:ascii="Times New Roman" w:hAnsi="Times New Roman" w:cs="Times New Roman"/>
          <w:sz w:val="26"/>
          <w:szCs w:val="26"/>
        </w:rPr>
        <w:t xml:space="preserve"> его</w:t>
      </w:r>
      <w:r>
        <w:rPr>
          <w:rFonts w:ascii="Times New Roman" w:hAnsi="Times New Roman" w:cs="Times New Roman"/>
          <w:sz w:val="26"/>
          <w:szCs w:val="26"/>
        </w:rPr>
        <w:t xml:space="preserve"> запуск</w:t>
      </w:r>
    </w:p>
    <w:p w:rsidR="00970966" w:rsidRDefault="00970966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11158" w:rsidRDefault="00D11158" w:rsidP="003D1E3B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66747" w:rsidRPr="00413681" w:rsidRDefault="008F7F8D" w:rsidP="00D11158">
      <w:pPr>
        <w:pStyle w:val="a0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413681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sectPr w:rsidR="00966747" w:rsidRPr="00413681" w:rsidSect="00E65EE1">
      <w:footerReference w:type="default" r:id="rId41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DAC" w:rsidRDefault="00356DAC" w:rsidP="00706D60">
      <w:r>
        <w:separator/>
      </w:r>
    </w:p>
  </w:endnote>
  <w:endnote w:type="continuationSeparator" w:id="0">
    <w:p w:rsidR="00356DAC" w:rsidRDefault="00356DAC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:rsidR="001007B8" w:rsidRPr="00CE1E92" w:rsidRDefault="001007B8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3412DE">
          <w:rPr>
            <w:noProof/>
            <w:lang w:bidi="ru-RU"/>
          </w:rPr>
          <w:t>13</w:t>
        </w:r>
        <w:r w:rsidRPr="00CE1E92">
          <w:rPr>
            <w:noProof/>
            <w:lang w:bidi="ru-RU"/>
          </w:rPr>
          <w:fldChar w:fldCharType="end"/>
        </w:r>
      </w:p>
    </w:sdtContent>
  </w:sdt>
  <w:p w:rsidR="001007B8" w:rsidRPr="00CE1E92" w:rsidRDefault="001007B8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DAC" w:rsidRDefault="00356DAC" w:rsidP="00706D60">
      <w:r>
        <w:separator/>
      </w:r>
    </w:p>
  </w:footnote>
  <w:footnote w:type="continuationSeparator" w:id="0">
    <w:p w:rsidR="00356DAC" w:rsidRDefault="00356DAC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BC4D9A"/>
    <w:multiLevelType w:val="multilevel"/>
    <w:tmpl w:val="8B04C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C4F0056"/>
    <w:multiLevelType w:val="multilevel"/>
    <w:tmpl w:val="0678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512A08B0"/>
    <w:multiLevelType w:val="hybridMultilevel"/>
    <w:tmpl w:val="6A8C1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8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4655E"/>
    <w:multiLevelType w:val="multilevel"/>
    <w:tmpl w:val="3AA2C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07723"/>
    <w:multiLevelType w:val="multilevel"/>
    <w:tmpl w:val="75583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0"/>
  </w:num>
  <w:num w:numId="3">
    <w:abstractNumId w:val="9"/>
  </w:num>
  <w:num w:numId="4">
    <w:abstractNumId w:val="13"/>
  </w:num>
  <w:num w:numId="5">
    <w:abstractNumId w:val="19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21"/>
  </w:num>
  <w:num w:numId="17">
    <w:abstractNumId w:val="22"/>
  </w:num>
  <w:num w:numId="18">
    <w:abstractNumId w:val="18"/>
  </w:num>
  <w:num w:numId="19">
    <w:abstractNumId w:val="24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4"/>
  </w:num>
  <w:num w:numId="23">
    <w:abstractNumId w:val="25"/>
  </w:num>
  <w:num w:numId="24">
    <w:abstractNumId w:val="23"/>
  </w:num>
  <w:num w:numId="25">
    <w:abstractNumId w:val="1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2002"/>
    <w:rsid w:val="000035A7"/>
    <w:rsid w:val="0000598C"/>
    <w:rsid w:val="00020FC9"/>
    <w:rsid w:val="00021830"/>
    <w:rsid w:val="00022F2F"/>
    <w:rsid w:val="0003619E"/>
    <w:rsid w:val="000411DF"/>
    <w:rsid w:val="00041867"/>
    <w:rsid w:val="000433F6"/>
    <w:rsid w:val="00052764"/>
    <w:rsid w:val="000543E5"/>
    <w:rsid w:val="00056414"/>
    <w:rsid w:val="00057000"/>
    <w:rsid w:val="00062EE9"/>
    <w:rsid w:val="000646AB"/>
    <w:rsid w:val="00067DCB"/>
    <w:rsid w:val="00072813"/>
    <w:rsid w:val="00073479"/>
    <w:rsid w:val="00075A80"/>
    <w:rsid w:val="00076F21"/>
    <w:rsid w:val="0008174B"/>
    <w:rsid w:val="00081E77"/>
    <w:rsid w:val="000861D4"/>
    <w:rsid w:val="00092BE7"/>
    <w:rsid w:val="0009518D"/>
    <w:rsid w:val="00096EC6"/>
    <w:rsid w:val="00096FE6"/>
    <w:rsid w:val="000A20BE"/>
    <w:rsid w:val="000A3547"/>
    <w:rsid w:val="000A557B"/>
    <w:rsid w:val="000A576C"/>
    <w:rsid w:val="000A7DDD"/>
    <w:rsid w:val="000B0A35"/>
    <w:rsid w:val="000B5E2F"/>
    <w:rsid w:val="000B76C2"/>
    <w:rsid w:val="000C5900"/>
    <w:rsid w:val="000D2E8A"/>
    <w:rsid w:val="000D47E8"/>
    <w:rsid w:val="000D59C8"/>
    <w:rsid w:val="000D645C"/>
    <w:rsid w:val="000D7AC9"/>
    <w:rsid w:val="000E1266"/>
    <w:rsid w:val="000E1F7F"/>
    <w:rsid w:val="000E27F0"/>
    <w:rsid w:val="000E3343"/>
    <w:rsid w:val="000E33BC"/>
    <w:rsid w:val="000E4EBC"/>
    <w:rsid w:val="000F0C67"/>
    <w:rsid w:val="000F15B6"/>
    <w:rsid w:val="000F5CE0"/>
    <w:rsid w:val="001007B8"/>
    <w:rsid w:val="00102B9E"/>
    <w:rsid w:val="00104CC6"/>
    <w:rsid w:val="001051C7"/>
    <w:rsid w:val="00105A23"/>
    <w:rsid w:val="00106597"/>
    <w:rsid w:val="00112A68"/>
    <w:rsid w:val="00113E1A"/>
    <w:rsid w:val="00117083"/>
    <w:rsid w:val="0012096C"/>
    <w:rsid w:val="0012126D"/>
    <w:rsid w:val="0012229F"/>
    <w:rsid w:val="00122AA2"/>
    <w:rsid w:val="00124E3B"/>
    <w:rsid w:val="00126AB0"/>
    <w:rsid w:val="00126F32"/>
    <w:rsid w:val="0012792F"/>
    <w:rsid w:val="00131CA6"/>
    <w:rsid w:val="00131D8A"/>
    <w:rsid w:val="0013248D"/>
    <w:rsid w:val="001331EA"/>
    <w:rsid w:val="00136DDD"/>
    <w:rsid w:val="00141AE1"/>
    <w:rsid w:val="00143E97"/>
    <w:rsid w:val="0014420F"/>
    <w:rsid w:val="00145612"/>
    <w:rsid w:val="00145EE3"/>
    <w:rsid w:val="001471BA"/>
    <w:rsid w:val="00147A98"/>
    <w:rsid w:val="00154ADF"/>
    <w:rsid w:val="0015663B"/>
    <w:rsid w:val="00157437"/>
    <w:rsid w:val="00161813"/>
    <w:rsid w:val="00165112"/>
    <w:rsid w:val="001655A1"/>
    <w:rsid w:val="0018098E"/>
    <w:rsid w:val="00180DC3"/>
    <w:rsid w:val="00181B22"/>
    <w:rsid w:val="00184A71"/>
    <w:rsid w:val="001875AB"/>
    <w:rsid w:val="0019028E"/>
    <w:rsid w:val="00190A64"/>
    <w:rsid w:val="00194705"/>
    <w:rsid w:val="0019474B"/>
    <w:rsid w:val="00196900"/>
    <w:rsid w:val="00197457"/>
    <w:rsid w:val="001A0417"/>
    <w:rsid w:val="001A0439"/>
    <w:rsid w:val="001A0728"/>
    <w:rsid w:val="001A255E"/>
    <w:rsid w:val="001A2AF8"/>
    <w:rsid w:val="001A4740"/>
    <w:rsid w:val="001A564D"/>
    <w:rsid w:val="001A68A8"/>
    <w:rsid w:val="001A70F2"/>
    <w:rsid w:val="001A7B1F"/>
    <w:rsid w:val="001B0A98"/>
    <w:rsid w:val="001B2514"/>
    <w:rsid w:val="001B5762"/>
    <w:rsid w:val="001B64FB"/>
    <w:rsid w:val="001C1E8B"/>
    <w:rsid w:val="001C3FF3"/>
    <w:rsid w:val="001C57EC"/>
    <w:rsid w:val="001C729E"/>
    <w:rsid w:val="001D679D"/>
    <w:rsid w:val="001D6AF0"/>
    <w:rsid w:val="001D6DFE"/>
    <w:rsid w:val="001E0233"/>
    <w:rsid w:val="001E1813"/>
    <w:rsid w:val="001E47BA"/>
    <w:rsid w:val="001E5CE9"/>
    <w:rsid w:val="001E61E5"/>
    <w:rsid w:val="001E79DE"/>
    <w:rsid w:val="001F25A9"/>
    <w:rsid w:val="001F2967"/>
    <w:rsid w:val="001F60E4"/>
    <w:rsid w:val="00200DDE"/>
    <w:rsid w:val="00202725"/>
    <w:rsid w:val="002037BE"/>
    <w:rsid w:val="00204C9B"/>
    <w:rsid w:val="002074BF"/>
    <w:rsid w:val="0021042D"/>
    <w:rsid w:val="00211253"/>
    <w:rsid w:val="00212ACF"/>
    <w:rsid w:val="00212F62"/>
    <w:rsid w:val="00216934"/>
    <w:rsid w:val="00216C3C"/>
    <w:rsid w:val="0022046C"/>
    <w:rsid w:val="002228B1"/>
    <w:rsid w:val="00222CC4"/>
    <w:rsid w:val="0022457A"/>
    <w:rsid w:val="0022675E"/>
    <w:rsid w:val="00226881"/>
    <w:rsid w:val="00226B7B"/>
    <w:rsid w:val="00230BBF"/>
    <w:rsid w:val="00232B87"/>
    <w:rsid w:val="00233041"/>
    <w:rsid w:val="00233AA0"/>
    <w:rsid w:val="00234682"/>
    <w:rsid w:val="00235151"/>
    <w:rsid w:val="002351E0"/>
    <w:rsid w:val="00241E79"/>
    <w:rsid w:val="002437C7"/>
    <w:rsid w:val="002437EF"/>
    <w:rsid w:val="002441F5"/>
    <w:rsid w:val="00245CC0"/>
    <w:rsid w:val="00247C9E"/>
    <w:rsid w:val="00250A90"/>
    <w:rsid w:val="00250E8F"/>
    <w:rsid w:val="00251DEC"/>
    <w:rsid w:val="00252CE6"/>
    <w:rsid w:val="002538C5"/>
    <w:rsid w:val="002546BB"/>
    <w:rsid w:val="00255091"/>
    <w:rsid w:val="002557C4"/>
    <w:rsid w:val="002562A3"/>
    <w:rsid w:val="00257D1E"/>
    <w:rsid w:val="00261829"/>
    <w:rsid w:val="00264351"/>
    <w:rsid w:val="00271C44"/>
    <w:rsid w:val="002752C1"/>
    <w:rsid w:val="002755A5"/>
    <w:rsid w:val="002777D7"/>
    <w:rsid w:val="00280E4C"/>
    <w:rsid w:val="00283F06"/>
    <w:rsid w:val="00284B62"/>
    <w:rsid w:val="002869B1"/>
    <w:rsid w:val="00290C7F"/>
    <w:rsid w:val="002974C8"/>
    <w:rsid w:val="002A21A9"/>
    <w:rsid w:val="002A745A"/>
    <w:rsid w:val="002B032A"/>
    <w:rsid w:val="002B43B6"/>
    <w:rsid w:val="002B5D98"/>
    <w:rsid w:val="002B6837"/>
    <w:rsid w:val="002B6A26"/>
    <w:rsid w:val="002B7A1B"/>
    <w:rsid w:val="002B7F5C"/>
    <w:rsid w:val="002C10CF"/>
    <w:rsid w:val="002C5772"/>
    <w:rsid w:val="002D05CB"/>
    <w:rsid w:val="002D0CB3"/>
    <w:rsid w:val="002D35F1"/>
    <w:rsid w:val="002D3D32"/>
    <w:rsid w:val="002E1E3B"/>
    <w:rsid w:val="002E30D6"/>
    <w:rsid w:val="002E3119"/>
    <w:rsid w:val="002E4796"/>
    <w:rsid w:val="002E47E0"/>
    <w:rsid w:val="002E58CD"/>
    <w:rsid w:val="002F0D0B"/>
    <w:rsid w:val="002F0D88"/>
    <w:rsid w:val="002F0E79"/>
    <w:rsid w:val="002F4712"/>
    <w:rsid w:val="002F4E07"/>
    <w:rsid w:val="002F77D6"/>
    <w:rsid w:val="003024F2"/>
    <w:rsid w:val="00302B74"/>
    <w:rsid w:val="0030722B"/>
    <w:rsid w:val="003161E7"/>
    <w:rsid w:val="00320AB8"/>
    <w:rsid w:val="00321D66"/>
    <w:rsid w:val="003225C4"/>
    <w:rsid w:val="00323887"/>
    <w:rsid w:val="0032699D"/>
    <w:rsid w:val="00326B2D"/>
    <w:rsid w:val="00330F87"/>
    <w:rsid w:val="00331BD7"/>
    <w:rsid w:val="00332890"/>
    <w:rsid w:val="00332DCD"/>
    <w:rsid w:val="003369B3"/>
    <w:rsid w:val="003412DE"/>
    <w:rsid w:val="0034423D"/>
    <w:rsid w:val="00345C61"/>
    <w:rsid w:val="00347F98"/>
    <w:rsid w:val="00350E7D"/>
    <w:rsid w:val="0035113C"/>
    <w:rsid w:val="0035251D"/>
    <w:rsid w:val="0035274F"/>
    <w:rsid w:val="00352C3C"/>
    <w:rsid w:val="00352EB2"/>
    <w:rsid w:val="00355A36"/>
    <w:rsid w:val="00356DAC"/>
    <w:rsid w:val="00357AE6"/>
    <w:rsid w:val="00360EF0"/>
    <w:rsid w:val="00361F0A"/>
    <w:rsid w:val="003622FE"/>
    <w:rsid w:val="00362C03"/>
    <w:rsid w:val="0037100E"/>
    <w:rsid w:val="0037380F"/>
    <w:rsid w:val="003759A3"/>
    <w:rsid w:val="003767FC"/>
    <w:rsid w:val="003776E9"/>
    <w:rsid w:val="00383209"/>
    <w:rsid w:val="0038478E"/>
    <w:rsid w:val="00387D95"/>
    <w:rsid w:val="0039075C"/>
    <w:rsid w:val="00390B74"/>
    <w:rsid w:val="0039211E"/>
    <w:rsid w:val="00394E71"/>
    <w:rsid w:val="003963F3"/>
    <w:rsid w:val="003A34E8"/>
    <w:rsid w:val="003A395D"/>
    <w:rsid w:val="003A5310"/>
    <w:rsid w:val="003A5F50"/>
    <w:rsid w:val="003A6C7D"/>
    <w:rsid w:val="003A7445"/>
    <w:rsid w:val="003A7F2A"/>
    <w:rsid w:val="003B06AD"/>
    <w:rsid w:val="003B1FF7"/>
    <w:rsid w:val="003B31E8"/>
    <w:rsid w:val="003B3954"/>
    <w:rsid w:val="003B4F1C"/>
    <w:rsid w:val="003C1AE6"/>
    <w:rsid w:val="003D06C8"/>
    <w:rsid w:val="003D1E3B"/>
    <w:rsid w:val="003D404A"/>
    <w:rsid w:val="003D5C5C"/>
    <w:rsid w:val="003E315D"/>
    <w:rsid w:val="003E50CB"/>
    <w:rsid w:val="003E64EF"/>
    <w:rsid w:val="003E666D"/>
    <w:rsid w:val="003F0B31"/>
    <w:rsid w:val="003F2125"/>
    <w:rsid w:val="003F328E"/>
    <w:rsid w:val="003F44B5"/>
    <w:rsid w:val="003F57A1"/>
    <w:rsid w:val="003F7982"/>
    <w:rsid w:val="003F7ED9"/>
    <w:rsid w:val="004009BB"/>
    <w:rsid w:val="00401AA2"/>
    <w:rsid w:val="00406B3D"/>
    <w:rsid w:val="0041053B"/>
    <w:rsid w:val="00413681"/>
    <w:rsid w:val="00414ED0"/>
    <w:rsid w:val="004159E3"/>
    <w:rsid w:val="00416074"/>
    <w:rsid w:val="00416386"/>
    <w:rsid w:val="00420E9A"/>
    <w:rsid w:val="0042569F"/>
    <w:rsid w:val="00427EE6"/>
    <w:rsid w:val="004363E6"/>
    <w:rsid w:val="00441426"/>
    <w:rsid w:val="00441E7C"/>
    <w:rsid w:val="00444828"/>
    <w:rsid w:val="004470EB"/>
    <w:rsid w:val="0044760F"/>
    <w:rsid w:val="00450AE2"/>
    <w:rsid w:val="004513B5"/>
    <w:rsid w:val="00453531"/>
    <w:rsid w:val="00453CEA"/>
    <w:rsid w:val="004603BB"/>
    <w:rsid w:val="00465114"/>
    <w:rsid w:val="00467177"/>
    <w:rsid w:val="00470E7D"/>
    <w:rsid w:val="004723A0"/>
    <w:rsid w:val="0047298D"/>
    <w:rsid w:val="00474463"/>
    <w:rsid w:val="00475B41"/>
    <w:rsid w:val="00481FC1"/>
    <w:rsid w:val="00484397"/>
    <w:rsid w:val="004850F7"/>
    <w:rsid w:val="00493A76"/>
    <w:rsid w:val="00493DAE"/>
    <w:rsid w:val="00495972"/>
    <w:rsid w:val="00497899"/>
    <w:rsid w:val="004A141B"/>
    <w:rsid w:val="004A17D7"/>
    <w:rsid w:val="004A1CC0"/>
    <w:rsid w:val="004A2B47"/>
    <w:rsid w:val="004A63CB"/>
    <w:rsid w:val="004A6C7E"/>
    <w:rsid w:val="004A6E86"/>
    <w:rsid w:val="004A73B2"/>
    <w:rsid w:val="004B0B8A"/>
    <w:rsid w:val="004B37D9"/>
    <w:rsid w:val="004B624E"/>
    <w:rsid w:val="004C0743"/>
    <w:rsid w:val="004C0B33"/>
    <w:rsid w:val="004C0F6A"/>
    <w:rsid w:val="004C3B99"/>
    <w:rsid w:val="004C46B6"/>
    <w:rsid w:val="004C4F93"/>
    <w:rsid w:val="004C64BE"/>
    <w:rsid w:val="004C6EB1"/>
    <w:rsid w:val="004C767B"/>
    <w:rsid w:val="004E3F63"/>
    <w:rsid w:val="004E63EE"/>
    <w:rsid w:val="004F02C9"/>
    <w:rsid w:val="004F392D"/>
    <w:rsid w:val="004F472C"/>
    <w:rsid w:val="004F5F91"/>
    <w:rsid w:val="004F6EDD"/>
    <w:rsid w:val="00505222"/>
    <w:rsid w:val="00505CAB"/>
    <w:rsid w:val="00512C9E"/>
    <w:rsid w:val="005138EB"/>
    <w:rsid w:val="00516FA2"/>
    <w:rsid w:val="005212BB"/>
    <w:rsid w:val="005269FD"/>
    <w:rsid w:val="005274CF"/>
    <w:rsid w:val="00542F7A"/>
    <w:rsid w:val="00550F9E"/>
    <w:rsid w:val="00552266"/>
    <w:rsid w:val="00552792"/>
    <w:rsid w:val="00552B8C"/>
    <w:rsid w:val="0055359D"/>
    <w:rsid w:val="005552F0"/>
    <w:rsid w:val="00555A23"/>
    <w:rsid w:val="005561A0"/>
    <w:rsid w:val="005568DD"/>
    <w:rsid w:val="00564B79"/>
    <w:rsid w:val="00564BC4"/>
    <w:rsid w:val="005701D5"/>
    <w:rsid w:val="00571D51"/>
    <w:rsid w:val="00572635"/>
    <w:rsid w:val="0057265F"/>
    <w:rsid w:val="005744FB"/>
    <w:rsid w:val="0057669A"/>
    <w:rsid w:val="00576B76"/>
    <w:rsid w:val="005836CB"/>
    <w:rsid w:val="00584B4F"/>
    <w:rsid w:val="0058503B"/>
    <w:rsid w:val="00586D8C"/>
    <w:rsid w:val="00590955"/>
    <w:rsid w:val="00591D25"/>
    <w:rsid w:val="00594808"/>
    <w:rsid w:val="0059724B"/>
    <w:rsid w:val="005A07AA"/>
    <w:rsid w:val="005A4517"/>
    <w:rsid w:val="005A6B09"/>
    <w:rsid w:val="005B425A"/>
    <w:rsid w:val="005B43EE"/>
    <w:rsid w:val="005B4518"/>
    <w:rsid w:val="005B788D"/>
    <w:rsid w:val="005B7EC8"/>
    <w:rsid w:val="005C0074"/>
    <w:rsid w:val="005C0683"/>
    <w:rsid w:val="005C1636"/>
    <w:rsid w:val="005C256A"/>
    <w:rsid w:val="005C27E9"/>
    <w:rsid w:val="005C3226"/>
    <w:rsid w:val="005C4F9F"/>
    <w:rsid w:val="005C5C3F"/>
    <w:rsid w:val="005D217A"/>
    <w:rsid w:val="005D2D92"/>
    <w:rsid w:val="005D3021"/>
    <w:rsid w:val="005D30D1"/>
    <w:rsid w:val="005D390B"/>
    <w:rsid w:val="005D48DA"/>
    <w:rsid w:val="005D680D"/>
    <w:rsid w:val="005E09C4"/>
    <w:rsid w:val="005E2BE2"/>
    <w:rsid w:val="005E640A"/>
    <w:rsid w:val="005E7804"/>
    <w:rsid w:val="005E789B"/>
    <w:rsid w:val="005E7C53"/>
    <w:rsid w:val="005F0409"/>
    <w:rsid w:val="005F0724"/>
    <w:rsid w:val="005F1695"/>
    <w:rsid w:val="005F28E9"/>
    <w:rsid w:val="005F4872"/>
    <w:rsid w:val="005F4CFB"/>
    <w:rsid w:val="005F72CB"/>
    <w:rsid w:val="005F7465"/>
    <w:rsid w:val="0060034E"/>
    <w:rsid w:val="00602268"/>
    <w:rsid w:val="0060444F"/>
    <w:rsid w:val="00605A49"/>
    <w:rsid w:val="00606E21"/>
    <w:rsid w:val="0061161D"/>
    <w:rsid w:val="006134CC"/>
    <w:rsid w:val="00615186"/>
    <w:rsid w:val="006162CB"/>
    <w:rsid w:val="0061778F"/>
    <w:rsid w:val="0062501E"/>
    <w:rsid w:val="006269C7"/>
    <w:rsid w:val="00630162"/>
    <w:rsid w:val="00631E55"/>
    <w:rsid w:val="00634296"/>
    <w:rsid w:val="00635C0D"/>
    <w:rsid w:val="00637ACF"/>
    <w:rsid w:val="00641BAD"/>
    <w:rsid w:val="00646221"/>
    <w:rsid w:val="006512AE"/>
    <w:rsid w:val="00651D13"/>
    <w:rsid w:val="00655F84"/>
    <w:rsid w:val="006561DC"/>
    <w:rsid w:val="00656438"/>
    <w:rsid w:val="00657EE1"/>
    <w:rsid w:val="00657F1E"/>
    <w:rsid w:val="00661772"/>
    <w:rsid w:val="00672975"/>
    <w:rsid w:val="006744CF"/>
    <w:rsid w:val="0067643F"/>
    <w:rsid w:val="006778E3"/>
    <w:rsid w:val="00684E0E"/>
    <w:rsid w:val="006862D1"/>
    <w:rsid w:val="00692D24"/>
    <w:rsid w:val="006946BF"/>
    <w:rsid w:val="0069588E"/>
    <w:rsid w:val="00695FAF"/>
    <w:rsid w:val="00696265"/>
    <w:rsid w:val="00696312"/>
    <w:rsid w:val="00697633"/>
    <w:rsid w:val="006A116F"/>
    <w:rsid w:val="006A1424"/>
    <w:rsid w:val="006A50A3"/>
    <w:rsid w:val="006B3351"/>
    <w:rsid w:val="006B5E69"/>
    <w:rsid w:val="006B6867"/>
    <w:rsid w:val="006B7EC8"/>
    <w:rsid w:val="006C4AC6"/>
    <w:rsid w:val="006C6D54"/>
    <w:rsid w:val="006D0116"/>
    <w:rsid w:val="006D2AAA"/>
    <w:rsid w:val="006D396E"/>
    <w:rsid w:val="006D3FD3"/>
    <w:rsid w:val="006D5391"/>
    <w:rsid w:val="006D6A7F"/>
    <w:rsid w:val="006E2381"/>
    <w:rsid w:val="006E6244"/>
    <w:rsid w:val="006E6A37"/>
    <w:rsid w:val="006F2555"/>
    <w:rsid w:val="006F3660"/>
    <w:rsid w:val="006F4B4A"/>
    <w:rsid w:val="006F5049"/>
    <w:rsid w:val="006F5704"/>
    <w:rsid w:val="006F6453"/>
    <w:rsid w:val="006F721A"/>
    <w:rsid w:val="0070206E"/>
    <w:rsid w:val="00704CAB"/>
    <w:rsid w:val="00706D60"/>
    <w:rsid w:val="00710479"/>
    <w:rsid w:val="00710767"/>
    <w:rsid w:val="00710E9A"/>
    <w:rsid w:val="00711786"/>
    <w:rsid w:val="007152FE"/>
    <w:rsid w:val="007164B1"/>
    <w:rsid w:val="00721B67"/>
    <w:rsid w:val="00730D6A"/>
    <w:rsid w:val="007315FF"/>
    <w:rsid w:val="00731EC4"/>
    <w:rsid w:val="0073241F"/>
    <w:rsid w:val="0073299B"/>
    <w:rsid w:val="0073372F"/>
    <w:rsid w:val="00733C5B"/>
    <w:rsid w:val="00733C74"/>
    <w:rsid w:val="00735D5B"/>
    <w:rsid w:val="00735F7C"/>
    <w:rsid w:val="0074025E"/>
    <w:rsid w:val="00743F05"/>
    <w:rsid w:val="00745D4A"/>
    <w:rsid w:val="00745EB2"/>
    <w:rsid w:val="00746993"/>
    <w:rsid w:val="00746A66"/>
    <w:rsid w:val="0075122E"/>
    <w:rsid w:val="00751908"/>
    <w:rsid w:val="00752740"/>
    <w:rsid w:val="007553F5"/>
    <w:rsid w:val="00756A37"/>
    <w:rsid w:val="007579A2"/>
    <w:rsid w:val="00757DD4"/>
    <w:rsid w:val="00760844"/>
    <w:rsid w:val="0076217E"/>
    <w:rsid w:val="0076525D"/>
    <w:rsid w:val="00766339"/>
    <w:rsid w:val="007707D7"/>
    <w:rsid w:val="00770D3B"/>
    <w:rsid w:val="00773363"/>
    <w:rsid w:val="00773C0F"/>
    <w:rsid w:val="00774A5E"/>
    <w:rsid w:val="00775976"/>
    <w:rsid w:val="00780ECD"/>
    <w:rsid w:val="00781F74"/>
    <w:rsid w:val="00782007"/>
    <w:rsid w:val="007840A2"/>
    <w:rsid w:val="00785AEC"/>
    <w:rsid w:val="00786B0D"/>
    <w:rsid w:val="00787C9E"/>
    <w:rsid w:val="00787EAF"/>
    <w:rsid w:val="0079570F"/>
    <w:rsid w:val="007958E5"/>
    <w:rsid w:val="00796019"/>
    <w:rsid w:val="007A0B40"/>
    <w:rsid w:val="007A3AE0"/>
    <w:rsid w:val="007A4FB8"/>
    <w:rsid w:val="007A53E6"/>
    <w:rsid w:val="007A60B5"/>
    <w:rsid w:val="007A72E3"/>
    <w:rsid w:val="007B112F"/>
    <w:rsid w:val="007B25FD"/>
    <w:rsid w:val="007B2BD4"/>
    <w:rsid w:val="007B2FEA"/>
    <w:rsid w:val="007B3C17"/>
    <w:rsid w:val="007C3375"/>
    <w:rsid w:val="007C5671"/>
    <w:rsid w:val="007C6E15"/>
    <w:rsid w:val="007D1AF7"/>
    <w:rsid w:val="007D1C61"/>
    <w:rsid w:val="007D54F2"/>
    <w:rsid w:val="007D6A02"/>
    <w:rsid w:val="007D7320"/>
    <w:rsid w:val="007D7B0A"/>
    <w:rsid w:val="007D7FE3"/>
    <w:rsid w:val="007E157D"/>
    <w:rsid w:val="007E363C"/>
    <w:rsid w:val="007E492C"/>
    <w:rsid w:val="007E7EB7"/>
    <w:rsid w:val="007F0DE5"/>
    <w:rsid w:val="007F2BFA"/>
    <w:rsid w:val="007F510C"/>
    <w:rsid w:val="007F5A4F"/>
    <w:rsid w:val="0080121D"/>
    <w:rsid w:val="00801F8F"/>
    <w:rsid w:val="00805B99"/>
    <w:rsid w:val="008060FD"/>
    <w:rsid w:val="008110B9"/>
    <w:rsid w:val="00811928"/>
    <w:rsid w:val="00815528"/>
    <w:rsid w:val="00815637"/>
    <w:rsid w:val="00820116"/>
    <w:rsid w:val="00821841"/>
    <w:rsid w:val="00821E61"/>
    <w:rsid w:val="008227F2"/>
    <w:rsid w:val="008238C5"/>
    <w:rsid w:val="00823B5C"/>
    <w:rsid w:val="0082553F"/>
    <w:rsid w:val="008268DB"/>
    <w:rsid w:val="008327CF"/>
    <w:rsid w:val="00833C50"/>
    <w:rsid w:val="00835B93"/>
    <w:rsid w:val="00836D77"/>
    <w:rsid w:val="00840651"/>
    <w:rsid w:val="0084131E"/>
    <w:rsid w:val="00852837"/>
    <w:rsid w:val="00852BEC"/>
    <w:rsid w:val="00852E67"/>
    <w:rsid w:val="008538DE"/>
    <w:rsid w:val="00853CE8"/>
    <w:rsid w:val="008549DA"/>
    <w:rsid w:val="00854D75"/>
    <w:rsid w:val="008562D2"/>
    <w:rsid w:val="0086107E"/>
    <w:rsid w:val="00861732"/>
    <w:rsid w:val="00862750"/>
    <w:rsid w:val="008637B4"/>
    <w:rsid w:val="00866248"/>
    <w:rsid w:val="00866B2E"/>
    <w:rsid w:val="00867AA8"/>
    <w:rsid w:val="00867B39"/>
    <w:rsid w:val="00867CCF"/>
    <w:rsid w:val="00867FDE"/>
    <w:rsid w:val="00873804"/>
    <w:rsid w:val="00875493"/>
    <w:rsid w:val="00876D18"/>
    <w:rsid w:val="008805CE"/>
    <w:rsid w:val="00880FF0"/>
    <w:rsid w:val="00882730"/>
    <w:rsid w:val="00882795"/>
    <w:rsid w:val="00887865"/>
    <w:rsid w:val="00893712"/>
    <w:rsid w:val="00893D35"/>
    <w:rsid w:val="00894F79"/>
    <w:rsid w:val="00897B45"/>
    <w:rsid w:val="008A3A1A"/>
    <w:rsid w:val="008A4FFF"/>
    <w:rsid w:val="008A580F"/>
    <w:rsid w:val="008A6422"/>
    <w:rsid w:val="008A6484"/>
    <w:rsid w:val="008A6A9D"/>
    <w:rsid w:val="008B4D74"/>
    <w:rsid w:val="008B5411"/>
    <w:rsid w:val="008B678D"/>
    <w:rsid w:val="008B6DCB"/>
    <w:rsid w:val="008B6E5C"/>
    <w:rsid w:val="008C020D"/>
    <w:rsid w:val="008C0E08"/>
    <w:rsid w:val="008C3C8D"/>
    <w:rsid w:val="008C4245"/>
    <w:rsid w:val="008C4C40"/>
    <w:rsid w:val="008C543A"/>
    <w:rsid w:val="008D1D25"/>
    <w:rsid w:val="008D45DE"/>
    <w:rsid w:val="008D5857"/>
    <w:rsid w:val="008D5A54"/>
    <w:rsid w:val="008D6F37"/>
    <w:rsid w:val="008E44E1"/>
    <w:rsid w:val="008E4CD9"/>
    <w:rsid w:val="008E68A6"/>
    <w:rsid w:val="008F0F0E"/>
    <w:rsid w:val="008F12F6"/>
    <w:rsid w:val="008F6DD9"/>
    <w:rsid w:val="008F72E7"/>
    <w:rsid w:val="008F7F8D"/>
    <w:rsid w:val="00901225"/>
    <w:rsid w:val="00904CF7"/>
    <w:rsid w:val="0091049D"/>
    <w:rsid w:val="009111A7"/>
    <w:rsid w:val="00914E2D"/>
    <w:rsid w:val="009151C9"/>
    <w:rsid w:val="00916842"/>
    <w:rsid w:val="00920602"/>
    <w:rsid w:val="00920B54"/>
    <w:rsid w:val="0092173A"/>
    <w:rsid w:val="00922C56"/>
    <w:rsid w:val="0092630D"/>
    <w:rsid w:val="00926647"/>
    <w:rsid w:val="00934DDB"/>
    <w:rsid w:val="00937C8F"/>
    <w:rsid w:val="00944555"/>
    <w:rsid w:val="00947888"/>
    <w:rsid w:val="00947B8C"/>
    <w:rsid w:val="00951EC5"/>
    <w:rsid w:val="0095240F"/>
    <w:rsid w:val="00952A5D"/>
    <w:rsid w:val="009532BB"/>
    <w:rsid w:val="00954344"/>
    <w:rsid w:val="00954E34"/>
    <w:rsid w:val="009620DA"/>
    <w:rsid w:val="00964B1E"/>
    <w:rsid w:val="00966452"/>
    <w:rsid w:val="00966537"/>
    <w:rsid w:val="00966747"/>
    <w:rsid w:val="009675CF"/>
    <w:rsid w:val="0096777A"/>
    <w:rsid w:val="0097024E"/>
    <w:rsid w:val="00970966"/>
    <w:rsid w:val="009723F9"/>
    <w:rsid w:val="0097291A"/>
    <w:rsid w:val="00974316"/>
    <w:rsid w:val="009743DB"/>
    <w:rsid w:val="00974552"/>
    <w:rsid w:val="009803CB"/>
    <w:rsid w:val="00981959"/>
    <w:rsid w:val="00983872"/>
    <w:rsid w:val="009838C8"/>
    <w:rsid w:val="00985AE1"/>
    <w:rsid w:val="00986CAC"/>
    <w:rsid w:val="0099137A"/>
    <w:rsid w:val="00992EFF"/>
    <w:rsid w:val="0099745E"/>
    <w:rsid w:val="009A1A61"/>
    <w:rsid w:val="009A1C6A"/>
    <w:rsid w:val="009A4A40"/>
    <w:rsid w:val="009B2204"/>
    <w:rsid w:val="009B24E6"/>
    <w:rsid w:val="009B33F5"/>
    <w:rsid w:val="009B40A5"/>
    <w:rsid w:val="009B4745"/>
    <w:rsid w:val="009B52A6"/>
    <w:rsid w:val="009B658F"/>
    <w:rsid w:val="009B6619"/>
    <w:rsid w:val="009B7CAB"/>
    <w:rsid w:val="009C05D3"/>
    <w:rsid w:val="009C36C5"/>
    <w:rsid w:val="009C3E0C"/>
    <w:rsid w:val="009C4D22"/>
    <w:rsid w:val="009C4D78"/>
    <w:rsid w:val="009C4EB3"/>
    <w:rsid w:val="009C56C9"/>
    <w:rsid w:val="009D1D2A"/>
    <w:rsid w:val="009D1DE6"/>
    <w:rsid w:val="009D29EF"/>
    <w:rsid w:val="009D2CE3"/>
    <w:rsid w:val="009D4E0E"/>
    <w:rsid w:val="009D5081"/>
    <w:rsid w:val="009E28EC"/>
    <w:rsid w:val="009E689C"/>
    <w:rsid w:val="009E787B"/>
    <w:rsid w:val="009F39CE"/>
    <w:rsid w:val="009F4024"/>
    <w:rsid w:val="009F4D9E"/>
    <w:rsid w:val="00A01A5D"/>
    <w:rsid w:val="00A01CC2"/>
    <w:rsid w:val="00A02B4C"/>
    <w:rsid w:val="00A04AE2"/>
    <w:rsid w:val="00A05709"/>
    <w:rsid w:val="00A11C1A"/>
    <w:rsid w:val="00A135FC"/>
    <w:rsid w:val="00A13CB3"/>
    <w:rsid w:val="00A14B69"/>
    <w:rsid w:val="00A1599F"/>
    <w:rsid w:val="00A1754D"/>
    <w:rsid w:val="00A17B7E"/>
    <w:rsid w:val="00A2112B"/>
    <w:rsid w:val="00A307F3"/>
    <w:rsid w:val="00A35C53"/>
    <w:rsid w:val="00A4104D"/>
    <w:rsid w:val="00A414DD"/>
    <w:rsid w:val="00A47318"/>
    <w:rsid w:val="00A50E93"/>
    <w:rsid w:val="00A5151A"/>
    <w:rsid w:val="00A5175A"/>
    <w:rsid w:val="00A518CA"/>
    <w:rsid w:val="00A5354F"/>
    <w:rsid w:val="00A55667"/>
    <w:rsid w:val="00A55831"/>
    <w:rsid w:val="00A561CB"/>
    <w:rsid w:val="00A567FC"/>
    <w:rsid w:val="00A57926"/>
    <w:rsid w:val="00A702DE"/>
    <w:rsid w:val="00A716EE"/>
    <w:rsid w:val="00A74357"/>
    <w:rsid w:val="00A7550C"/>
    <w:rsid w:val="00A75551"/>
    <w:rsid w:val="00A77D2B"/>
    <w:rsid w:val="00A82304"/>
    <w:rsid w:val="00A82D56"/>
    <w:rsid w:val="00A8445B"/>
    <w:rsid w:val="00A921A4"/>
    <w:rsid w:val="00A93AD7"/>
    <w:rsid w:val="00A95F11"/>
    <w:rsid w:val="00A96442"/>
    <w:rsid w:val="00AA0343"/>
    <w:rsid w:val="00AA0B59"/>
    <w:rsid w:val="00AA2164"/>
    <w:rsid w:val="00AA4462"/>
    <w:rsid w:val="00AA6FC5"/>
    <w:rsid w:val="00AB1AF3"/>
    <w:rsid w:val="00AB21F1"/>
    <w:rsid w:val="00AB21FE"/>
    <w:rsid w:val="00AB606F"/>
    <w:rsid w:val="00AC0164"/>
    <w:rsid w:val="00AC171D"/>
    <w:rsid w:val="00AC3B9B"/>
    <w:rsid w:val="00AC488C"/>
    <w:rsid w:val="00AC686B"/>
    <w:rsid w:val="00AD0A2B"/>
    <w:rsid w:val="00AD110D"/>
    <w:rsid w:val="00AD1D06"/>
    <w:rsid w:val="00AD67DA"/>
    <w:rsid w:val="00AE0D86"/>
    <w:rsid w:val="00AE5815"/>
    <w:rsid w:val="00B01130"/>
    <w:rsid w:val="00B02210"/>
    <w:rsid w:val="00B048D4"/>
    <w:rsid w:val="00B049B2"/>
    <w:rsid w:val="00B055FC"/>
    <w:rsid w:val="00B07743"/>
    <w:rsid w:val="00B1013F"/>
    <w:rsid w:val="00B11414"/>
    <w:rsid w:val="00B14267"/>
    <w:rsid w:val="00B1441A"/>
    <w:rsid w:val="00B17F60"/>
    <w:rsid w:val="00B20A6D"/>
    <w:rsid w:val="00B259DC"/>
    <w:rsid w:val="00B25DB6"/>
    <w:rsid w:val="00B3325B"/>
    <w:rsid w:val="00B3595A"/>
    <w:rsid w:val="00B36763"/>
    <w:rsid w:val="00B37868"/>
    <w:rsid w:val="00B414F5"/>
    <w:rsid w:val="00B42F77"/>
    <w:rsid w:val="00B45643"/>
    <w:rsid w:val="00B4655A"/>
    <w:rsid w:val="00B50A20"/>
    <w:rsid w:val="00B526C5"/>
    <w:rsid w:val="00B5329B"/>
    <w:rsid w:val="00B55C6D"/>
    <w:rsid w:val="00B563ED"/>
    <w:rsid w:val="00B56596"/>
    <w:rsid w:val="00B60B63"/>
    <w:rsid w:val="00B60F7F"/>
    <w:rsid w:val="00B62CE6"/>
    <w:rsid w:val="00B65095"/>
    <w:rsid w:val="00B6557F"/>
    <w:rsid w:val="00B67BAE"/>
    <w:rsid w:val="00B71CA4"/>
    <w:rsid w:val="00B7202A"/>
    <w:rsid w:val="00B73C61"/>
    <w:rsid w:val="00B741C5"/>
    <w:rsid w:val="00B74FD0"/>
    <w:rsid w:val="00B75A1E"/>
    <w:rsid w:val="00B7652E"/>
    <w:rsid w:val="00B779A1"/>
    <w:rsid w:val="00B80553"/>
    <w:rsid w:val="00B81506"/>
    <w:rsid w:val="00B82E68"/>
    <w:rsid w:val="00B84937"/>
    <w:rsid w:val="00B86EDB"/>
    <w:rsid w:val="00B92D44"/>
    <w:rsid w:val="00B9702E"/>
    <w:rsid w:val="00BA1166"/>
    <w:rsid w:val="00BA1989"/>
    <w:rsid w:val="00BA3CB9"/>
    <w:rsid w:val="00BA4112"/>
    <w:rsid w:val="00BA5ABE"/>
    <w:rsid w:val="00BA6521"/>
    <w:rsid w:val="00BA7010"/>
    <w:rsid w:val="00BB19D4"/>
    <w:rsid w:val="00BB5054"/>
    <w:rsid w:val="00BB5A1D"/>
    <w:rsid w:val="00BB65A1"/>
    <w:rsid w:val="00BC1391"/>
    <w:rsid w:val="00BC7F89"/>
    <w:rsid w:val="00BD1B82"/>
    <w:rsid w:val="00BD3DBA"/>
    <w:rsid w:val="00BD41DD"/>
    <w:rsid w:val="00BD4880"/>
    <w:rsid w:val="00BD5035"/>
    <w:rsid w:val="00BD6D2F"/>
    <w:rsid w:val="00BD7F72"/>
    <w:rsid w:val="00BE079D"/>
    <w:rsid w:val="00BE3F71"/>
    <w:rsid w:val="00BE4825"/>
    <w:rsid w:val="00BE550B"/>
    <w:rsid w:val="00BE6F4F"/>
    <w:rsid w:val="00BF0202"/>
    <w:rsid w:val="00BF0357"/>
    <w:rsid w:val="00BF5F8D"/>
    <w:rsid w:val="00BF7D4E"/>
    <w:rsid w:val="00C038C9"/>
    <w:rsid w:val="00C03BCD"/>
    <w:rsid w:val="00C05BD8"/>
    <w:rsid w:val="00C10DF7"/>
    <w:rsid w:val="00C10F84"/>
    <w:rsid w:val="00C12F70"/>
    <w:rsid w:val="00C13838"/>
    <w:rsid w:val="00C15EC6"/>
    <w:rsid w:val="00C16406"/>
    <w:rsid w:val="00C20E49"/>
    <w:rsid w:val="00C251C5"/>
    <w:rsid w:val="00C311D2"/>
    <w:rsid w:val="00C33069"/>
    <w:rsid w:val="00C34404"/>
    <w:rsid w:val="00C35E36"/>
    <w:rsid w:val="00C37582"/>
    <w:rsid w:val="00C376F5"/>
    <w:rsid w:val="00C4165D"/>
    <w:rsid w:val="00C47447"/>
    <w:rsid w:val="00C51671"/>
    <w:rsid w:val="00C523C3"/>
    <w:rsid w:val="00C528B0"/>
    <w:rsid w:val="00C56C55"/>
    <w:rsid w:val="00C56FF9"/>
    <w:rsid w:val="00C57BA9"/>
    <w:rsid w:val="00C61976"/>
    <w:rsid w:val="00C619E4"/>
    <w:rsid w:val="00C620E1"/>
    <w:rsid w:val="00C6484D"/>
    <w:rsid w:val="00C6497B"/>
    <w:rsid w:val="00C66C43"/>
    <w:rsid w:val="00C6701C"/>
    <w:rsid w:val="00C70ACC"/>
    <w:rsid w:val="00C71B3B"/>
    <w:rsid w:val="00C71C81"/>
    <w:rsid w:val="00C7287A"/>
    <w:rsid w:val="00C838FE"/>
    <w:rsid w:val="00C85251"/>
    <w:rsid w:val="00C8545C"/>
    <w:rsid w:val="00C85F33"/>
    <w:rsid w:val="00C86F19"/>
    <w:rsid w:val="00C91074"/>
    <w:rsid w:val="00C93BA1"/>
    <w:rsid w:val="00C94A55"/>
    <w:rsid w:val="00CA0512"/>
    <w:rsid w:val="00CA0761"/>
    <w:rsid w:val="00CA722F"/>
    <w:rsid w:val="00CB0326"/>
    <w:rsid w:val="00CB0A40"/>
    <w:rsid w:val="00CB3DA6"/>
    <w:rsid w:val="00CC0F7B"/>
    <w:rsid w:val="00CC1C38"/>
    <w:rsid w:val="00CC2043"/>
    <w:rsid w:val="00CC2206"/>
    <w:rsid w:val="00CC3D08"/>
    <w:rsid w:val="00CC4C4F"/>
    <w:rsid w:val="00CC5961"/>
    <w:rsid w:val="00CC691B"/>
    <w:rsid w:val="00CD0231"/>
    <w:rsid w:val="00CD060F"/>
    <w:rsid w:val="00CD478B"/>
    <w:rsid w:val="00CD6EFD"/>
    <w:rsid w:val="00CD7DDF"/>
    <w:rsid w:val="00CE021A"/>
    <w:rsid w:val="00CE1E92"/>
    <w:rsid w:val="00CE2F78"/>
    <w:rsid w:val="00CE35A8"/>
    <w:rsid w:val="00CE3EFB"/>
    <w:rsid w:val="00CE50F1"/>
    <w:rsid w:val="00CE5507"/>
    <w:rsid w:val="00CE7841"/>
    <w:rsid w:val="00CF2589"/>
    <w:rsid w:val="00CF7CBF"/>
    <w:rsid w:val="00D024D8"/>
    <w:rsid w:val="00D04786"/>
    <w:rsid w:val="00D059FB"/>
    <w:rsid w:val="00D07B38"/>
    <w:rsid w:val="00D11158"/>
    <w:rsid w:val="00D11C35"/>
    <w:rsid w:val="00D13197"/>
    <w:rsid w:val="00D14867"/>
    <w:rsid w:val="00D15434"/>
    <w:rsid w:val="00D158A8"/>
    <w:rsid w:val="00D216E6"/>
    <w:rsid w:val="00D2219F"/>
    <w:rsid w:val="00D227C9"/>
    <w:rsid w:val="00D259F6"/>
    <w:rsid w:val="00D25B00"/>
    <w:rsid w:val="00D26120"/>
    <w:rsid w:val="00D2688B"/>
    <w:rsid w:val="00D30A55"/>
    <w:rsid w:val="00D323D9"/>
    <w:rsid w:val="00D3450D"/>
    <w:rsid w:val="00D345C8"/>
    <w:rsid w:val="00D34C0D"/>
    <w:rsid w:val="00D34EE6"/>
    <w:rsid w:val="00D422E2"/>
    <w:rsid w:val="00D43070"/>
    <w:rsid w:val="00D4589C"/>
    <w:rsid w:val="00D50434"/>
    <w:rsid w:val="00D50EF1"/>
    <w:rsid w:val="00D61F70"/>
    <w:rsid w:val="00D65215"/>
    <w:rsid w:val="00D65714"/>
    <w:rsid w:val="00D66A4E"/>
    <w:rsid w:val="00D67265"/>
    <w:rsid w:val="00D715E9"/>
    <w:rsid w:val="00D72404"/>
    <w:rsid w:val="00D76B13"/>
    <w:rsid w:val="00D779FC"/>
    <w:rsid w:val="00D83938"/>
    <w:rsid w:val="00D8541D"/>
    <w:rsid w:val="00D855E2"/>
    <w:rsid w:val="00D8773E"/>
    <w:rsid w:val="00D87D8E"/>
    <w:rsid w:val="00D9187C"/>
    <w:rsid w:val="00D91E5E"/>
    <w:rsid w:val="00D92464"/>
    <w:rsid w:val="00D94E08"/>
    <w:rsid w:val="00D95081"/>
    <w:rsid w:val="00D97765"/>
    <w:rsid w:val="00DA08F3"/>
    <w:rsid w:val="00DA0B78"/>
    <w:rsid w:val="00DA2513"/>
    <w:rsid w:val="00DA25BD"/>
    <w:rsid w:val="00DA4190"/>
    <w:rsid w:val="00DA6894"/>
    <w:rsid w:val="00DA7A26"/>
    <w:rsid w:val="00DB1B6C"/>
    <w:rsid w:val="00DB49D8"/>
    <w:rsid w:val="00DC1A52"/>
    <w:rsid w:val="00DC2215"/>
    <w:rsid w:val="00DC331D"/>
    <w:rsid w:val="00DC334B"/>
    <w:rsid w:val="00DC487D"/>
    <w:rsid w:val="00DC5494"/>
    <w:rsid w:val="00DC6A53"/>
    <w:rsid w:val="00DD0402"/>
    <w:rsid w:val="00DD1DFD"/>
    <w:rsid w:val="00DD207D"/>
    <w:rsid w:val="00DD29E4"/>
    <w:rsid w:val="00DD3A73"/>
    <w:rsid w:val="00DD49CB"/>
    <w:rsid w:val="00DD4A18"/>
    <w:rsid w:val="00DD596A"/>
    <w:rsid w:val="00DD63E3"/>
    <w:rsid w:val="00DD7A64"/>
    <w:rsid w:val="00DD7AA6"/>
    <w:rsid w:val="00DE1478"/>
    <w:rsid w:val="00DE212C"/>
    <w:rsid w:val="00DE38DC"/>
    <w:rsid w:val="00DE504F"/>
    <w:rsid w:val="00DE5D71"/>
    <w:rsid w:val="00DE61CB"/>
    <w:rsid w:val="00DE6ECE"/>
    <w:rsid w:val="00DF4BB0"/>
    <w:rsid w:val="00DF5242"/>
    <w:rsid w:val="00DF7FF5"/>
    <w:rsid w:val="00E00DFC"/>
    <w:rsid w:val="00E00F3A"/>
    <w:rsid w:val="00E02E45"/>
    <w:rsid w:val="00E03A05"/>
    <w:rsid w:val="00E05EB8"/>
    <w:rsid w:val="00E06810"/>
    <w:rsid w:val="00E06FD4"/>
    <w:rsid w:val="00E1093B"/>
    <w:rsid w:val="00E12513"/>
    <w:rsid w:val="00E173CD"/>
    <w:rsid w:val="00E219FF"/>
    <w:rsid w:val="00E2255C"/>
    <w:rsid w:val="00E23422"/>
    <w:rsid w:val="00E235E0"/>
    <w:rsid w:val="00E251D9"/>
    <w:rsid w:val="00E2621B"/>
    <w:rsid w:val="00E26D9B"/>
    <w:rsid w:val="00E277AB"/>
    <w:rsid w:val="00E3054A"/>
    <w:rsid w:val="00E30C34"/>
    <w:rsid w:val="00E40AFA"/>
    <w:rsid w:val="00E41324"/>
    <w:rsid w:val="00E4321D"/>
    <w:rsid w:val="00E432DD"/>
    <w:rsid w:val="00E438D7"/>
    <w:rsid w:val="00E468B1"/>
    <w:rsid w:val="00E517A5"/>
    <w:rsid w:val="00E51894"/>
    <w:rsid w:val="00E521DF"/>
    <w:rsid w:val="00E53FB5"/>
    <w:rsid w:val="00E541C4"/>
    <w:rsid w:val="00E544AE"/>
    <w:rsid w:val="00E554A8"/>
    <w:rsid w:val="00E55C29"/>
    <w:rsid w:val="00E577CE"/>
    <w:rsid w:val="00E628FD"/>
    <w:rsid w:val="00E653C0"/>
    <w:rsid w:val="00E65EE1"/>
    <w:rsid w:val="00E65FD6"/>
    <w:rsid w:val="00E67F1B"/>
    <w:rsid w:val="00E71A23"/>
    <w:rsid w:val="00E76BED"/>
    <w:rsid w:val="00E84960"/>
    <w:rsid w:val="00E87189"/>
    <w:rsid w:val="00E91395"/>
    <w:rsid w:val="00E930ED"/>
    <w:rsid w:val="00E94042"/>
    <w:rsid w:val="00E94994"/>
    <w:rsid w:val="00E95505"/>
    <w:rsid w:val="00E95B89"/>
    <w:rsid w:val="00E96235"/>
    <w:rsid w:val="00E96EB5"/>
    <w:rsid w:val="00EA0639"/>
    <w:rsid w:val="00EA6AF1"/>
    <w:rsid w:val="00EA778C"/>
    <w:rsid w:val="00EB11DE"/>
    <w:rsid w:val="00EB3130"/>
    <w:rsid w:val="00EB318B"/>
    <w:rsid w:val="00EB5A5C"/>
    <w:rsid w:val="00EC0004"/>
    <w:rsid w:val="00EC0055"/>
    <w:rsid w:val="00EC00CF"/>
    <w:rsid w:val="00EC3301"/>
    <w:rsid w:val="00EC3BA5"/>
    <w:rsid w:val="00EC4394"/>
    <w:rsid w:val="00ED2377"/>
    <w:rsid w:val="00ED3088"/>
    <w:rsid w:val="00ED57FE"/>
    <w:rsid w:val="00EE2356"/>
    <w:rsid w:val="00EE62EC"/>
    <w:rsid w:val="00EE6F37"/>
    <w:rsid w:val="00EF19E4"/>
    <w:rsid w:val="00EF7F64"/>
    <w:rsid w:val="00F00263"/>
    <w:rsid w:val="00F00819"/>
    <w:rsid w:val="00F01492"/>
    <w:rsid w:val="00F034C0"/>
    <w:rsid w:val="00F03F83"/>
    <w:rsid w:val="00F05A27"/>
    <w:rsid w:val="00F05D82"/>
    <w:rsid w:val="00F0678B"/>
    <w:rsid w:val="00F07E5D"/>
    <w:rsid w:val="00F108D5"/>
    <w:rsid w:val="00F152F0"/>
    <w:rsid w:val="00F15AE9"/>
    <w:rsid w:val="00F16FEB"/>
    <w:rsid w:val="00F21306"/>
    <w:rsid w:val="00F23703"/>
    <w:rsid w:val="00F25A00"/>
    <w:rsid w:val="00F25FC9"/>
    <w:rsid w:val="00F26126"/>
    <w:rsid w:val="00F26679"/>
    <w:rsid w:val="00F32B68"/>
    <w:rsid w:val="00F32E8A"/>
    <w:rsid w:val="00F363CB"/>
    <w:rsid w:val="00F421C1"/>
    <w:rsid w:val="00F42278"/>
    <w:rsid w:val="00F42360"/>
    <w:rsid w:val="00F43844"/>
    <w:rsid w:val="00F43855"/>
    <w:rsid w:val="00F44E5F"/>
    <w:rsid w:val="00F5245D"/>
    <w:rsid w:val="00F52B68"/>
    <w:rsid w:val="00F53E04"/>
    <w:rsid w:val="00F5419A"/>
    <w:rsid w:val="00F55CCD"/>
    <w:rsid w:val="00F55FEE"/>
    <w:rsid w:val="00F616EB"/>
    <w:rsid w:val="00F61AFC"/>
    <w:rsid w:val="00F62968"/>
    <w:rsid w:val="00F62CBC"/>
    <w:rsid w:val="00F64505"/>
    <w:rsid w:val="00F7083E"/>
    <w:rsid w:val="00F70F85"/>
    <w:rsid w:val="00F74FA0"/>
    <w:rsid w:val="00F75BBB"/>
    <w:rsid w:val="00F76919"/>
    <w:rsid w:val="00F7792B"/>
    <w:rsid w:val="00F81A9E"/>
    <w:rsid w:val="00F84F24"/>
    <w:rsid w:val="00F8576E"/>
    <w:rsid w:val="00F87871"/>
    <w:rsid w:val="00F907B5"/>
    <w:rsid w:val="00F91429"/>
    <w:rsid w:val="00F92142"/>
    <w:rsid w:val="00F959B6"/>
    <w:rsid w:val="00F962D6"/>
    <w:rsid w:val="00F96C55"/>
    <w:rsid w:val="00FA23E6"/>
    <w:rsid w:val="00FA2508"/>
    <w:rsid w:val="00FA49B9"/>
    <w:rsid w:val="00FA6AB5"/>
    <w:rsid w:val="00FA7208"/>
    <w:rsid w:val="00FB6317"/>
    <w:rsid w:val="00FC0162"/>
    <w:rsid w:val="00FC0CCB"/>
    <w:rsid w:val="00FC11E0"/>
    <w:rsid w:val="00FC19A7"/>
    <w:rsid w:val="00FC308D"/>
    <w:rsid w:val="00FC4263"/>
    <w:rsid w:val="00FC53A5"/>
    <w:rsid w:val="00FC54DD"/>
    <w:rsid w:val="00FC682B"/>
    <w:rsid w:val="00FC73DC"/>
    <w:rsid w:val="00FD0866"/>
    <w:rsid w:val="00FD2F5F"/>
    <w:rsid w:val="00FD39FE"/>
    <w:rsid w:val="00FD6D24"/>
    <w:rsid w:val="00FD7C4B"/>
    <w:rsid w:val="00FE07E1"/>
    <w:rsid w:val="00FE17D9"/>
    <w:rsid w:val="00FE1C4F"/>
    <w:rsid w:val="00FE3DA9"/>
    <w:rsid w:val="00FE7F63"/>
    <w:rsid w:val="00FF1B57"/>
    <w:rsid w:val="00FF37A9"/>
    <w:rsid w:val="00FF3C4E"/>
    <w:rsid w:val="00FF51E7"/>
    <w:rsid w:val="00FF58C7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">
    <w:name w:val="b"/>
    <w:basedOn w:val="a3"/>
    <w:rsid w:val="00D43070"/>
  </w:style>
  <w:style w:type="character" w:customStyle="1" w:styleId="pln">
    <w:name w:val="pln"/>
    <w:basedOn w:val="a3"/>
    <w:rsid w:val="00815637"/>
  </w:style>
  <w:style w:type="character" w:customStyle="1" w:styleId="pun">
    <w:name w:val="pun"/>
    <w:basedOn w:val="a3"/>
    <w:rsid w:val="00815637"/>
  </w:style>
  <w:style w:type="character" w:customStyle="1" w:styleId="hljs-attr">
    <w:name w:val="hljs-attr"/>
    <w:basedOn w:val="a3"/>
    <w:rsid w:val="00F7792B"/>
  </w:style>
  <w:style w:type="character" w:customStyle="1" w:styleId="hljs-string">
    <w:name w:val="hljs-string"/>
    <w:basedOn w:val="a3"/>
    <w:rsid w:val="00F7792B"/>
  </w:style>
  <w:style w:type="character" w:customStyle="1" w:styleId="hljs-keyword">
    <w:name w:val="hljs-keyword"/>
    <w:basedOn w:val="a3"/>
    <w:rsid w:val="008562D2"/>
  </w:style>
  <w:style w:type="character" w:customStyle="1" w:styleId="hljs-number">
    <w:name w:val="hljs-number"/>
    <w:basedOn w:val="a3"/>
    <w:rsid w:val="00894F79"/>
  </w:style>
  <w:style w:type="character" w:customStyle="1" w:styleId="UnresolvedMention">
    <w:name w:val="Unresolved Mention"/>
    <w:basedOn w:val="a3"/>
    <w:uiPriority w:val="99"/>
    <w:semiHidden/>
    <w:unhideWhenUsed/>
    <w:rsid w:val="00AA2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26168">
          <w:marLeft w:val="-375"/>
          <w:marRight w:val="-375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381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9154">
          <w:marLeft w:val="-375"/>
          <w:marRight w:val="-375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630">
          <w:marLeft w:val="-375"/>
          <w:marRight w:val="-375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ender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hyperlink" Target="https://www.syntevo.com/smartgit/download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66E155-057B-458B-829E-89BCACC72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13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2022-04-09T12:37:00Z</dcterms:created>
  <dcterms:modified xsi:type="dcterms:W3CDTF">2023-04-22T11:01:00Z</dcterms:modified>
</cp:coreProperties>
</file>